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96201" w14:textId="42AF69C9" w:rsidR="00BA0699" w:rsidRDefault="00EA2D02" w:rsidP="00BA0699">
      <w:pPr>
        <w:pStyle w:val="SWAQberschrift5"/>
      </w:pPr>
      <w:r>
        <w:drawing>
          <wp:anchor distT="0" distB="0" distL="114300" distR="114300" simplePos="0" relativeHeight="251672584" behindDoc="0" locked="0" layoutInCell="1" allowOverlap="1" wp14:anchorId="55D98708" wp14:editId="0677BFD8">
            <wp:simplePos x="0" y="0"/>
            <wp:positionH relativeFrom="margin">
              <wp:align>right</wp:align>
            </wp:positionH>
            <wp:positionV relativeFrom="paragraph">
              <wp:posOffset>-1047668</wp:posOffset>
            </wp:positionV>
            <wp:extent cx="6033061" cy="4471653"/>
            <wp:effectExtent l="0" t="0" r="6350" b="5715"/>
            <wp:wrapNone/>
            <wp:docPr id="188213316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33167" name="Grafik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972" t="26896" r="28972" b="26274"/>
                    <a:stretch/>
                  </pic:blipFill>
                  <pic:spPr bwMode="auto">
                    <a:xfrm>
                      <a:off x="0" y="0"/>
                      <a:ext cx="6033061" cy="44716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1879">
        <w:t>X§</w:t>
      </w:r>
    </w:p>
    <w:p w14:paraId="6DF40B38" w14:textId="78EC6D7D" w:rsidR="00A44690" w:rsidRDefault="00A44690" w:rsidP="00BA0699">
      <w:pPr>
        <w:pStyle w:val="SWAQFusszeile"/>
        <w:rPr>
          <w:rFonts w:ascii="Hind Medium" w:hAnsi="Hind Medium"/>
          <w:caps/>
          <w:spacing w:val="70"/>
          <w:sz w:val="80"/>
        </w:rPr>
      </w:pPr>
      <w:bookmarkStart w:id="0" w:name="_Hlk58255360"/>
    </w:p>
    <w:p w14:paraId="4AF07684" w14:textId="2E3516B3" w:rsidR="00DD63C0" w:rsidRDefault="00DD63C0" w:rsidP="46B77BC7">
      <w:pPr>
        <w:pStyle w:val="SWAQFusszeile"/>
        <w:rPr>
          <w:rFonts w:ascii="Hind Medium" w:hAnsi="Hind Medium" w:cs="Hind Light"/>
          <w:caps/>
          <w:noProof/>
          <w:spacing w:val="70"/>
          <w:sz w:val="80"/>
          <w:szCs w:val="15"/>
        </w:rPr>
      </w:pPr>
    </w:p>
    <w:p w14:paraId="63A74C35" w14:textId="16C6BEC6" w:rsidR="00E73D85" w:rsidRDefault="00E73D85" w:rsidP="46B77BC7">
      <w:pPr>
        <w:pStyle w:val="SWAQFusszeile"/>
        <w:rPr>
          <w:rFonts w:ascii="Hind Medium" w:hAnsi="Hind Medium" w:cs="Hind Light"/>
          <w:caps/>
          <w:noProof/>
          <w:spacing w:val="70"/>
          <w:sz w:val="80"/>
          <w:szCs w:val="15"/>
        </w:rPr>
      </w:pPr>
    </w:p>
    <w:p w14:paraId="04AFA3B4" w14:textId="5118146B" w:rsidR="00E14180" w:rsidRDefault="00E14180" w:rsidP="46B77BC7">
      <w:pPr>
        <w:pStyle w:val="SWAQFusszeile"/>
        <w:rPr>
          <w:rFonts w:ascii="Hind Medium" w:hAnsi="Hind Medium" w:cs="Hind Light"/>
          <w:caps/>
          <w:noProof/>
          <w:spacing w:val="70"/>
          <w:sz w:val="80"/>
          <w:szCs w:val="15"/>
        </w:rPr>
      </w:pPr>
    </w:p>
    <w:p w14:paraId="5C12D3F7" w14:textId="1E7C6BED" w:rsidR="00E14180" w:rsidRDefault="00E14180" w:rsidP="46B77BC7">
      <w:pPr>
        <w:pStyle w:val="SWAQFusszeile"/>
        <w:rPr>
          <w:rFonts w:ascii="Hind Medium" w:hAnsi="Hind Medium" w:cs="Hind Light"/>
          <w:caps/>
          <w:noProof/>
          <w:spacing w:val="70"/>
          <w:sz w:val="80"/>
          <w:szCs w:val="15"/>
        </w:rPr>
      </w:pPr>
    </w:p>
    <w:p w14:paraId="274A1DA2" w14:textId="75166F2F" w:rsidR="00715E8A" w:rsidRDefault="00715E8A" w:rsidP="46B77BC7">
      <w:pPr>
        <w:pStyle w:val="SWAQFusszeile"/>
        <w:rPr>
          <w:rFonts w:ascii="Hind Medium" w:hAnsi="Hind Medium" w:cs="Hind Light"/>
          <w:caps/>
          <w:noProof/>
          <w:spacing w:val="70"/>
          <w:sz w:val="80"/>
          <w:szCs w:val="15"/>
        </w:rPr>
      </w:pPr>
    </w:p>
    <w:sdt>
      <w:sdtPr>
        <w:rPr>
          <w:rFonts w:ascii="Hind Medium" w:hAnsi="Hind Medium" w:cs="Hind Light"/>
          <w:caps/>
          <w:noProof/>
          <w:spacing w:val="70"/>
          <w:sz w:val="80"/>
          <w:szCs w:val="15"/>
        </w:rPr>
        <w:id w:val="257720280"/>
        <w:docPartObj>
          <w:docPartGallery w:val="Cover Pages"/>
          <w:docPartUnique/>
        </w:docPartObj>
      </w:sdtPr>
      <w:sdtEndPr>
        <w:rPr>
          <w:spacing w:val="58"/>
          <w:sz w:val="48"/>
        </w:rPr>
      </w:sdtEndPr>
      <w:sdtContent>
        <w:p w14:paraId="13AFD71A" w14:textId="77777777" w:rsidR="00452285" w:rsidRDefault="00452285" w:rsidP="46B77BC7">
          <w:pPr>
            <w:pStyle w:val="SWAQFusszeile"/>
            <w:rPr>
              <w:rFonts w:ascii="Hind Medium" w:hAnsi="Hind Medium" w:cs="Hind Light"/>
              <w:caps/>
              <w:noProof/>
              <w:spacing w:val="70"/>
              <w:sz w:val="80"/>
              <w:szCs w:val="15"/>
            </w:rPr>
          </w:pPr>
        </w:p>
        <w:p w14:paraId="151F6718" w14:textId="77777777" w:rsidR="00452285" w:rsidRDefault="00452285" w:rsidP="46B77BC7">
          <w:pPr>
            <w:pStyle w:val="SWAQFusszeile"/>
            <w:rPr>
              <w:rFonts w:ascii="Hind Medium" w:hAnsi="Hind Medium" w:cs="Hind Light"/>
              <w:caps/>
              <w:noProof/>
              <w:spacing w:val="70"/>
              <w:sz w:val="80"/>
              <w:szCs w:val="15"/>
            </w:rPr>
          </w:pPr>
        </w:p>
        <w:p w14:paraId="7817B50D" w14:textId="77777777" w:rsidR="00452285" w:rsidRDefault="00452285" w:rsidP="46B77BC7">
          <w:pPr>
            <w:pStyle w:val="SWAQFusszeile"/>
            <w:rPr>
              <w:rFonts w:ascii="Hind Medium" w:hAnsi="Hind Medium" w:cs="Hind Light"/>
              <w:caps/>
              <w:noProof/>
              <w:spacing w:val="70"/>
              <w:sz w:val="80"/>
              <w:szCs w:val="15"/>
            </w:rPr>
          </w:pPr>
        </w:p>
        <w:p w14:paraId="7AC5FF80" w14:textId="77777777" w:rsidR="00452285" w:rsidRDefault="00452285" w:rsidP="46B77BC7">
          <w:pPr>
            <w:pStyle w:val="SWAQFusszeile"/>
            <w:rPr>
              <w:rFonts w:ascii="Hind Medium" w:hAnsi="Hind Medium" w:cs="Hind Light"/>
              <w:caps/>
              <w:noProof/>
              <w:spacing w:val="70"/>
              <w:sz w:val="80"/>
              <w:szCs w:val="15"/>
            </w:rPr>
          </w:pPr>
        </w:p>
        <w:p w14:paraId="10285AEE" w14:textId="77777777" w:rsidR="00452285" w:rsidRDefault="00452285" w:rsidP="46B77BC7">
          <w:pPr>
            <w:pStyle w:val="SWAQFusszeile"/>
            <w:rPr>
              <w:rFonts w:ascii="Hind Medium" w:hAnsi="Hind Medium" w:cs="Hind Light"/>
              <w:caps/>
              <w:noProof/>
              <w:spacing w:val="70"/>
              <w:sz w:val="80"/>
              <w:szCs w:val="15"/>
            </w:rPr>
          </w:pPr>
        </w:p>
        <w:p w14:paraId="4D2F33A3" w14:textId="77777777" w:rsidR="00452285" w:rsidRDefault="00452285" w:rsidP="46B77BC7">
          <w:pPr>
            <w:pStyle w:val="SWAQFusszeile"/>
            <w:rPr>
              <w:rFonts w:ascii="Hind Medium" w:hAnsi="Hind Medium" w:cs="Hind Light"/>
              <w:caps/>
              <w:noProof/>
              <w:spacing w:val="70"/>
              <w:sz w:val="80"/>
              <w:szCs w:val="15"/>
            </w:rPr>
          </w:pPr>
        </w:p>
        <w:p w14:paraId="03325A39" w14:textId="77777777" w:rsidR="00452285" w:rsidRDefault="00452285" w:rsidP="46B77BC7">
          <w:pPr>
            <w:pStyle w:val="SWAQFusszeile"/>
            <w:rPr>
              <w:rFonts w:ascii="Hind Medium" w:hAnsi="Hind Medium" w:cs="Hind Light"/>
              <w:caps/>
              <w:noProof/>
              <w:spacing w:val="70"/>
              <w:sz w:val="80"/>
              <w:szCs w:val="15"/>
            </w:rPr>
          </w:pPr>
        </w:p>
        <w:p w14:paraId="6DD78E4C" w14:textId="77777777" w:rsidR="00452285" w:rsidRDefault="00452285" w:rsidP="46B77BC7">
          <w:pPr>
            <w:pStyle w:val="SWAQFusszeile"/>
            <w:rPr>
              <w:rFonts w:ascii="Hind Medium" w:hAnsi="Hind Medium" w:cs="Hind Light"/>
              <w:caps/>
              <w:noProof/>
              <w:spacing w:val="70"/>
              <w:sz w:val="80"/>
              <w:szCs w:val="15"/>
            </w:rPr>
          </w:pPr>
        </w:p>
        <w:p w14:paraId="65195A61" w14:textId="77777777" w:rsidR="00452285" w:rsidRDefault="00452285" w:rsidP="46B77BC7">
          <w:pPr>
            <w:pStyle w:val="SWAQFusszeile"/>
            <w:rPr>
              <w:rFonts w:ascii="Hind Medium" w:hAnsi="Hind Medium" w:cs="Hind Light"/>
              <w:caps/>
              <w:noProof/>
              <w:spacing w:val="70"/>
              <w:sz w:val="80"/>
              <w:szCs w:val="15"/>
            </w:rPr>
          </w:pPr>
        </w:p>
        <w:p w14:paraId="4766EB5A" w14:textId="77777777" w:rsidR="00452285" w:rsidRDefault="00452285" w:rsidP="46B77BC7">
          <w:pPr>
            <w:pStyle w:val="SWAQFusszeile"/>
            <w:rPr>
              <w:rFonts w:ascii="Hind Medium" w:hAnsi="Hind Medium" w:cs="Hind Light"/>
              <w:caps/>
              <w:noProof/>
              <w:spacing w:val="70"/>
              <w:sz w:val="80"/>
              <w:szCs w:val="15"/>
            </w:rPr>
          </w:pPr>
        </w:p>
        <w:p w14:paraId="3DF4CCBC" w14:textId="77777777" w:rsidR="00452285" w:rsidRDefault="00452285" w:rsidP="46B77BC7">
          <w:pPr>
            <w:pStyle w:val="SWAQFusszeile"/>
            <w:rPr>
              <w:rFonts w:ascii="Hind Medium" w:hAnsi="Hind Medium" w:cs="Hind Light"/>
              <w:caps/>
              <w:noProof/>
              <w:spacing w:val="70"/>
              <w:sz w:val="80"/>
              <w:szCs w:val="15"/>
            </w:rPr>
          </w:pPr>
        </w:p>
        <w:p w14:paraId="216304C5" w14:textId="77777777" w:rsidR="00452285" w:rsidRDefault="00452285" w:rsidP="46B77BC7">
          <w:pPr>
            <w:pStyle w:val="SWAQFusszeile"/>
            <w:rPr>
              <w:rFonts w:ascii="Hind Medium" w:hAnsi="Hind Medium" w:cs="Hind Light"/>
              <w:caps/>
              <w:noProof/>
              <w:spacing w:val="70"/>
              <w:sz w:val="80"/>
              <w:szCs w:val="15"/>
            </w:rPr>
          </w:pPr>
        </w:p>
        <w:p w14:paraId="0FC314AA" w14:textId="77777777" w:rsidR="00452285" w:rsidRDefault="00452285" w:rsidP="46B77BC7">
          <w:pPr>
            <w:pStyle w:val="SWAQFusszeile"/>
            <w:rPr>
              <w:rFonts w:ascii="Hind Medium" w:hAnsi="Hind Medium" w:cs="Hind Light"/>
              <w:caps/>
              <w:noProof/>
              <w:spacing w:val="70"/>
              <w:sz w:val="80"/>
              <w:szCs w:val="15"/>
            </w:rPr>
          </w:pPr>
        </w:p>
        <w:p w14:paraId="756B52A3" w14:textId="77777777" w:rsidR="00452285" w:rsidRDefault="00452285" w:rsidP="46B77BC7">
          <w:pPr>
            <w:pStyle w:val="SWAQFusszeile"/>
            <w:rPr>
              <w:rFonts w:ascii="Hind Medium" w:hAnsi="Hind Medium" w:cs="Hind Light"/>
              <w:caps/>
              <w:noProof/>
              <w:spacing w:val="70"/>
              <w:sz w:val="80"/>
              <w:szCs w:val="15"/>
            </w:rPr>
          </w:pPr>
        </w:p>
        <w:p w14:paraId="1FAE2142" w14:textId="77777777" w:rsidR="00452285" w:rsidRDefault="00452285" w:rsidP="46B77BC7">
          <w:pPr>
            <w:pStyle w:val="SWAQFusszeile"/>
            <w:rPr>
              <w:rFonts w:ascii="Hind Medium" w:hAnsi="Hind Medium" w:cs="Hind Light"/>
              <w:caps/>
              <w:noProof/>
              <w:spacing w:val="70"/>
              <w:sz w:val="80"/>
              <w:szCs w:val="15"/>
            </w:rPr>
          </w:pPr>
        </w:p>
        <w:p w14:paraId="5EA32055" w14:textId="77777777" w:rsidR="00452285" w:rsidRDefault="00452285" w:rsidP="46B77BC7">
          <w:pPr>
            <w:pStyle w:val="SWAQFusszeile"/>
            <w:rPr>
              <w:rFonts w:ascii="Hind Medium" w:hAnsi="Hind Medium" w:cs="Hind Light"/>
              <w:caps/>
              <w:noProof/>
              <w:spacing w:val="70"/>
              <w:sz w:val="80"/>
              <w:szCs w:val="15"/>
            </w:rPr>
          </w:pPr>
        </w:p>
        <w:p w14:paraId="5BE208B9" w14:textId="77777777" w:rsidR="00452285" w:rsidRDefault="00452285" w:rsidP="46B77BC7">
          <w:pPr>
            <w:pStyle w:val="SWAQFusszeile"/>
            <w:rPr>
              <w:rFonts w:ascii="Hind Medium" w:hAnsi="Hind Medium" w:cs="Hind Light"/>
              <w:caps/>
              <w:noProof/>
              <w:spacing w:val="70"/>
              <w:sz w:val="80"/>
              <w:szCs w:val="15"/>
            </w:rPr>
          </w:pPr>
        </w:p>
        <w:p w14:paraId="7BD30375" w14:textId="401E2FFB" w:rsidR="00452285" w:rsidRDefault="00452285" w:rsidP="46B77BC7">
          <w:pPr>
            <w:pStyle w:val="SWAQFusszeile"/>
            <w:rPr>
              <w:rFonts w:ascii="Hind Medium" w:hAnsi="Hind Medium" w:cs="Hind Light"/>
              <w:caps/>
              <w:noProof/>
              <w:spacing w:val="70"/>
              <w:sz w:val="80"/>
              <w:szCs w:val="15"/>
            </w:rPr>
          </w:pPr>
        </w:p>
        <w:p w14:paraId="3C8D31EA" w14:textId="45FCDA02" w:rsidR="00452285" w:rsidRDefault="00452285" w:rsidP="46B77BC7">
          <w:pPr>
            <w:pStyle w:val="SWAQFusszeile"/>
            <w:rPr>
              <w:rFonts w:ascii="Hind Medium" w:hAnsi="Hind Medium" w:cs="Hind Light"/>
              <w:caps/>
              <w:noProof/>
              <w:spacing w:val="70"/>
              <w:sz w:val="80"/>
              <w:szCs w:val="15"/>
            </w:rPr>
          </w:pPr>
        </w:p>
        <w:p w14:paraId="6F797014" w14:textId="737F05CD" w:rsidR="00452285" w:rsidRDefault="00452285" w:rsidP="46B77BC7">
          <w:pPr>
            <w:pStyle w:val="SWAQFusszeile"/>
            <w:rPr>
              <w:rFonts w:ascii="Hind Medium" w:hAnsi="Hind Medium" w:cs="Hind Light"/>
              <w:caps/>
              <w:noProof/>
              <w:spacing w:val="70"/>
              <w:sz w:val="80"/>
              <w:szCs w:val="15"/>
            </w:rPr>
          </w:pPr>
          <w:r w:rsidRPr="00DD63C0">
            <w:rPr>
              <w:rFonts w:ascii="Hind Medium" w:hAnsi="Hind Medium" w:cs="Hind Light"/>
              <w:caps/>
              <w:noProof/>
              <w:spacing w:val="70"/>
              <w:sz w:val="80"/>
              <w:szCs w:val="15"/>
            </w:rPr>
            <mc:AlternateContent>
              <mc:Choice Requires="wps">
                <w:drawing>
                  <wp:anchor distT="45720" distB="45720" distL="114300" distR="114300" simplePos="0" relativeHeight="251676680" behindDoc="0" locked="0" layoutInCell="1" allowOverlap="1" wp14:anchorId="7DF786A5" wp14:editId="2765A7F0">
                    <wp:simplePos x="0" y="0"/>
                    <wp:positionH relativeFrom="column">
                      <wp:posOffset>-102235</wp:posOffset>
                    </wp:positionH>
                    <wp:positionV relativeFrom="paragraph">
                      <wp:posOffset>81915</wp:posOffset>
                    </wp:positionV>
                    <wp:extent cx="2360930"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BA74284" w14:textId="686CACE6" w:rsidR="00DD63C0" w:rsidRPr="00B25D62" w:rsidRDefault="00DD63C0">
                                <w:r w:rsidRPr="00B25D62">
                                  <w:t>Bild: Thomas Bachmann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DF786A5" id="_x0000_t202" coordsize="21600,21600" o:spt="202" path="m,l,21600r21600,l21600,xe">
                    <v:stroke joinstyle="miter"/>
                    <v:path gradientshapeok="t" o:connecttype="rect"/>
                  </v:shapetype>
                  <v:shape id="Textfeld 2" o:spid="_x0000_s1026" type="#_x0000_t202" style="position:absolute;margin-left:-8.05pt;margin-top:6.45pt;width:185.9pt;height:110.6pt;z-index:251676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" filled="f" stroked="f">
                    <v:textbox style="mso-fit-shape-to-text:t">
                      <w:txbxContent>
                        <w:p w14:paraId="1BA74284" w14:textId="686CACE6" w:rsidR="00DD63C0" w:rsidRPr="00B25D62" w:rsidRDefault="00DD63C0">
                          <w:r w:rsidRPr="00B25D62">
                            <w:t>Bild: Thomas Bachmann</w:t>
                          </w:r>
                        </w:p>
                      </w:txbxContent>
                    </v:textbox>
                    <w10:wrap type="square"/>
                  </v:shape>
                </w:pict>
              </mc:Fallback>
            </mc:AlternateContent>
          </w:r>
        </w:p>
        <w:p w14:paraId="0CB4CD13" w14:textId="053F19C9" w:rsidR="00452285" w:rsidRDefault="00452285" w:rsidP="46B77BC7">
          <w:pPr>
            <w:pStyle w:val="SWAQFusszeile"/>
            <w:rPr>
              <w:rFonts w:ascii="Hind Medium" w:hAnsi="Hind Medium" w:cs="Hind Light"/>
              <w:caps/>
              <w:noProof/>
              <w:spacing w:val="70"/>
              <w:sz w:val="80"/>
              <w:szCs w:val="15"/>
            </w:rPr>
          </w:pPr>
        </w:p>
        <w:p w14:paraId="24AC64DF" w14:textId="484DA2BB" w:rsidR="00452285" w:rsidRDefault="00452285" w:rsidP="46B77BC7">
          <w:pPr>
            <w:pStyle w:val="SWAQFusszeile"/>
            <w:rPr>
              <w:rFonts w:ascii="Hind Medium" w:hAnsi="Hind Medium" w:cs="Hind Light"/>
              <w:caps/>
              <w:noProof/>
              <w:spacing w:val="70"/>
              <w:sz w:val="80"/>
              <w:szCs w:val="15"/>
            </w:rPr>
          </w:pPr>
        </w:p>
        <w:p w14:paraId="04A7A75D" w14:textId="4937774C" w:rsidR="00452285" w:rsidRDefault="00452285" w:rsidP="46B77BC7">
          <w:pPr>
            <w:pStyle w:val="SWAQFusszeile"/>
            <w:rPr>
              <w:rFonts w:ascii="Hind Medium" w:hAnsi="Hind Medium" w:cs="Hind Light"/>
              <w:caps/>
              <w:noProof/>
              <w:spacing w:val="70"/>
              <w:sz w:val="80"/>
              <w:szCs w:val="15"/>
            </w:rPr>
          </w:pPr>
          <w:r>
            <w:rPr>
              <w:noProof/>
            </w:rPr>
            <mc:AlternateContent>
              <mc:Choice Requires="wps">
                <w:drawing>
                  <wp:anchor distT="0" distB="0" distL="114300" distR="114300" simplePos="0" relativeHeight="251674632" behindDoc="0" locked="0" layoutInCell="1" allowOverlap="1" wp14:anchorId="703B4A92" wp14:editId="57E89416">
                    <wp:simplePos x="0" y="0"/>
                    <wp:positionH relativeFrom="margin">
                      <wp:align>center</wp:align>
                    </wp:positionH>
                    <wp:positionV relativeFrom="page">
                      <wp:posOffset>5286375</wp:posOffset>
                    </wp:positionV>
                    <wp:extent cx="6772275" cy="4003040"/>
                    <wp:effectExtent l="0" t="533400" r="0" b="533400"/>
                    <wp:wrapNone/>
                    <wp:docPr id="6" name="Text Box 6"/>
                    <wp:cNvGraphicFramePr/>
                    <a:graphic xmlns:a="http://schemas.openxmlformats.org/drawingml/2006/main">
                      <a:graphicData uri="http://schemas.microsoft.com/office/word/2010/wordprocessingShape">
                        <wps:wsp>
                          <wps:cNvSpPr txBox="1"/>
                          <wps:spPr>
                            <a:xfrm>
                              <a:off x="0" y="0"/>
                              <a:ext cx="6772275" cy="4003040"/>
                            </a:xfrm>
                            <a:prstGeom prst="rect">
                              <a:avLst/>
                            </a:prstGeom>
                            <a:noFill/>
                            <a:ln w="6350">
                              <a:noFill/>
                            </a:ln>
                          </wps:spPr>
                          <wps:txbx>
                            <w:txbxContent>
                              <w:p w14:paraId="204BC021" w14:textId="036B8CB4" w:rsidR="00BA0699" w:rsidRPr="00452285" w:rsidRDefault="008D006E" w:rsidP="00EF78BC">
                                <w:pPr>
                                  <w:pStyle w:val="SWAQberschrift1"/>
                                  <w:numPr>
                                    <w:ilvl w:val="0"/>
                                    <w:numId w:val="0"/>
                                  </w:numPr>
                                  <w:spacing w:line="240" w:lineRule="auto"/>
                                  <w:outlineLvl w:val="9"/>
                                  <w:rPr>
                                    <w:rFonts w:ascii="Hind" w:eastAsia="Times New Roman" w:hAnsi="Hind" w:cs="Hind Light"/>
                                    <w:b/>
                                    <w:noProof/>
                                    <w:color w:val="FFFFFF" w:themeColor="background1"/>
                                    <w:spacing w:val="70"/>
                                    <w:sz w:val="56"/>
                                    <w:szCs w:val="7"/>
                                  </w:rPr>
                                </w:pPr>
                                <w:r w:rsidRPr="00452285">
                                  <w:rPr>
                                    <w:rFonts w:ascii="Hind" w:eastAsia="Times New Roman" w:hAnsi="Hind" w:cs="Hind Light"/>
                                    <w:b/>
                                    <w:noProof/>
                                    <w:color w:val="FFFFFF" w:themeColor="background1"/>
                                    <w:spacing w:val="70"/>
                                    <w:sz w:val="56"/>
                                    <w:szCs w:val="7"/>
                                  </w:rPr>
                                  <w:t>Antrag</w:t>
                                </w:r>
                                <w:r w:rsidR="00F93945" w:rsidRPr="00452285">
                                  <w:rPr>
                                    <w:rFonts w:ascii="Hind" w:eastAsia="Times New Roman" w:hAnsi="Hind" w:cs="Hind Light"/>
                                    <w:b/>
                                    <w:noProof/>
                                    <w:color w:val="FFFFFF" w:themeColor="background1"/>
                                    <w:spacing w:val="70"/>
                                    <w:sz w:val="56"/>
                                    <w:szCs w:val="7"/>
                                  </w:rPr>
                                  <w:t xml:space="preserve"> </w:t>
                                </w:r>
                                <w:r w:rsidR="00080DFB" w:rsidRPr="00452285">
                                  <w:rPr>
                                    <w:rFonts w:ascii="Hind" w:eastAsia="Times New Roman" w:hAnsi="Hind" w:cs="Hind Light"/>
                                    <w:b/>
                                    <w:noProof/>
                                    <w:color w:val="FFFFFF" w:themeColor="background1"/>
                                    <w:spacing w:val="70"/>
                                    <w:sz w:val="56"/>
                                    <w:szCs w:val="7"/>
                                  </w:rPr>
                                  <w:t xml:space="preserve">Qualitätslabel </w:t>
                                </w:r>
                                <w:r w:rsidR="00080DFB" w:rsidRPr="00452285">
                                  <w:rPr>
                                    <w:rFonts w:ascii="Hind" w:hAnsi="Hind" w:cs="Hind Light"/>
                                    <w:b/>
                                    <w:noProof/>
                                    <w:color w:val="FFFFFF" w:themeColor="background1"/>
                                    <w:spacing w:val="70"/>
                                    <w:sz w:val="72"/>
                                    <w:szCs w:val="72"/>
                                  </w:rPr>
                                  <w:t>«Stützpunkt Nachwuchsförderung»</w:t>
                                </w:r>
                              </w:p>
                              <w:p w14:paraId="1516726E" w14:textId="77777777" w:rsidR="00BA0699" w:rsidRPr="00452285" w:rsidRDefault="00BA0699" w:rsidP="00BA0699">
                                <w:pPr>
                                  <w:rPr>
                                    <w:rFonts w:ascii="Hind" w:hAnsi="Hind" w:cs="Hind"/>
                                    <w:b/>
                                    <w:bCs/>
                                    <w:color w:val="FFFFFF" w:themeColor="background1"/>
                                    <w:spacing w:val="120"/>
                                    <w:sz w:val="56"/>
                                    <w:szCs w:val="56"/>
                                  </w:rPr>
                                </w:pPr>
                              </w:p>
                              <w:p w14:paraId="354769BF" w14:textId="248A74B9" w:rsidR="00715E8A" w:rsidRPr="00452285" w:rsidRDefault="00DB6791" w:rsidP="00715E8A">
                                <w:pPr>
                                  <w:pStyle w:val="SWAQberschrift2"/>
                                  <w:numPr>
                                    <w:ilvl w:val="0"/>
                                    <w:numId w:val="0"/>
                                  </w:numPr>
                                  <w:spacing w:line="240" w:lineRule="auto"/>
                                  <w:outlineLvl w:val="9"/>
                                  <w:rPr>
                                    <w:rFonts w:ascii="Hind" w:hAnsi="Hind" w:cs="Hind Light"/>
                                    <w:b/>
                                    <w:noProof/>
                                    <w:color w:val="FFFFFF" w:themeColor="background1"/>
                                    <w:spacing w:val="70"/>
                                    <w:sz w:val="48"/>
                                    <w:szCs w:val="7"/>
                                  </w:rPr>
                                </w:pPr>
                                <w:r w:rsidRPr="00452285">
                                  <w:rPr>
                                    <w:rFonts w:ascii="Hind" w:hAnsi="Hind" w:cs="Hind Light"/>
                                    <w:b/>
                                    <w:noProof/>
                                    <w:color w:val="FFFFFF" w:themeColor="background1"/>
                                    <w:spacing w:val="70"/>
                                    <w:sz w:val="48"/>
                                    <w:szCs w:val="7"/>
                                  </w:rPr>
                                  <w:t>Diving</w:t>
                                </w:r>
                                <w:r w:rsidR="00F63110">
                                  <w:rPr>
                                    <w:rFonts w:ascii="Hind" w:hAnsi="Hind" w:cs="Hind Light"/>
                                    <w:b/>
                                    <w:noProof/>
                                    <w:color w:val="FFFFFF" w:themeColor="background1"/>
                                    <w:spacing w:val="70"/>
                                    <w:sz w:val="48"/>
                                    <w:szCs w:val="7"/>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a:scene3d>
                              <a:camera prst="orthographicFront">
                                <a:rot lat="20400000" lon="1800000" rev="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703B4A92" id="Text Box 6" o:spid="_x0000_s1027" type="#_x0000_t202" style="position:absolute;margin-left:0;margin-top:416.25pt;width:533.25pt;height:315.2pt;z-index:2516746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" filled="f" stroked="f" strokeweight=".5pt">
                    <v:textbox style="mso-fit-shape-to-text:t" inset="0,0,0,0">
                      <w:txbxContent>
                        <w:p w14:paraId="204BC021" w14:textId="036B8CB4" w:rsidR="00BA0699" w:rsidRPr="00452285" w:rsidRDefault="008D006E" w:rsidP="00EF78BC">
                          <w:pPr>
                            <w:pStyle w:val="SWAQberschrift1"/>
                            <w:numPr>
                              <w:ilvl w:val="0"/>
                              <w:numId w:val="0"/>
                            </w:numPr>
                            <w:spacing w:line="240" w:lineRule="auto"/>
                            <w:outlineLvl w:val="9"/>
                            <w:rPr>
                              <w:rFonts w:ascii="Hind" w:eastAsia="Times New Roman" w:hAnsi="Hind" w:cs="Hind Light"/>
                              <w:b/>
                              <w:noProof/>
                              <w:color w:val="FFFFFF" w:themeColor="background1"/>
                              <w:spacing w:val="70"/>
                              <w:sz w:val="56"/>
                              <w:szCs w:val="7"/>
                            </w:rPr>
                          </w:pPr>
                          <w:r w:rsidRPr="00452285">
                            <w:rPr>
                              <w:rFonts w:ascii="Hind" w:eastAsia="Times New Roman" w:hAnsi="Hind" w:cs="Hind Light"/>
                              <w:b/>
                              <w:noProof/>
                              <w:color w:val="FFFFFF" w:themeColor="background1"/>
                              <w:spacing w:val="70"/>
                              <w:sz w:val="56"/>
                              <w:szCs w:val="7"/>
                            </w:rPr>
                            <w:t>Antrag</w:t>
                          </w:r>
                          <w:r w:rsidR="00F93945" w:rsidRPr="00452285">
                            <w:rPr>
                              <w:rFonts w:ascii="Hind" w:eastAsia="Times New Roman" w:hAnsi="Hind" w:cs="Hind Light"/>
                              <w:b/>
                              <w:noProof/>
                              <w:color w:val="FFFFFF" w:themeColor="background1"/>
                              <w:spacing w:val="70"/>
                              <w:sz w:val="56"/>
                              <w:szCs w:val="7"/>
                            </w:rPr>
                            <w:t xml:space="preserve"> </w:t>
                          </w:r>
                          <w:r w:rsidR="00080DFB" w:rsidRPr="00452285">
                            <w:rPr>
                              <w:rFonts w:ascii="Hind" w:eastAsia="Times New Roman" w:hAnsi="Hind" w:cs="Hind Light"/>
                              <w:b/>
                              <w:noProof/>
                              <w:color w:val="FFFFFF" w:themeColor="background1"/>
                              <w:spacing w:val="70"/>
                              <w:sz w:val="56"/>
                              <w:szCs w:val="7"/>
                            </w:rPr>
                            <w:t xml:space="preserve">Qualitätslabel </w:t>
                          </w:r>
                          <w:r w:rsidR="00080DFB" w:rsidRPr="00452285">
                            <w:rPr>
                              <w:rFonts w:ascii="Hind" w:hAnsi="Hind" w:cs="Hind Light"/>
                              <w:b/>
                              <w:noProof/>
                              <w:color w:val="FFFFFF" w:themeColor="background1"/>
                              <w:spacing w:val="70"/>
                              <w:sz w:val="72"/>
                              <w:szCs w:val="72"/>
                            </w:rPr>
                            <w:t>«Stützpunkt Nachwuchsförderung»</w:t>
                          </w:r>
                        </w:p>
                        <w:p w14:paraId="1516726E" w14:textId="77777777" w:rsidR="00BA0699" w:rsidRPr="00452285" w:rsidRDefault="00BA0699" w:rsidP="00BA0699">
                          <w:pPr>
                            <w:rPr>
                              <w:rFonts w:ascii="Hind" w:hAnsi="Hind" w:cs="Hind"/>
                              <w:b/>
                              <w:bCs/>
                              <w:color w:val="FFFFFF" w:themeColor="background1"/>
                              <w:spacing w:val="120"/>
                              <w:sz w:val="56"/>
                              <w:szCs w:val="56"/>
                            </w:rPr>
                          </w:pPr>
                        </w:p>
                        <w:p w14:paraId="354769BF" w14:textId="248A74B9" w:rsidR="00715E8A" w:rsidRPr="00452285" w:rsidRDefault="00DB6791" w:rsidP="00715E8A">
                          <w:pPr>
                            <w:pStyle w:val="SWAQberschrift2"/>
                            <w:numPr>
                              <w:ilvl w:val="0"/>
                              <w:numId w:val="0"/>
                            </w:numPr>
                            <w:spacing w:line="240" w:lineRule="auto"/>
                            <w:outlineLvl w:val="9"/>
                            <w:rPr>
                              <w:rFonts w:ascii="Hind" w:hAnsi="Hind" w:cs="Hind Light"/>
                              <w:b/>
                              <w:noProof/>
                              <w:color w:val="FFFFFF" w:themeColor="background1"/>
                              <w:spacing w:val="70"/>
                              <w:sz w:val="48"/>
                              <w:szCs w:val="7"/>
                            </w:rPr>
                          </w:pPr>
                          <w:r w:rsidRPr="00452285">
                            <w:rPr>
                              <w:rFonts w:ascii="Hind" w:hAnsi="Hind" w:cs="Hind Light"/>
                              <w:b/>
                              <w:noProof/>
                              <w:color w:val="FFFFFF" w:themeColor="background1"/>
                              <w:spacing w:val="70"/>
                              <w:sz w:val="48"/>
                              <w:szCs w:val="7"/>
                            </w:rPr>
                            <w:t>Diving</w:t>
                          </w:r>
                          <w:r w:rsidR="00F63110">
                            <w:rPr>
                              <w:rFonts w:ascii="Hind" w:hAnsi="Hind" w:cs="Hind Light"/>
                              <w:b/>
                              <w:noProof/>
                              <w:color w:val="FFFFFF" w:themeColor="background1"/>
                              <w:spacing w:val="70"/>
                              <w:sz w:val="48"/>
                              <w:szCs w:val="7"/>
                            </w:rPr>
                            <w:t xml:space="preserve"> </w:t>
                          </w:r>
                        </w:p>
                      </w:txbxContent>
                    </v:textbox>
                    <w10:wrap anchorx="margin" anchory="page"/>
                  </v:shape>
                </w:pict>
              </mc:Fallback>
            </mc:AlternateContent>
          </w:r>
        </w:p>
        <w:p w14:paraId="70E5BADC" w14:textId="77777777" w:rsidR="00452285" w:rsidRDefault="00452285" w:rsidP="46B77BC7">
          <w:pPr>
            <w:pStyle w:val="SWAQFusszeile"/>
            <w:rPr>
              <w:rFonts w:ascii="Hind Medium" w:hAnsi="Hind Medium" w:cs="Hind Light"/>
              <w:caps/>
              <w:noProof/>
              <w:spacing w:val="70"/>
              <w:sz w:val="80"/>
              <w:szCs w:val="15"/>
            </w:rPr>
          </w:pPr>
        </w:p>
        <w:p w14:paraId="50E42F34" w14:textId="6257033B" w:rsidR="00452285" w:rsidRDefault="00452285" w:rsidP="46B77BC7">
          <w:pPr>
            <w:pStyle w:val="SWAQFusszeile"/>
            <w:rPr>
              <w:rFonts w:ascii="Hind Medium" w:hAnsi="Hind Medium" w:cs="Hind Light"/>
              <w:caps/>
              <w:noProof/>
              <w:spacing w:val="70"/>
              <w:sz w:val="80"/>
              <w:szCs w:val="15"/>
            </w:rPr>
          </w:pPr>
        </w:p>
        <w:p w14:paraId="0E04654A" w14:textId="5D8FEEC5" w:rsidR="00452285" w:rsidRDefault="00452285" w:rsidP="46B77BC7">
          <w:pPr>
            <w:pStyle w:val="SWAQFusszeile"/>
            <w:rPr>
              <w:rFonts w:ascii="Hind Medium" w:hAnsi="Hind Medium" w:cs="Hind Light"/>
              <w:caps/>
              <w:noProof/>
              <w:spacing w:val="70"/>
              <w:sz w:val="80"/>
              <w:szCs w:val="15"/>
            </w:rPr>
          </w:pPr>
        </w:p>
        <w:p w14:paraId="154F2F24" w14:textId="77777777" w:rsidR="00452285" w:rsidRDefault="00452285" w:rsidP="46B77BC7">
          <w:pPr>
            <w:pStyle w:val="SWAQFusszeile"/>
            <w:rPr>
              <w:rFonts w:ascii="Hind Medium" w:hAnsi="Hind Medium" w:cs="Hind Light"/>
              <w:caps/>
              <w:noProof/>
              <w:spacing w:val="70"/>
              <w:sz w:val="80"/>
              <w:szCs w:val="15"/>
            </w:rPr>
          </w:pPr>
        </w:p>
        <w:p w14:paraId="63294C7D" w14:textId="67AE4E1C" w:rsidR="00452285" w:rsidRDefault="00452285" w:rsidP="46B77BC7">
          <w:pPr>
            <w:pStyle w:val="SWAQFusszeile"/>
            <w:rPr>
              <w:rFonts w:ascii="Hind Medium" w:hAnsi="Hind Medium" w:cs="Hind Light"/>
              <w:caps/>
              <w:noProof/>
              <w:spacing w:val="70"/>
              <w:sz w:val="80"/>
              <w:szCs w:val="15"/>
            </w:rPr>
          </w:pPr>
        </w:p>
        <w:p w14:paraId="336F87D4" w14:textId="4C11681B" w:rsidR="00452285" w:rsidRDefault="00452285" w:rsidP="46B77BC7">
          <w:pPr>
            <w:pStyle w:val="SWAQFusszeile"/>
            <w:rPr>
              <w:rFonts w:ascii="Hind Medium" w:hAnsi="Hind Medium" w:cs="Hind Light"/>
              <w:caps/>
              <w:noProof/>
              <w:spacing w:val="70"/>
              <w:sz w:val="80"/>
              <w:szCs w:val="15"/>
            </w:rPr>
          </w:pPr>
        </w:p>
        <w:p w14:paraId="07EE57F5" w14:textId="61EAFBFD" w:rsidR="00452285" w:rsidRDefault="00452285" w:rsidP="46B77BC7">
          <w:pPr>
            <w:pStyle w:val="SWAQFusszeile"/>
            <w:rPr>
              <w:rFonts w:ascii="Hind Medium" w:hAnsi="Hind Medium" w:cs="Hind Light"/>
              <w:caps/>
              <w:noProof/>
              <w:spacing w:val="70"/>
              <w:sz w:val="80"/>
              <w:szCs w:val="15"/>
            </w:rPr>
          </w:pPr>
        </w:p>
        <w:p w14:paraId="5C679CD2" w14:textId="77777777" w:rsidR="00452285" w:rsidRDefault="00452285" w:rsidP="46B77BC7">
          <w:pPr>
            <w:pStyle w:val="SWAQFusszeile"/>
            <w:rPr>
              <w:rFonts w:ascii="Hind Medium" w:hAnsi="Hind Medium" w:cs="Hind Light"/>
              <w:caps/>
              <w:noProof/>
              <w:spacing w:val="70"/>
              <w:sz w:val="80"/>
              <w:szCs w:val="15"/>
            </w:rPr>
          </w:pPr>
        </w:p>
        <w:p w14:paraId="1479D9DA" w14:textId="3550B238" w:rsidR="00452285" w:rsidRDefault="00452285" w:rsidP="46B77BC7">
          <w:pPr>
            <w:pStyle w:val="SWAQFusszeile"/>
            <w:rPr>
              <w:rFonts w:ascii="Hind Medium" w:hAnsi="Hind Medium" w:cs="Hind Light"/>
              <w:caps/>
              <w:noProof/>
              <w:spacing w:val="70"/>
              <w:sz w:val="80"/>
              <w:szCs w:val="15"/>
            </w:rPr>
          </w:pPr>
        </w:p>
        <w:p w14:paraId="295EB4AA" w14:textId="77777777" w:rsidR="00452285" w:rsidRDefault="00452285" w:rsidP="46B77BC7">
          <w:pPr>
            <w:pStyle w:val="SWAQFusszeile"/>
            <w:rPr>
              <w:rFonts w:ascii="Hind Medium" w:hAnsi="Hind Medium" w:cs="Hind Light"/>
              <w:caps/>
              <w:noProof/>
              <w:spacing w:val="70"/>
              <w:sz w:val="80"/>
              <w:szCs w:val="15"/>
            </w:rPr>
          </w:pPr>
        </w:p>
        <w:p w14:paraId="5A39BEE9" w14:textId="77777777" w:rsidR="00452285" w:rsidRDefault="00452285" w:rsidP="46B77BC7">
          <w:pPr>
            <w:pStyle w:val="SWAQFusszeile"/>
            <w:rPr>
              <w:rFonts w:ascii="Hind Medium" w:hAnsi="Hind Medium" w:cs="Hind Light"/>
              <w:caps/>
              <w:noProof/>
              <w:spacing w:val="70"/>
              <w:sz w:val="80"/>
              <w:szCs w:val="15"/>
            </w:rPr>
          </w:pPr>
        </w:p>
        <w:p w14:paraId="4C59124A" w14:textId="77777777" w:rsidR="00452285" w:rsidRDefault="00452285" w:rsidP="46B77BC7">
          <w:pPr>
            <w:pStyle w:val="SWAQFusszeile"/>
            <w:rPr>
              <w:rFonts w:ascii="Hind Medium" w:hAnsi="Hind Medium" w:cs="Hind Light"/>
              <w:caps/>
              <w:noProof/>
              <w:spacing w:val="70"/>
              <w:sz w:val="80"/>
              <w:szCs w:val="15"/>
            </w:rPr>
          </w:pPr>
        </w:p>
        <w:p w14:paraId="2257E105" w14:textId="77777777" w:rsidR="00452285" w:rsidRDefault="00452285" w:rsidP="46B77BC7">
          <w:pPr>
            <w:pStyle w:val="SWAQFusszeile"/>
            <w:rPr>
              <w:rFonts w:ascii="Hind Medium" w:hAnsi="Hind Medium" w:cs="Hind Light"/>
              <w:caps/>
              <w:noProof/>
              <w:spacing w:val="70"/>
              <w:sz w:val="80"/>
              <w:szCs w:val="15"/>
            </w:rPr>
          </w:pPr>
        </w:p>
        <w:p w14:paraId="279C22BA" w14:textId="77777777" w:rsidR="00452285" w:rsidRDefault="00452285" w:rsidP="46B77BC7">
          <w:pPr>
            <w:pStyle w:val="SWAQFusszeile"/>
            <w:rPr>
              <w:rFonts w:ascii="Hind Medium" w:hAnsi="Hind Medium" w:cs="Hind Light"/>
              <w:caps/>
              <w:noProof/>
              <w:spacing w:val="70"/>
              <w:sz w:val="80"/>
              <w:szCs w:val="15"/>
            </w:rPr>
          </w:pPr>
        </w:p>
        <w:p w14:paraId="3E961145" w14:textId="77777777" w:rsidR="00452285" w:rsidRDefault="00452285" w:rsidP="46B77BC7">
          <w:pPr>
            <w:pStyle w:val="SWAQFusszeile"/>
            <w:rPr>
              <w:rFonts w:ascii="Hind Medium" w:hAnsi="Hind Medium" w:cs="Hind Light"/>
              <w:caps/>
              <w:noProof/>
              <w:spacing w:val="70"/>
              <w:sz w:val="80"/>
              <w:szCs w:val="15"/>
            </w:rPr>
          </w:pPr>
        </w:p>
        <w:p w14:paraId="7EEEB80A" w14:textId="77777777" w:rsidR="00452285" w:rsidRDefault="00452285" w:rsidP="46B77BC7">
          <w:pPr>
            <w:pStyle w:val="SWAQFusszeile"/>
            <w:rPr>
              <w:rFonts w:ascii="Hind Medium" w:hAnsi="Hind Medium" w:cs="Hind Light"/>
              <w:caps/>
              <w:noProof/>
              <w:spacing w:val="70"/>
              <w:sz w:val="80"/>
              <w:szCs w:val="15"/>
            </w:rPr>
          </w:pPr>
        </w:p>
        <w:p w14:paraId="449489DF" w14:textId="77777777" w:rsidR="00452285" w:rsidRDefault="00452285" w:rsidP="46B77BC7">
          <w:pPr>
            <w:pStyle w:val="SWAQFusszeile"/>
            <w:rPr>
              <w:rFonts w:ascii="Hind Medium" w:hAnsi="Hind Medium" w:cs="Hind Light"/>
              <w:caps/>
              <w:noProof/>
              <w:spacing w:val="70"/>
              <w:sz w:val="80"/>
              <w:szCs w:val="15"/>
            </w:rPr>
          </w:pPr>
        </w:p>
        <w:p w14:paraId="0FADFAD5" w14:textId="77777777" w:rsidR="00452285" w:rsidRDefault="00452285" w:rsidP="46B77BC7">
          <w:pPr>
            <w:pStyle w:val="SWAQFusszeile"/>
            <w:rPr>
              <w:rFonts w:ascii="Hind Medium" w:hAnsi="Hind Medium" w:cs="Hind Light"/>
              <w:caps/>
              <w:noProof/>
              <w:spacing w:val="70"/>
              <w:sz w:val="80"/>
              <w:szCs w:val="15"/>
            </w:rPr>
          </w:pPr>
        </w:p>
        <w:p w14:paraId="5F6745B9" w14:textId="77777777" w:rsidR="00452285" w:rsidRDefault="00452285" w:rsidP="46B77BC7">
          <w:pPr>
            <w:pStyle w:val="SWAQFusszeile"/>
            <w:rPr>
              <w:rFonts w:ascii="Hind Medium" w:hAnsi="Hind Medium" w:cs="Hind Light"/>
              <w:caps/>
              <w:noProof/>
              <w:spacing w:val="70"/>
              <w:sz w:val="80"/>
              <w:szCs w:val="15"/>
            </w:rPr>
          </w:pPr>
        </w:p>
        <w:p w14:paraId="21A6BAE2" w14:textId="77777777" w:rsidR="00452285" w:rsidRDefault="00452285" w:rsidP="46B77BC7">
          <w:pPr>
            <w:pStyle w:val="SWAQFusszeile"/>
            <w:rPr>
              <w:rFonts w:ascii="Hind Medium" w:hAnsi="Hind Medium" w:cs="Hind Light"/>
              <w:caps/>
              <w:noProof/>
              <w:spacing w:val="70"/>
              <w:sz w:val="80"/>
              <w:szCs w:val="15"/>
            </w:rPr>
          </w:pPr>
        </w:p>
        <w:p w14:paraId="322BE422" w14:textId="77777777" w:rsidR="00452285" w:rsidRDefault="00452285" w:rsidP="46B77BC7">
          <w:pPr>
            <w:pStyle w:val="SWAQFusszeile"/>
            <w:rPr>
              <w:rFonts w:ascii="Hind Medium" w:hAnsi="Hind Medium" w:cs="Hind Light"/>
              <w:caps/>
              <w:noProof/>
              <w:spacing w:val="70"/>
              <w:sz w:val="80"/>
              <w:szCs w:val="15"/>
            </w:rPr>
          </w:pPr>
        </w:p>
        <w:p w14:paraId="7DB76C5D" w14:textId="77777777" w:rsidR="00452285" w:rsidRDefault="00452285" w:rsidP="46B77BC7">
          <w:pPr>
            <w:pStyle w:val="SWAQFusszeile"/>
            <w:rPr>
              <w:rFonts w:ascii="Hind Medium" w:hAnsi="Hind Medium" w:cs="Hind Light"/>
              <w:caps/>
              <w:noProof/>
              <w:spacing w:val="70"/>
              <w:sz w:val="80"/>
              <w:szCs w:val="15"/>
            </w:rPr>
          </w:pPr>
        </w:p>
        <w:p w14:paraId="26C53FA1" w14:textId="77777777" w:rsidR="00452285" w:rsidRDefault="00452285" w:rsidP="46B77BC7">
          <w:pPr>
            <w:pStyle w:val="SWAQFusszeile"/>
            <w:rPr>
              <w:rFonts w:ascii="Hind Medium" w:hAnsi="Hind Medium" w:cs="Hind Light"/>
              <w:caps/>
              <w:noProof/>
              <w:spacing w:val="70"/>
              <w:sz w:val="80"/>
              <w:szCs w:val="15"/>
            </w:rPr>
          </w:pPr>
        </w:p>
        <w:p w14:paraId="014B9324" w14:textId="77777777" w:rsidR="00452285" w:rsidRDefault="00452285" w:rsidP="46B77BC7">
          <w:pPr>
            <w:pStyle w:val="SWAQFusszeile"/>
            <w:rPr>
              <w:rFonts w:ascii="Hind Medium" w:hAnsi="Hind Medium" w:cs="Hind Light"/>
              <w:caps/>
              <w:noProof/>
              <w:spacing w:val="70"/>
              <w:sz w:val="80"/>
              <w:szCs w:val="15"/>
            </w:rPr>
          </w:pPr>
        </w:p>
        <w:p w14:paraId="1AD216E7" w14:textId="77777777" w:rsidR="00452285" w:rsidRDefault="00452285" w:rsidP="46B77BC7">
          <w:pPr>
            <w:pStyle w:val="SWAQFusszeile"/>
            <w:rPr>
              <w:rFonts w:ascii="Hind Medium" w:hAnsi="Hind Medium" w:cs="Hind Light"/>
              <w:caps/>
              <w:noProof/>
              <w:spacing w:val="70"/>
              <w:sz w:val="80"/>
              <w:szCs w:val="15"/>
            </w:rPr>
          </w:pPr>
        </w:p>
        <w:p w14:paraId="3B104C95" w14:textId="77777777" w:rsidR="00452285" w:rsidRDefault="00452285" w:rsidP="46B77BC7">
          <w:pPr>
            <w:pStyle w:val="SWAQFusszeile"/>
            <w:rPr>
              <w:rFonts w:ascii="Hind Medium" w:hAnsi="Hind Medium" w:cs="Hind Light"/>
              <w:caps/>
              <w:noProof/>
              <w:spacing w:val="70"/>
              <w:sz w:val="80"/>
              <w:szCs w:val="15"/>
            </w:rPr>
          </w:pPr>
        </w:p>
        <w:p w14:paraId="65951220" w14:textId="77777777" w:rsidR="00452285" w:rsidRDefault="00452285" w:rsidP="46B77BC7">
          <w:pPr>
            <w:pStyle w:val="SWAQFusszeile"/>
            <w:rPr>
              <w:rFonts w:ascii="Hind Medium" w:hAnsi="Hind Medium" w:cs="Hind Light"/>
              <w:caps/>
              <w:noProof/>
              <w:spacing w:val="70"/>
              <w:sz w:val="80"/>
              <w:szCs w:val="15"/>
            </w:rPr>
          </w:pPr>
        </w:p>
        <w:p w14:paraId="6E675417" w14:textId="77777777" w:rsidR="00452285" w:rsidRDefault="00452285" w:rsidP="00452285">
          <w:pPr>
            <w:pStyle w:val="SWAQFusszeile"/>
            <w:spacing w:before="120" w:after="120" w:line="260" w:lineRule="exact"/>
            <w:rPr>
              <w:rFonts w:ascii="Hind Medium" w:hAnsi="Hind Medium" w:cs="Hind Light"/>
              <w:caps/>
              <w:noProof/>
              <w:color w:val="FFFFFF" w:themeColor="background1"/>
              <w:spacing w:val="70"/>
              <w:sz w:val="32"/>
              <w:szCs w:val="2"/>
            </w:rPr>
          </w:pPr>
        </w:p>
        <w:p w14:paraId="495B9846" w14:textId="0B28E027" w:rsidR="00452285" w:rsidRPr="00452285" w:rsidRDefault="00452285" w:rsidP="00452285">
          <w:pPr>
            <w:pStyle w:val="SWAQFusszeile"/>
            <w:spacing w:before="120" w:after="120" w:line="260" w:lineRule="exact"/>
            <w:rPr>
              <w:rFonts w:ascii="Hind Medium" w:hAnsi="Hind Medium" w:cs="Hind Light"/>
              <w:caps/>
              <w:noProof/>
              <w:color w:val="FFFFFF" w:themeColor="background1"/>
              <w:spacing w:val="70"/>
              <w:sz w:val="32"/>
              <w:szCs w:val="2"/>
            </w:rPr>
          </w:pPr>
          <w:r>
            <w:rPr>
              <w:rFonts w:ascii="Hind Medium" w:hAnsi="Hind Medium" w:cs="Hind Light"/>
              <w:caps/>
              <w:noProof/>
              <w:color w:val="FFFFFF" w:themeColor="background1"/>
              <w:spacing w:val="70"/>
              <w:sz w:val="32"/>
              <w:szCs w:val="2"/>
            </w:rPr>
            <w:t>V</w:t>
          </w:r>
          <w:r w:rsidRPr="00452285">
            <w:rPr>
              <w:rFonts w:ascii="Hind Medium" w:hAnsi="Hind Medium" w:cs="Hind Light"/>
              <w:caps/>
              <w:noProof/>
              <w:color w:val="FFFFFF" w:themeColor="background1"/>
              <w:spacing w:val="70"/>
              <w:sz w:val="32"/>
              <w:szCs w:val="2"/>
            </w:rPr>
            <w:t>erein</w:t>
          </w:r>
          <w:r>
            <w:rPr>
              <w:rFonts w:ascii="Hind Medium" w:hAnsi="Hind Medium" w:cs="Hind Light"/>
              <w:caps/>
              <w:noProof/>
              <w:color w:val="FFFFFF" w:themeColor="background1"/>
              <w:spacing w:val="70"/>
              <w:sz w:val="32"/>
              <w:szCs w:val="2"/>
            </w:rPr>
            <w:t xml:space="preserve">: </w:t>
          </w:r>
          <w:r w:rsidRPr="00452285">
            <w:rPr>
              <w:rFonts w:cs="Hind Light"/>
              <w:color w:val="FFFFFF" w:themeColor="background1"/>
              <w:sz w:val="32"/>
              <w:szCs w:val="32"/>
            </w:rPr>
            <w:fldChar w:fldCharType="begin">
              <w:ffData>
                <w:name w:val=""/>
                <w:enabled/>
                <w:calcOnExit w:val="0"/>
                <w:textInput/>
              </w:ffData>
            </w:fldChar>
          </w:r>
          <w:r w:rsidRPr="00452285">
            <w:rPr>
              <w:rFonts w:cs="Hind Light"/>
              <w:color w:val="FFFFFF" w:themeColor="background1"/>
              <w:sz w:val="32"/>
              <w:szCs w:val="32"/>
            </w:rPr>
            <w:instrText xml:space="preserve"> FORMTEXT </w:instrText>
          </w:r>
          <w:r w:rsidRPr="00452285">
            <w:rPr>
              <w:rFonts w:cs="Hind Light"/>
              <w:color w:val="FFFFFF" w:themeColor="background1"/>
              <w:sz w:val="32"/>
              <w:szCs w:val="32"/>
            </w:rPr>
          </w:r>
          <w:r w:rsidRPr="00452285">
            <w:rPr>
              <w:rFonts w:cs="Hind Light"/>
              <w:color w:val="FFFFFF" w:themeColor="background1"/>
              <w:sz w:val="32"/>
              <w:szCs w:val="32"/>
            </w:rPr>
            <w:fldChar w:fldCharType="separate"/>
          </w:r>
          <w:r w:rsidRPr="00452285">
            <w:rPr>
              <w:rFonts w:cs="Hind Light"/>
              <w:noProof/>
              <w:color w:val="FFFFFF" w:themeColor="background1"/>
              <w:sz w:val="32"/>
              <w:szCs w:val="32"/>
            </w:rPr>
            <w:t> </w:t>
          </w:r>
          <w:r w:rsidRPr="00452285">
            <w:rPr>
              <w:rFonts w:cs="Hind Light"/>
              <w:noProof/>
              <w:color w:val="FFFFFF" w:themeColor="background1"/>
              <w:sz w:val="32"/>
              <w:szCs w:val="32"/>
            </w:rPr>
            <w:t> </w:t>
          </w:r>
          <w:r w:rsidRPr="00452285">
            <w:rPr>
              <w:rFonts w:cs="Hind Light"/>
              <w:noProof/>
              <w:color w:val="FFFFFF" w:themeColor="background1"/>
              <w:sz w:val="32"/>
              <w:szCs w:val="32"/>
            </w:rPr>
            <w:t> </w:t>
          </w:r>
          <w:r w:rsidRPr="00452285">
            <w:rPr>
              <w:rFonts w:cs="Hind Light"/>
              <w:noProof/>
              <w:color w:val="FFFFFF" w:themeColor="background1"/>
              <w:sz w:val="32"/>
              <w:szCs w:val="32"/>
            </w:rPr>
            <w:t> </w:t>
          </w:r>
          <w:r w:rsidRPr="00452285">
            <w:rPr>
              <w:rFonts w:cs="Hind Light"/>
              <w:noProof/>
              <w:color w:val="FFFFFF" w:themeColor="background1"/>
              <w:sz w:val="32"/>
              <w:szCs w:val="32"/>
            </w:rPr>
            <w:t> </w:t>
          </w:r>
          <w:r w:rsidRPr="00452285">
            <w:rPr>
              <w:rFonts w:cs="Hind Light"/>
              <w:color w:val="FFFFFF" w:themeColor="background1"/>
              <w:sz w:val="32"/>
              <w:szCs w:val="32"/>
            </w:rPr>
            <w:fldChar w:fldCharType="end"/>
          </w:r>
        </w:p>
        <w:p w14:paraId="678190C2" w14:textId="37A828F1" w:rsidR="00BA0699" w:rsidRPr="00156BE0" w:rsidRDefault="00E77347" w:rsidP="46B77BC7">
          <w:pPr>
            <w:pStyle w:val="SWAQFusszeile"/>
            <w:rPr>
              <w:rFonts w:ascii="Hind Medium" w:hAnsi="Hind Medium"/>
              <w:caps/>
              <w:spacing w:val="70"/>
              <w:sz w:val="80"/>
              <w:szCs w:val="80"/>
            </w:rPr>
            <w:sectPr w:rsidR="00BA0699" w:rsidRPr="00156BE0">
              <w:headerReference w:type="default" r:id="rId12"/>
              <w:footerReference w:type="default" r:id="rId13"/>
              <w:headerReference w:type="first" r:id="rId14"/>
              <w:footerReference w:type="first" r:id="rId15"/>
              <w:pgSz w:w="11906" w:h="16838"/>
              <w:pgMar w:top="2268" w:right="1134" w:bottom="2268" w:left="1418" w:header="709" w:footer="709" w:gutter="0"/>
              <w:pgNumType w:start="0"/>
              <w:cols w:space="708"/>
              <w:docGrid w:linePitch="360"/>
            </w:sectPr>
          </w:pPr>
          <w:r>
            <w:rPr>
              <w:rFonts w:cs="Hind"/>
              <w:b/>
              <w:bCs/>
              <w:noProof/>
              <w:color w:val="FFFFFF" w:themeColor="background1"/>
              <w:spacing w:val="120"/>
              <w:sz w:val="160"/>
              <w:szCs w:val="160"/>
            </w:rPr>
            <mc:AlternateContent>
              <mc:Choice Requires="wps">
                <w:drawing>
                  <wp:anchor distT="0" distB="0" distL="114300" distR="114300" simplePos="0" relativeHeight="251673608" behindDoc="0" locked="0" layoutInCell="1" allowOverlap="1" wp14:anchorId="47715575" wp14:editId="115605B6">
                    <wp:simplePos x="0" y="0"/>
                    <wp:positionH relativeFrom="margin">
                      <wp:posOffset>1830201</wp:posOffset>
                    </wp:positionH>
                    <wp:positionV relativeFrom="paragraph">
                      <wp:posOffset>1768301</wp:posOffset>
                    </wp:positionV>
                    <wp:extent cx="4297045" cy="2273300"/>
                    <wp:effectExtent l="0" t="0" r="0" b="0"/>
                    <wp:wrapNone/>
                    <wp:docPr id="807341715" name="Freihandform 807341715"/>
                    <wp:cNvGraphicFramePr/>
                    <a:graphic xmlns:a="http://schemas.openxmlformats.org/drawingml/2006/main">
                      <a:graphicData uri="http://schemas.microsoft.com/office/word/2010/wordprocessingShape">
                        <wps:wsp>
                          <wps:cNvSpPr/>
                          <wps:spPr>
                            <a:xfrm>
                              <a:off x="0" y="0"/>
                              <a:ext cx="4297045" cy="2273300"/>
                            </a:xfrm>
                            <a:custGeom>
                              <a:avLst/>
                              <a:gdLst>
                                <a:gd name="connsiteX0" fmla="*/ 0 w 4297180"/>
                                <a:gd name="connsiteY0" fmla="*/ 914400 h 2273508"/>
                                <a:gd name="connsiteX1" fmla="*/ 4297180 w 4297180"/>
                                <a:gd name="connsiteY1" fmla="*/ 0 h 2273508"/>
                                <a:gd name="connsiteX2" fmla="*/ 4297180 w 4297180"/>
                                <a:gd name="connsiteY2" fmla="*/ 1374099 h 2273508"/>
                                <a:gd name="connsiteX3" fmla="*/ 0 w 4297180"/>
                                <a:gd name="connsiteY3" fmla="*/ 2273508 h 2273508"/>
                                <a:gd name="connsiteX4" fmla="*/ 0 w 4297180"/>
                                <a:gd name="connsiteY4" fmla="*/ 914400 h 22735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97180" h="2273508">
                                  <a:moveTo>
                                    <a:pt x="0" y="914400"/>
                                  </a:moveTo>
                                  <a:lnTo>
                                    <a:pt x="4297180" y="0"/>
                                  </a:lnTo>
                                  <a:lnTo>
                                    <a:pt x="4297180" y="1374099"/>
                                  </a:lnTo>
                                  <a:lnTo>
                                    <a:pt x="0" y="2273508"/>
                                  </a:lnTo>
                                  <a:lnTo>
                                    <a:pt x="0" y="914400"/>
                                  </a:lnTo>
                                  <a:close/>
                                </a:path>
                              </a:pathLst>
                            </a:custGeom>
                            <a:gradFill>
                              <a:gsLst>
                                <a:gs pos="0">
                                  <a:srgbClr val="1B325F"/>
                                </a:gs>
                                <a:gs pos="58000">
                                  <a:srgbClr val="1B325F"/>
                                </a:gs>
                                <a:gs pos="100000">
                                  <a:srgbClr val="1B325F">
                                    <a:alpha val="0"/>
                                  </a:srgb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EE3B4" id="Freihandform 807341715" o:spid="_x0000_s1026" style="position:absolute;margin-left:144.1pt;margin-top:139.25pt;width:338.35pt;height:179pt;z-index:251673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297180,227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" path="m,914400l4297180,r,1374099l,2273508,,914400xe" fillcolor="#1b325f" stroked="f" strokeweight="1pt">
                    <v:fill opacity="0" color2="#1b325f" angle="270" focus="58%" type="gradient">
                      <o:fill v:ext="view" type="gradientUnscaled"/>
                    </v:fill>
                    <v:stroke joinstyle="miter"/>
                    <v:path arrowok="t" o:connecttype="custom" o:connectlocs="0,914316;4297045,0;4297045,1373973;0,2273300;0,914316" o:connectangles="0,0,0,0,0"/>
                    <w10:wrap anchorx="margin"/>
                  </v:shape>
                </w:pict>
              </mc:Fallback>
            </mc:AlternateContent>
          </w:r>
          <w:r w:rsidR="00BA0699">
            <w:rPr>
              <w:noProof/>
            </w:rPr>
            <w:drawing>
              <wp:anchor distT="0" distB="0" distL="114300" distR="114300" simplePos="0" relativeHeight="251658241" behindDoc="1" locked="1" layoutInCell="1" allowOverlap="1" wp14:anchorId="52DC9B59" wp14:editId="7D07B9A3">
                <wp:simplePos x="0" y="0"/>
                <wp:positionH relativeFrom="page">
                  <wp:posOffset>-635</wp:posOffset>
                </wp:positionH>
                <wp:positionV relativeFrom="page">
                  <wp:posOffset>-15875</wp:posOffset>
                </wp:positionV>
                <wp:extent cx="7591426" cy="10743564"/>
                <wp:effectExtent l="0" t="0" r="3175"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16">
                          <a:extLst>
                            <a:ext uri="{28A0092B-C50C-407E-A947-70E740481C1C}">
                              <a14:useLocalDpi xmlns:a14="http://schemas.microsoft.com/office/drawing/2010/main" val="0"/>
                            </a:ext>
                          </a:extLst>
                        </a:blip>
                        <a:stretch>
                          <a:fillRect/>
                        </a:stretch>
                      </pic:blipFill>
                      <pic:spPr>
                        <a:xfrm>
                          <a:off x="0" y="0"/>
                          <a:ext cx="7591426" cy="10743564"/>
                        </a:xfrm>
                        <a:prstGeom prst="rect">
                          <a:avLst/>
                        </a:prstGeom>
                      </pic:spPr>
                    </pic:pic>
                  </a:graphicData>
                </a:graphic>
                <wp14:sizeRelH relativeFrom="margin">
                  <wp14:pctWidth>0</wp14:pctWidth>
                </wp14:sizeRelH>
                <wp14:sizeRelV relativeFrom="margin">
                  <wp14:pctHeight>0</wp14:pctHeight>
                </wp14:sizeRelV>
              </wp:anchor>
            </w:drawing>
          </w:r>
        </w:p>
        <w:p w14:paraId="50084584" w14:textId="0846058F" w:rsidR="005A2E55" w:rsidRPr="003A5D2E" w:rsidRDefault="005A2E55" w:rsidP="00935463">
          <w:pPr>
            <w:pStyle w:val="SWAQberschft3"/>
            <w:numPr>
              <w:ilvl w:val="0"/>
              <w:numId w:val="24"/>
            </w:numPr>
          </w:pPr>
          <w:r>
            <w:lastRenderedPageBreak/>
            <w:t>Inde</w:t>
          </w:r>
          <w:r w:rsidR="002C4208">
            <w:t>x</w:t>
          </w:r>
        </w:p>
      </w:sdtContent>
    </w:sdt>
    <w:bookmarkEnd w:id="0" w:displacedByCustomXml="prev"/>
    <w:p w14:paraId="4B4E02A4" w14:textId="58E1038B" w:rsidR="00B60DB5" w:rsidRPr="00B60DB5" w:rsidRDefault="005A6D2F" w:rsidP="00E14180">
      <w:pPr>
        <w:pStyle w:val="Verzeichnis1"/>
        <w:rPr>
          <w:rFonts w:eastAsiaTheme="minorEastAsia"/>
          <w:color w:val="auto"/>
          <w:spacing w:val="0"/>
          <w:kern w:val="2"/>
          <w:sz w:val="22"/>
          <w:szCs w:val="22"/>
          <w:lang w:eastAsia="de-CH"/>
          <w14:ligatures w14:val="standardContextual"/>
        </w:rPr>
      </w:pPr>
      <w:r>
        <w:rPr>
          <w:spacing w:val="14"/>
          <w:szCs w:val="20"/>
        </w:rPr>
        <w:fldChar w:fldCharType="begin"/>
      </w:r>
      <w:r>
        <w:rPr>
          <w:spacing w:val="14"/>
          <w:szCs w:val="20"/>
        </w:rPr>
        <w:instrText xml:space="preserve"> TOC \o "1-2" \h \z \u </w:instrText>
      </w:r>
      <w:r>
        <w:rPr>
          <w:spacing w:val="14"/>
          <w:szCs w:val="20"/>
        </w:rPr>
        <w:fldChar w:fldCharType="separate"/>
      </w:r>
      <w:hyperlink w:anchor="_Toc143000163" w:history="1">
        <w:r w:rsidR="00B60DB5" w:rsidRPr="00B60DB5">
          <w:rPr>
            <w:rStyle w:val="Hyperlink"/>
            <w:rFonts w:eastAsia="Times New Roman"/>
            <w:spacing w:val="38"/>
          </w:rPr>
          <w:t>Vorwort</w:t>
        </w:r>
        <w:r w:rsidR="00B60DB5" w:rsidRPr="00B60DB5">
          <w:rPr>
            <w:webHidden/>
          </w:rPr>
          <w:tab/>
        </w:r>
        <w:r w:rsidR="00B60DB5" w:rsidRPr="00B60DB5">
          <w:rPr>
            <w:webHidden/>
          </w:rPr>
          <w:fldChar w:fldCharType="begin"/>
        </w:r>
        <w:r w:rsidR="00B60DB5" w:rsidRPr="00B60DB5">
          <w:rPr>
            <w:webHidden/>
          </w:rPr>
          <w:instrText xml:space="preserve"> PAGEREF _Toc143000163 \h </w:instrText>
        </w:r>
        <w:r w:rsidR="00B60DB5" w:rsidRPr="00B60DB5">
          <w:rPr>
            <w:webHidden/>
          </w:rPr>
        </w:r>
        <w:r w:rsidR="00B60DB5" w:rsidRPr="00B60DB5">
          <w:rPr>
            <w:webHidden/>
          </w:rPr>
          <w:fldChar w:fldCharType="separate"/>
        </w:r>
        <w:r w:rsidR="009442B4">
          <w:rPr>
            <w:webHidden/>
          </w:rPr>
          <w:t>III</w:t>
        </w:r>
        <w:r w:rsidR="00B60DB5" w:rsidRPr="00B60DB5">
          <w:rPr>
            <w:webHidden/>
          </w:rPr>
          <w:fldChar w:fldCharType="end"/>
        </w:r>
      </w:hyperlink>
    </w:p>
    <w:p w14:paraId="0AC8258C" w14:textId="066708B8" w:rsidR="00B60DB5" w:rsidRPr="00B60DB5" w:rsidRDefault="005D0351" w:rsidP="00E14180">
      <w:pPr>
        <w:pStyle w:val="Verzeichnis1"/>
        <w:rPr>
          <w:rFonts w:eastAsiaTheme="minorEastAsia"/>
          <w:color w:val="auto"/>
          <w:spacing w:val="0"/>
          <w:kern w:val="2"/>
          <w:sz w:val="22"/>
          <w:szCs w:val="22"/>
          <w:lang w:eastAsia="de-CH"/>
          <w14:ligatures w14:val="standardContextual"/>
        </w:rPr>
      </w:pPr>
      <w:hyperlink w:anchor="_Toc143000164" w:history="1">
        <w:r w:rsidR="00B60DB5" w:rsidRPr="00B60DB5">
          <w:rPr>
            <w:rStyle w:val="Hyperlink"/>
            <w:rFonts w:eastAsia="Times New Roman"/>
            <w:spacing w:val="38"/>
          </w:rPr>
          <w:t>Aufbau und Erklärung der Checkliste</w:t>
        </w:r>
        <w:r w:rsidR="00B60DB5" w:rsidRPr="00B60DB5">
          <w:rPr>
            <w:webHidden/>
          </w:rPr>
          <w:tab/>
        </w:r>
        <w:r w:rsidR="00B60DB5" w:rsidRPr="00B60DB5">
          <w:rPr>
            <w:webHidden/>
          </w:rPr>
          <w:fldChar w:fldCharType="begin"/>
        </w:r>
        <w:r w:rsidR="00B60DB5" w:rsidRPr="00B60DB5">
          <w:rPr>
            <w:webHidden/>
          </w:rPr>
          <w:instrText xml:space="preserve"> PAGEREF _Toc143000164 \h </w:instrText>
        </w:r>
        <w:r w:rsidR="00B60DB5" w:rsidRPr="00B60DB5">
          <w:rPr>
            <w:webHidden/>
          </w:rPr>
        </w:r>
        <w:r w:rsidR="00B60DB5" w:rsidRPr="00B60DB5">
          <w:rPr>
            <w:webHidden/>
          </w:rPr>
          <w:fldChar w:fldCharType="separate"/>
        </w:r>
        <w:r w:rsidR="009442B4">
          <w:rPr>
            <w:webHidden/>
          </w:rPr>
          <w:t>IV</w:t>
        </w:r>
        <w:r w:rsidR="00B60DB5" w:rsidRPr="00B60DB5">
          <w:rPr>
            <w:webHidden/>
          </w:rPr>
          <w:fldChar w:fldCharType="end"/>
        </w:r>
      </w:hyperlink>
    </w:p>
    <w:p w14:paraId="3B5528C7" w14:textId="0039F081" w:rsidR="00B60DB5" w:rsidRPr="00B60DB5" w:rsidRDefault="005D0351" w:rsidP="00E14180">
      <w:pPr>
        <w:pStyle w:val="Verzeichnis1"/>
        <w:rPr>
          <w:rFonts w:eastAsiaTheme="minorEastAsia"/>
          <w:color w:val="auto"/>
          <w:spacing w:val="0"/>
          <w:kern w:val="2"/>
          <w:sz w:val="22"/>
          <w:szCs w:val="22"/>
          <w:lang w:eastAsia="de-CH"/>
          <w14:ligatures w14:val="standardContextual"/>
        </w:rPr>
      </w:pPr>
      <w:hyperlink w:anchor="_Toc143000165" w:history="1">
        <w:r w:rsidR="00B60DB5" w:rsidRPr="00B60DB5">
          <w:rPr>
            <w:rStyle w:val="Hyperlink"/>
            <w:rFonts w:eastAsia="Times New Roman"/>
            <w:spacing w:val="38"/>
          </w:rPr>
          <w:t>Konzept für Nachwuchsförderung &amp; Zielsetzungen</w:t>
        </w:r>
        <w:r w:rsidR="00B60DB5" w:rsidRPr="00B60DB5">
          <w:rPr>
            <w:webHidden/>
          </w:rPr>
          <w:tab/>
        </w:r>
        <w:r w:rsidR="00B60DB5" w:rsidRPr="00B60DB5">
          <w:rPr>
            <w:webHidden/>
          </w:rPr>
          <w:fldChar w:fldCharType="begin"/>
        </w:r>
        <w:r w:rsidR="00B60DB5" w:rsidRPr="00B60DB5">
          <w:rPr>
            <w:webHidden/>
          </w:rPr>
          <w:instrText xml:space="preserve"> PAGEREF _Toc143000165 \h </w:instrText>
        </w:r>
        <w:r w:rsidR="00B60DB5" w:rsidRPr="00B60DB5">
          <w:rPr>
            <w:webHidden/>
          </w:rPr>
        </w:r>
        <w:r w:rsidR="00B60DB5" w:rsidRPr="00B60DB5">
          <w:rPr>
            <w:webHidden/>
          </w:rPr>
          <w:fldChar w:fldCharType="separate"/>
        </w:r>
        <w:r w:rsidR="009442B4">
          <w:rPr>
            <w:webHidden/>
          </w:rPr>
          <w:t>IV</w:t>
        </w:r>
        <w:r w:rsidR="00B60DB5" w:rsidRPr="00B60DB5">
          <w:rPr>
            <w:webHidden/>
          </w:rPr>
          <w:fldChar w:fldCharType="end"/>
        </w:r>
      </w:hyperlink>
    </w:p>
    <w:p w14:paraId="4D0A279E" w14:textId="3947028A" w:rsidR="00B60DB5" w:rsidRPr="00B60DB5" w:rsidRDefault="005D0351" w:rsidP="00E14180">
      <w:pPr>
        <w:pStyle w:val="Verzeichnis1"/>
        <w:rPr>
          <w:rFonts w:eastAsiaTheme="minorEastAsia"/>
          <w:color w:val="auto"/>
          <w:spacing w:val="0"/>
          <w:kern w:val="2"/>
          <w:sz w:val="22"/>
          <w:szCs w:val="22"/>
          <w:lang w:eastAsia="de-CH"/>
          <w14:ligatures w14:val="standardContextual"/>
        </w:rPr>
      </w:pPr>
      <w:hyperlink w:anchor="_Toc143000166" w:history="1">
        <w:r w:rsidR="00B60DB5" w:rsidRPr="00B60DB5">
          <w:rPr>
            <w:rStyle w:val="Hyperlink"/>
            <w:rFonts w:eastAsia="Times New Roman"/>
            <w:spacing w:val="38"/>
          </w:rPr>
          <w:t>Anforderungen und Fahrplan</w:t>
        </w:r>
        <w:r w:rsidR="00B60DB5" w:rsidRPr="00B60DB5">
          <w:rPr>
            <w:webHidden/>
          </w:rPr>
          <w:tab/>
        </w:r>
        <w:r w:rsidR="00B60DB5" w:rsidRPr="00B60DB5">
          <w:rPr>
            <w:webHidden/>
          </w:rPr>
          <w:fldChar w:fldCharType="begin"/>
        </w:r>
        <w:r w:rsidR="00B60DB5" w:rsidRPr="00B60DB5">
          <w:rPr>
            <w:webHidden/>
          </w:rPr>
          <w:instrText xml:space="preserve"> PAGEREF _Toc143000166 \h </w:instrText>
        </w:r>
        <w:r w:rsidR="00B60DB5" w:rsidRPr="00B60DB5">
          <w:rPr>
            <w:webHidden/>
          </w:rPr>
        </w:r>
        <w:r w:rsidR="00B60DB5" w:rsidRPr="00B60DB5">
          <w:rPr>
            <w:webHidden/>
          </w:rPr>
          <w:fldChar w:fldCharType="separate"/>
        </w:r>
        <w:r w:rsidR="009442B4">
          <w:rPr>
            <w:webHidden/>
          </w:rPr>
          <w:t>V</w:t>
        </w:r>
        <w:r w:rsidR="00B60DB5" w:rsidRPr="00B60DB5">
          <w:rPr>
            <w:webHidden/>
          </w:rPr>
          <w:fldChar w:fldCharType="end"/>
        </w:r>
      </w:hyperlink>
    </w:p>
    <w:p w14:paraId="199EC3A0" w14:textId="53DE3C8B" w:rsidR="00B60DB5" w:rsidRPr="00B60DB5" w:rsidRDefault="005D0351" w:rsidP="00E14180">
      <w:pPr>
        <w:pStyle w:val="Verzeichnis1"/>
        <w:rPr>
          <w:rFonts w:eastAsiaTheme="minorEastAsia"/>
          <w:color w:val="auto"/>
          <w:spacing w:val="0"/>
          <w:kern w:val="2"/>
          <w:sz w:val="22"/>
          <w:szCs w:val="22"/>
          <w:lang w:eastAsia="de-CH"/>
          <w14:ligatures w14:val="standardContextual"/>
        </w:rPr>
      </w:pPr>
      <w:hyperlink w:anchor="_Toc143000167" w:history="1">
        <w:r w:rsidR="00B60DB5" w:rsidRPr="00B60DB5">
          <w:rPr>
            <w:rStyle w:val="Hyperlink"/>
            <w:rFonts w:eastAsia="Times New Roman"/>
            <w:spacing w:val="38"/>
          </w:rPr>
          <w:t>Vereinbarung</w:t>
        </w:r>
        <w:r w:rsidR="00B60DB5" w:rsidRPr="00B60DB5">
          <w:rPr>
            <w:webHidden/>
          </w:rPr>
          <w:tab/>
        </w:r>
        <w:r w:rsidR="00B60DB5" w:rsidRPr="00B60DB5">
          <w:rPr>
            <w:webHidden/>
          </w:rPr>
          <w:fldChar w:fldCharType="begin"/>
        </w:r>
        <w:r w:rsidR="00B60DB5" w:rsidRPr="00B60DB5">
          <w:rPr>
            <w:webHidden/>
          </w:rPr>
          <w:instrText xml:space="preserve"> PAGEREF _Toc143000167 \h </w:instrText>
        </w:r>
        <w:r w:rsidR="00B60DB5" w:rsidRPr="00B60DB5">
          <w:rPr>
            <w:webHidden/>
          </w:rPr>
        </w:r>
        <w:r w:rsidR="00B60DB5" w:rsidRPr="00B60DB5">
          <w:rPr>
            <w:webHidden/>
          </w:rPr>
          <w:fldChar w:fldCharType="separate"/>
        </w:r>
        <w:r w:rsidR="009442B4">
          <w:rPr>
            <w:webHidden/>
          </w:rPr>
          <w:t>VI</w:t>
        </w:r>
        <w:r w:rsidR="00B60DB5" w:rsidRPr="00B60DB5">
          <w:rPr>
            <w:webHidden/>
          </w:rPr>
          <w:fldChar w:fldCharType="end"/>
        </w:r>
      </w:hyperlink>
    </w:p>
    <w:p w14:paraId="7AC381D3" w14:textId="250D1143" w:rsidR="00B60DB5" w:rsidRPr="00B60DB5" w:rsidRDefault="005D0351" w:rsidP="00E14180">
      <w:pPr>
        <w:pStyle w:val="Verzeichnis1"/>
        <w:rPr>
          <w:rFonts w:eastAsiaTheme="minorEastAsia"/>
          <w:color w:val="auto"/>
          <w:spacing w:val="0"/>
          <w:kern w:val="2"/>
          <w:sz w:val="22"/>
          <w:szCs w:val="22"/>
          <w:lang w:eastAsia="de-CH"/>
          <w14:ligatures w14:val="standardContextual"/>
        </w:rPr>
      </w:pPr>
      <w:hyperlink w:anchor="_Toc143000168" w:history="1">
        <w:r w:rsidR="00B60DB5" w:rsidRPr="00B60DB5">
          <w:rPr>
            <w:rStyle w:val="Hyperlink"/>
            <w:u w:val="dotted"/>
          </w:rPr>
          <w:t>1.</w:t>
        </w:r>
        <w:r w:rsidR="00B60DB5" w:rsidRPr="00B60DB5">
          <w:rPr>
            <w:rFonts w:eastAsiaTheme="minorEastAsia"/>
            <w:color w:val="auto"/>
            <w:spacing w:val="0"/>
            <w:kern w:val="2"/>
            <w:sz w:val="22"/>
            <w:szCs w:val="22"/>
            <w:lang w:eastAsia="de-CH"/>
            <w14:ligatures w14:val="standardContextual"/>
          </w:rPr>
          <w:tab/>
        </w:r>
        <w:r w:rsidR="00B60DB5" w:rsidRPr="00B60DB5">
          <w:rPr>
            <w:rStyle w:val="Hyperlink"/>
            <w:u w:val="dotted"/>
          </w:rPr>
          <w:t>Element 1: Commitment &amp; Strategie</w:t>
        </w:r>
        <w:r w:rsidR="00B60DB5" w:rsidRPr="00B60DB5">
          <w:rPr>
            <w:webHidden/>
          </w:rPr>
          <w:tab/>
        </w:r>
        <w:r w:rsidR="00B60DB5" w:rsidRPr="00B60DB5">
          <w:rPr>
            <w:webHidden/>
          </w:rPr>
          <w:fldChar w:fldCharType="begin"/>
        </w:r>
        <w:r w:rsidR="00B60DB5" w:rsidRPr="00B60DB5">
          <w:rPr>
            <w:webHidden/>
          </w:rPr>
          <w:instrText xml:space="preserve"> PAGEREF _Toc143000168 \h </w:instrText>
        </w:r>
        <w:r w:rsidR="00B60DB5" w:rsidRPr="00B60DB5">
          <w:rPr>
            <w:webHidden/>
          </w:rPr>
        </w:r>
        <w:r w:rsidR="00B60DB5" w:rsidRPr="00B60DB5">
          <w:rPr>
            <w:webHidden/>
          </w:rPr>
          <w:fldChar w:fldCharType="separate"/>
        </w:r>
        <w:r w:rsidR="009442B4">
          <w:rPr>
            <w:webHidden/>
          </w:rPr>
          <w:t>1</w:t>
        </w:r>
        <w:r w:rsidR="00B60DB5" w:rsidRPr="00B60DB5">
          <w:rPr>
            <w:webHidden/>
          </w:rPr>
          <w:fldChar w:fldCharType="end"/>
        </w:r>
      </w:hyperlink>
    </w:p>
    <w:p w14:paraId="39587E67" w14:textId="41A4BF0F" w:rsidR="00B60DB5" w:rsidRPr="00B60DB5" w:rsidRDefault="005D0351" w:rsidP="00B60DB5">
      <w:pPr>
        <w:pStyle w:val="Verzeichnis2"/>
        <w:rPr>
          <w:rFonts w:eastAsiaTheme="minorEastAsia"/>
          <w:spacing w:val="0"/>
          <w:kern w:val="2"/>
          <w:sz w:val="22"/>
          <w:szCs w:val="22"/>
          <w:lang w:eastAsia="de-CH"/>
          <w14:ligatures w14:val="standardContextual"/>
        </w:rPr>
      </w:pPr>
      <w:hyperlink w:anchor="_Toc143000169" w:history="1">
        <w:r w:rsidR="00B60DB5" w:rsidRPr="00B60DB5">
          <w:rPr>
            <w:rStyle w:val="Hyperlink"/>
          </w:rPr>
          <w:t>1.1.</w:t>
        </w:r>
        <w:r w:rsidR="00B60DB5" w:rsidRPr="00B60DB5">
          <w:rPr>
            <w:rFonts w:eastAsiaTheme="minorEastAsia"/>
            <w:spacing w:val="0"/>
            <w:kern w:val="2"/>
            <w:sz w:val="22"/>
            <w:szCs w:val="22"/>
            <w:lang w:eastAsia="de-CH"/>
            <w14:ligatures w14:val="standardContextual"/>
          </w:rPr>
          <w:tab/>
        </w:r>
        <w:r w:rsidR="00B60DB5" w:rsidRPr="00B60DB5">
          <w:rPr>
            <w:rStyle w:val="Hyperlink"/>
          </w:rPr>
          <w:t>Werte</w:t>
        </w:r>
        <w:r w:rsidR="00B60DB5" w:rsidRPr="00B60DB5">
          <w:rPr>
            <w:webHidden/>
          </w:rPr>
          <w:tab/>
        </w:r>
        <w:r w:rsidR="00B60DB5" w:rsidRPr="00B60DB5">
          <w:rPr>
            <w:webHidden/>
          </w:rPr>
          <w:fldChar w:fldCharType="begin"/>
        </w:r>
        <w:r w:rsidR="00B60DB5" w:rsidRPr="00B60DB5">
          <w:rPr>
            <w:webHidden/>
          </w:rPr>
          <w:instrText xml:space="preserve"> PAGEREF _Toc143000169 \h </w:instrText>
        </w:r>
        <w:r w:rsidR="00B60DB5" w:rsidRPr="00B60DB5">
          <w:rPr>
            <w:webHidden/>
          </w:rPr>
        </w:r>
        <w:r w:rsidR="00B60DB5" w:rsidRPr="00B60DB5">
          <w:rPr>
            <w:webHidden/>
          </w:rPr>
          <w:fldChar w:fldCharType="separate"/>
        </w:r>
        <w:r w:rsidR="009442B4">
          <w:rPr>
            <w:webHidden/>
          </w:rPr>
          <w:t>1</w:t>
        </w:r>
        <w:r w:rsidR="00B60DB5" w:rsidRPr="00B60DB5">
          <w:rPr>
            <w:webHidden/>
          </w:rPr>
          <w:fldChar w:fldCharType="end"/>
        </w:r>
      </w:hyperlink>
    </w:p>
    <w:p w14:paraId="12F60DE9" w14:textId="59848192" w:rsidR="00B60DB5" w:rsidRDefault="005D0351" w:rsidP="00B60DB5">
      <w:pPr>
        <w:pStyle w:val="Verzeichnis2"/>
        <w:rPr>
          <w:rFonts w:asciiTheme="minorHAnsi" w:eastAsiaTheme="minorEastAsia" w:hAnsiTheme="minorHAnsi" w:cstheme="minorBidi"/>
          <w:spacing w:val="0"/>
          <w:kern w:val="2"/>
          <w:sz w:val="22"/>
          <w:szCs w:val="22"/>
          <w:lang w:eastAsia="de-CH"/>
          <w14:ligatures w14:val="standardContextual"/>
        </w:rPr>
      </w:pPr>
      <w:hyperlink w:anchor="_Toc143000170" w:history="1">
        <w:r w:rsidR="00B60DB5" w:rsidRPr="00B40B2E">
          <w:rPr>
            <w:rStyle w:val="Hyperlink"/>
          </w:rPr>
          <w:t>1.2.</w:t>
        </w:r>
        <w:r w:rsidR="00B60DB5">
          <w:rPr>
            <w:rFonts w:asciiTheme="minorHAnsi" w:eastAsiaTheme="minorEastAsia" w:hAnsiTheme="minorHAnsi" w:cstheme="minorBidi"/>
            <w:spacing w:val="0"/>
            <w:kern w:val="2"/>
            <w:sz w:val="22"/>
            <w:szCs w:val="22"/>
            <w:lang w:eastAsia="de-CH"/>
            <w14:ligatures w14:val="standardContextual"/>
          </w:rPr>
          <w:tab/>
        </w:r>
        <w:r w:rsidR="00B60DB5" w:rsidRPr="00B40B2E">
          <w:rPr>
            <w:rStyle w:val="Hyperlink"/>
          </w:rPr>
          <w:t>Strategie</w:t>
        </w:r>
        <w:r w:rsidR="00B60DB5">
          <w:rPr>
            <w:webHidden/>
          </w:rPr>
          <w:tab/>
        </w:r>
        <w:r w:rsidR="00B60DB5">
          <w:rPr>
            <w:webHidden/>
          </w:rPr>
          <w:fldChar w:fldCharType="begin"/>
        </w:r>
        <w:r w:rsidR="00B60DB5">
          <w:rPr>
            <w:webHidden/>
          </w:rPr>
          <w:instrText xml:space="preserve"> PAGEREF _Toc143000170 \h </w:instrText>
        </w:r>
        <w:r w:rsidR="00B60DB5">
          <w:rPr>
            <w:webHidden/>
          </w:rPr>
        </w:r>
        <w:r w:rsidR="00B60DB5">
          <w:rPr>
            <w:webHidden/>
          </w:rPr>
          <w:fldChar w:fldCharType="separate"/>
        </w:r>
        <w:r w:rsidR="009442B4">
          <w:rPr>
            <w:webHidden/>
          </w:rPr>
          <w:t>5</w:t>
        </w:r>
        <w:r w:rsidR="00B60DB5">
          <w:rPr>
            <w:webHidden/>
          </w:rPr>
          <w:fldChar w:fldCharType="end"/>
        </w:r>
      </w:hyperlink>
    </w:p>
    <w:p w14:paraId="04806AFB" w14:textId="7A12FFE1" w:rsidR="00B60DB5" w:rsidRDefault="005D0351" w:rsidP="00E14180">
      <w:pPr>
        <w:pStyle w:val="Verzeichnis1"/>
        <w:rPr>
          <w:rFonts w:asciiTheme="minorHAnsi" w:eastAsiaTheme="minorEastAsia" w:hAnsiTheme="minorHAnsi" w:cstheme="minorBidi"/>
          <w:color w:val="auto"/>
          <w:spacing w:val="0"/>
          <w:kern w:val="2"/>
          <w:sz w:val="22"/>
          <w:szCs w:val="22"/>
          <w:lang w:eastAsia="de-CH"/>
          <w14:ligatures w14:val="standardContextual"/>
        </w:rPr>
      </w:pPr>
      <w:hyperlink w:anchor="_Toc143000171" w:history="1">
        <w:r w:rsidR="00B60DB5" w:rsidRPr="00B40B2E">
          <w:rPr>
            <w:rStyle w:val="Hyperlink"/>
          </w:rPr>
          <w:t>2.</w:t>
        </w:r>
        <w:r w:rsidR="00B60DB5">
          <w:rPr>
            <w:rFonts w:asciiTheme="minorHAnsi" w:eastAsiaTheme="minorEastAsia" w:hAnsiTheme="minorHAnsi" w:cstheme="minorBidi"/>
            <w:color w:val="auto"/>
            <w:spacing w:val="0"/>
            <w:kern w:val="2"/>
            <w:sz w:val="22"/>
            <w:szCs w:val="22"/>
            <w:lang w:eastAsia="de-CH"/>
            <w14:ligatures w14:val="standardContextual"/>
          </w:rPr>
          <w:tab/>
        </w:r>
        <w:r w:rsidR="00B60DB5" w:rsidRPr="00B40B2E">
          <w:rPr>
            <w:rStyle w:val="Hyperlink"/>
          </w:rPr>
          <w:t>ELEMENT 2: Struktur &amp; Organisation</w:t>
        </w:r>
        <w:r w:rsidR="00B60DB5">
          <w:rPr>
            <w:webHidden/>
          </w:rPr>
          <w:tab/>
        </w:r>
        <w:r w:rsidR="00B60DB5">
          <w:rPr>
            <w:webHidden/>
          </w:rPr>
          <w:fldChar w:fldCharType="begin"/>
        </w:r>
        <w:r w:rsidR="00B60DB5">
          <w:rPr>
            <w:webHidden/>
          </w:rPr>
          <w:instrText xml:space="preserve"> PAGEREF _Toc143000171 \h </w:instrText>
        </w:r>
        <w:r w:rsidR="00B60DB5">
          <w:rPr>
            <w:webHidden/>
          </w:rPr>
        </w:r>
        <w:r w:rsidR="00B60DB5">
          <w:rPr>
            <w:webHidden/>
          </w:rPr>
          <w:fldChar w:fldCharType="separate"/>
        </w:r>
        <w:r w:rsidR="009442B4">
          <w:rPr>
            <w:webHidden/>
          </w:rPr>
          <w:t>7</w:t>
        </w:r>
        <w:r w:rsidR="00B60DB5">
          <w:rPr>
            <w:webHidden/>
          </w:rPr>
          <w:fldChar w:fldCharType="end"/>
        </w:r>
      </w:hyperlink>
    </w:p>
    <w:p w14:paraId="4D94CFA9" w14:textId="0BD0F218" w:rsidR="00B60DB5" w:rsidRDefault="005D0351" w:rsidP="00B60DB5">
      <w:pPr>
        <w:pStyle w:val="Verzeichnis2"/>
        <w:rPr>
          <w:rFonts w:asciiTheme="minorHAnsi" w:eastAsiaTheme="minorEastAsia" w:hAnsiTheme="minorHAnsi" w:cstheme="minorBidi"/>
          <w:spacing w:val="0"/>
          <w:kern w:val="2"/>
          <w:sz w:val="22"/>
          <w:szCs w:val="22"/>
          <w:lang w:eastAsia="de-CH"/>
          <w14:ligatures w14:val="standardContextual"/>
        </w:rPr>
      </w:pPr>
      <w:hyperlink w:anchor="_Toc143000172" w:history="1">
        <w:r w:rsidR="00B60DB5" w:rsidRPr="00B40B2E">
          <w:rPr>
            <w:rStyle w:val="Hyperlink"/>
          </w:rPr>
          <w:t>2.1.</w:t>
        </w:r>
        <w:r w:rsidR="00B60DB5">
          <w:rPr>
            <w:rFonts w:asciiTheme="minorHAnsi" w:eastAsiaTheme="minorEastAsia" w:hAnsiTheme="minorHAnsi" w:cstheme="minorBidi"/>
            <w:spacing w:val="0"/>
            <w:kern w:val="2"/>
            <w:sz w:val="22"/>
            <w:szCs w:val="22"/>
            <w:lang w:eastAsia="de-CH"/>
            <w14:ligatures w14:val="standardContextual"/>
          </w:rPr>
          <w:tab/>
        </w:r>
        <w:r w:rsidR="00B60DB5" w:rsidRPr="00B40B2E">
          <w:rPr>
            <w:rStyle w:val="Hyperlink"/>
          </w:rPr>
          <w:t>Führungsstruktur</w:t>
        </w:r>
        <w:r w:rsidR="00B60DB5">
          <w:rPr>
            <w:webHidden/>
          </w:rPr>
          <w:tab/>
        </w:r>
        <w:r w:rsidR="00B60DB5">
          <w:rPr>
            <w:webHidden/>
          </w:rPr>
          <w:fldChar w:fldCharType="begin"/>
        </w:r>
        <w:r w:rsidR="00B60DB5">
          <w:rPr>
            <w:webHidden/>
          </w:rPr>
          <w:instrText xml:space="preserve"> PAGEREF _Toc143000172 \h </w:instrText>
        </w:r>
        <w:r w:rsidR="00B60DB5">
          <w:rPr>
            <w:webHidden/>
          </w:rPr>
        </w:r>
        <w:r w:rsidR="00B60DB5">
          <w:rPr>
            <w:webHidden/>
          </w:rPr>
          <w:fldChar w:fldCharType="separate"/>
        </w:r>
        <w:r w:rsidR="009442B4">
          <w:rPr>
            <w:webHidden/>
          </w:rPr>
          <w:t>7</w:t>
        </w:r>
        <w:r w:rsidR="00B60DB5">
          <w:rPr>
            <w:webHidden/>
          </w:rPr>
          <w:fldChar w:fldCharType="end"/>
        </w:r>
      </w:hyperlink>
    </w:p>
    <w:p w14:paraId="60EF743D" w14:textId="7569F207" w:rsidR="00B60DB5" w:rsidRDefault="005D0351" w:rsidP="00B60DB5">
      <w:pPr>
        <w:pStyle w:val="Verzeichnis2"/>
        <w:rPr>
          <w:rFonts w:asciiTheme="minorHAnsi" w:eastAsiaTheme="minorEastAsia" w:hAnsiTheme="minorHAnsi" w:cstheme="minorBidi"/>
          <w:spacing w:val="0"/>
          <w:kern w:val="2"/>
          <w:sz w:val="22"/>
          <w:szCs w:val="22"/>
          <w:lang w:eastAsia="de-CH"/>
          <w14:ligatures w14:val="standardContextual"/>
        </w:rPr>
      </w:pPr>
      <w:hyperlink w:anchor="_Toc143000173" w:history="1">
        <w:r w:rsidR="00B60DB5" w:rsidRPr="00B40B2E">
          <w:rPr>
            <w:rStyle w:val="Hyperlink"/>
          </w:rPr>
          <w:t>2.2.</w:t>
        </w:r>
        <w:r w:rsidR="00B60DB5">
          <w:rPr>
            <w:rFonts w:asciiTheme="minorHAnsi" w:eastAsiaTheme="minorEastAsia" w:hAnsiTheme="minorHAnsi" w:cstheme="minorBidi"/>
            <w:spacing w:val="0"/>
            <w:kern w:val="2"/>
            <w:sz w:val="22"/>
            <w:szCs w:val="22"/>
            <w:lang w:eastAsia="de-CH"/>
            <w14:ligatures w14:val="standardContextual"/>
          </w:rPr>
          <w:tab/>
        </w:r>
        <w:r w:rsidR="00B60DB5" w:rsidRPr="00B40B2E">
          <w:rPr>
            <w:rStyle w:val="Hyperlink"/>
          </w:rPr>
          <w:t>Stützpunkt-Betreuer:in</w:t>
        </w:r>
        <w:r w:rsidR="00B60DB5">
          <w:rPr>
            <w:webHidden/>
          </w:rPr>
          <w:tab/>
        </w:r>
        <w:r w:rsidR="00B60DB5">
          <w:rPr>
            <w:webHidden/>
          </w:rPr>
          <w:fldChar w:fldCharType="begin"/>
        </w:r>
        <w:r w:rsidR="00B60DB5">
          <w:rPr>
            <w:webHidden/>
          </w:rPr>
          <w:instrText xml:space="preserve"> PAGEREF _Toc143000173 \h </w:instrText>
        </w:r>
        <w:r w:rsidR="00B60DB5">
          <w:rPr>
            <w:webHidden/>
          </w:rPr>
        </w:r>
        <w:r w:rsidR="00B60DB5">
          <w:rPr>
            <w:webHidden/>
          </w:rPr>
          <w:fldChar w:fldCharType="separate"/>
        </w:r>
        <w:r w:rsidR="009442B4">
          <w:rPr>
            <w:webHidden/>
          </w:rPr>
          <w:t>7</w:t>
        </w:r>
        <w:r w:rsidR="00B60DB5">
          <w:rPr>
            <w:webHidden/>
          </w:rPr>
          <w:fldChar w:fldCharType="end"/>
        </w:r>
      </w:hyperlink>
    </w:p>
    <w:p w14:paraId="5D4B2CF0" w14:textId="7A46B62B" w:rsidR="00B60DB5" w:rsidRDefault="005D0351" w:rsidP="00B60DB5">
      <w:pPr>
        <w:pStyle w:val="Verzeichnis2"/>
        <w:rPr>
          <w:rFonts w:asciiTheme="minorHAnsi" w:eastAsiaTheme="minorEastAsia" w:hAnsiTheme="minorHAnsi" w:cstheme="minorBidi"/>
          <w:spacing w:val="0"/>
          <w:kern w:val="2"/>
          <w:sz w:val="22"/>
          <w:szCs w:val="22"/>
          <w:lang w:eastAsia="de-CH"/>
          <w14:ligatures w14:val="standardContextual"/>
        </w:rPr>
      </w:pPr>
      <w:hyperlink w:anchor="_Toc143000174" w:history="1">
        <w:r w:rsidR="00B60DB5" w:rsidRPr="00B40B2E">
          <w:rPr>
            <w:rStyle w:val="Hyperlink"/>
          </w:rPr>
          <w:t>2.3.</w:t>
        </w:r>
        <w:r w:rsidR="00B60DB5">
          <w:rPr>
            <w:rFonts w:asciiTheme="minorHAnsi" w:eastAsiaTheme="minorEastAsia" w:hAnsiTheme="minorHAnsi" w:cstheme="minorBidi"/>
            <w:spacing w:val="0"/>
            <w:kern w:val="2"/>
            <w:sz w:val="22"/>
            <w:szCs w:val="22"/>
            <w:lang w:eastAsia="de-CH"/>
            <w14:ligatures w14:val="standardContextual"/>
          </w:rPr>
          <w:tab/>
        </w:r>
        <w:r w:rsidR="00B60DB5" w:rsidRPr="00B40B2E">
          <w:rPr>
            <w:rStyle w:val="Hyperlink"/>
          </w:rPr>
          <w:t>J+S Coach:in Weiterbildung</w:t>
        </w:r>
        <w:r w:rsidR="00B60DB5">
          <w:rPr>
            <w:webHidden/>
          </w:rPr>
          <w:tab/>
        </w:r>
        <w:r w:rsidR="00B60DB5">
          <w:rPr>
            <w:webHidden/>
          </w:rPr>
          <w:fldChar w:fldCharType="begin"/>
        </w:r>
        <w:r w:rsidR="00B60DB5">
          <w:rPr>
            <w:webHidden/>
          </w:rPr>
          <w:instrText xml:space="preserve"> PAGEREF _Toc143000174 \h </w:instrText>
        </w:r>
        <w:r w:rsidR="00B60DB5">
          <w:rPr>
            <w:webHidden/>
          </w:rPr>
        </w:r>
        <w:r w:rsidR="00B60DB5">
          <w:rPr>
            <w:webHidden/>
          </w:rPr>
          <w:fldChar w:fldCharType="separate"/>
        </w:r>
        <w:r w:rsidR="009442B4">
          <w:rPr>
            <w:webHidden/>
          </w:rPr>
          <w:t>8</w:t>
        </w:r>
        <w:r w:rsidR="00B60DB5">
          <w:rPr>
            <w:webHidden/>
          </w:rPr>
          <w:fldChar w:fldCharType="end"/>
        </w:r>
      </w:hyperlink>
    </w:p>
    <w:p w14:paraId="2807D8CB" w14:textId="534FEA20" w:rsidR="00B60DB5" w:rsidRDefault="005D0351" w:rsidP="00B60DB5">
      <w:pPr>
        <w:pStyle w:val="Verzeichnis2"/>
        <w:rPr>
          <w:rFonts w:asciiTheme="minorHAnsi" w:eastAsiaTheme="minorEastAsia" w:hAnsiTheme="minorHAnsi" w:cstheme="minorBidi"/>
          <w:spacing w:val="0"/>
          <w:kern w:val="2"/>
          <w:sz w:val="22"/>
          <w:szCs w:val="22"/>
          <w:lang w:eastAsia="de-CH"/>
          <w14:ligatures w14:val="standardContextual"/>
        </w:rPr>
      </w:pPr>
      <w:hyperlink w:anchor="_Toc143000175" w:history="1">
        <w:r w:rsidR="00B60DB5" w:rsidRPr="00B40B2E">
          <w:rPr>
            <w:rStyle w:val="Hyperlink"/>
            <w:rFonts w:eastAsia="Hind Medium" w:cs="Hind Medium"/>
          </w:rPr>
          <w:t>2.4.</w:t>
        </w:r>
        <w:r w:rsidR="00B60DB5">
          <w:rPr>
            <w:rFonts w:asciiTheme="minorHAnsi" w:eastAsiaTheme="minorEastAsia" w:hAnsiTheme="minorHAnsi" w:cstheme="minorBidi"/>
            <w:spacing w:val="0"/>
            <w:kern w:val="2"/>
            <w:sz w:val="22"/>
            <w:szCs w:val="22"/>
            <w:lang w:eastAsia="de-CH"/>
            <w14:ligatures w14:val="standardContextual"/>
          </w:rPr>
          <w:tab/>
        </w:r>
        <w:r w:rsidR="00B60DB5" w:rsidRPr="00B40B2E">
          <w:rPr>
            <w:rStyle w:val="Hyperlink"/>
            <w:rFonts w:eastAsia="Hind Medium" w:cs="Hind Medium"/>
            <w:lang w:val="de-DE"/>
          </w:rPr>
          <w:t>LEHRGANG “CLUB MANAGEMENT”</w:t>
        </w:r>
        <w:r w:rsidR="00B60DB5">
          <w:rPr>
            <w:webHidden/>
          </w:rPr>
          <w:tab/>
        </w:r>
        <w:r w:rsidR="00B60DB5">
          <w:rPr>
            <w:webHidden/>
          </w:rPr>
          <w:fldChar w:fldCharType="begin"/>
        </w:r>
        <w:r w:rsidR="00B60DB5">
          <w:rPr>
            <w:webHidden/>
          </w:rPr>
          <w:instrText xml:space="preserve"> PAGEREF _Toc143000175 \h </w:instrText>
        </w:r>
        <w:r w:rsidR="00B60DB5">
          <w:rPr>
            <w:webHidden/>
          </w:rPr>
        </w:r>
        <w:r w:rsidR="00B60DB5">
          <w:rPr>
            <w:webHidden/>
          </w:rPr>
          <w:fldChar w:fldCharType="separate"/>
        </w:r>
        <w:r w:rsidR="009442B4">
          <w:rPr>
            <w:webHidden/>
          </w:rPr>
          <w:t>8</w:t>
        </w:r>
        <w:r w:rsidR="00B60DB5">
          <w:rPr>
            <w:webHidden/>
          </w:rPr>
          <w:fldChar w:fldCharType="end"/>
        </w:r>
      </w:hyperlink>
    </w:p>
    <w:p w14:paraId="5014A2E9" w14:textId="0D1F0212" w:rsidR="00B60DB5" w:rsidRDefault="005D0351" w:rsidP="00B60DB5">
      <w:pPr>
        <w:pStyle w:val="Verzeichnis2"/>
        <w:rPr>
          <w:rFonts w:asciiTheme="minorHAnsi" w:eastAsiaTheme="minorEastAsia" w:hAnsiTheme="minorHAnsi" w:cstheme="minorBidi"/>
          <w:spacing w:val="0"/>
          <w:kern w:val="2"/>
          <w:sz w:val="22"/>
          <w:szCs w:val="22"/>
          <w:lang w:eastAsia="de-CH"/>
          <w14:ligatures w14:val="standardContextual"/>
        </w:rPr>
      </w:pPr>
      <w:hyperlink w:anchor="_Toc143000176" w:history="1">
        <w:r w:rsidR="00B60DB5" w:rsidRPr="00B40B2E">
          <w:rPr>
            <w:rStyle w:val="Hyperlink"/>
          </w:rPr>
          <w:t>2.5.</w:t>
        </w:r>
        <w:r w:rsidR="00B60DB5">
          <w:rPr>
            <w:rFonts w:asciiTheme="minorHAnsi" w:eastAsiaTheme="minorEastAsia" w:hAnsiTheme="minorHAnsi" w:cstheme="minorBidi"/>
            <w:spacing w:val="0"/>
            <w:kern w:val="2"/>
            <w:sz w:val="22"/>
            <w:szCs w:val="22"/>
            <w:lang w:eastAsia="de-CH"/>
            <w14:ligatures w14:val="standardContextual"/>
          </w:rPr>
          <w:tab/>
        </w:r>
        <w:r w:rsidR="00B60DB5" w:rsidRPr="00B40B2E">
          <w:rPr>
            <w:rStyle w:val="Hyperlink"/>
          </w:rPr>
          <w:t>Anzahl Lizenzen</w:t>
        </w:r>
        <w:r w:rsidR="00B60DB5">
          <w:rPr>
            <w:webHidden/>
          </w:rPr>
          <w:tab/>
        </w:r>
        <w:r w:rsidR="00B60DB5">
          <w:rPr>
            <w:webHidden/>
          </w:rPr>
          <w:fldChar w:fldCharType="begin"/>
        </w:r>
        <w:r w:rsidR="00B60DB5">
          <w:rPr>
            <w:webHidden/>
          </w:rPr>
          <w:instrText xml:space="preserve"> PAGEREF _Toc143000176 \h </w:instrText>
        </w:r>
        <w:r w:rsidR="00B60DB5">
          <w:rPr>
            <w:webHidden/>
          </w:rPr>
        </w:r>
        <w:r w:rsidR="00B60DB5">
          <w:rPr>
            <w:webHidden/>
          </w:rPr>
          <w:fldChar w:fldCharType="separate"/>
        </w:r>
        <w:r w:rsidR="009442B4">
          <w:rPr>
            <w:webHidden/>
          </w:rPr>
          <w:t>8</w:t>
        </w:r>
        <w:r w:rsidR="00B60DB5">
          <w:rPr>
            <w:webHidden/>
          </w:rPr>
          <w:fldChar w:fldCharType="end"/>
        </w:r>
      </w:hyperlink>
    </w:p>
    <w:p w14:paraId="42BAA334" w14:textId="6B004F94" w:rsidR="00B60DB5" w:rsidRDefault="005D0351" w:rsidP="00B60DB5">
      <w:pPr>
        <w:pStyle w:val="Verzeichnis2"/>
        <w:rPr>
          <w:rFonts w:asciiTheme="minorHAnsi" w:eastAsiaTheme="minorEastAsia" w:hAnsiTheme="minorHAnsi" w:cstheme="minorBidi"/>
          <w:spacing w:val="0"/>
          <w:kern w:val="2"/>
          <w:sz w:val="22"/>
          <w:szCs w:val="22"/>
          <w:lang w:eastAsia="de-CH"/>
          <w14:ligatures w14:val="standardContextual"/>
        </w:rPr>
      </w:pPr>
      <w:hyperlink w:anchor="_Toc143000177" w:history="1">
        <w:r w:rsidR="00B60DB5" w:rsidRPr="00B40B2E">
          <w:rPr>
            <w:rStyle w:val="Hyperlink"/>
          </w:rPr>
          <w:t>2.6.</w:t>
        </w:r>
        <w:r w:rsidR="00B60DB5">
          <w:rPr>
            <w:rFonts w:asciiTheme="minorHAnsi" w:eastAsiaTheme="minorEastAsia" w:hAnsiTheme="minorHAnsi" w:cstheme="minorBidi"/>
            <w:spacing w:val="0"/>
            <w:kern w:val="2"/>
            <w:sz w:val="22"/>
            <w:szCs w:val="22"/>
            <w:lang w:eastAsia="de-CH"/>
            <w14:ligatures w14:val="standardContextual"/>
          </w:rPr>
          <w:tab/>
        </w:r>
        <w:r w:rsidR="00B60DB5" w:rsidRPr="00B40B2E">
          <w:rPr>
            <w:rStyle w:val="Hyperlink"/>
          </w:rPr>
          <w:t>Partizipation und Durchführung Wettkampfsystem</w:t>
        </w:r>
        <w:r w:rsidR="00B60DB5">
          <w:rPr>
            <w:webHidden/>
          </w:rPr>
          <w:tab/>
        </w:r>
        <w:r w:rsidR="00B60DB5">
          <w:rPr>
            <w:webHidden/>
          </w:rPr>
          <w:fldChar w:fldCharType="begin"/>
        </w:r>
        <w:r w:rsidR="00B60DB5">
          <w:rPr>
            <w:webHidden/>
          </w:rPr>
          <w:instrText xml:space="preserve"> PAGEREF _Toc143000177 \h </w:instrText>
        </w:r>
        <w:r w:rsidR="00B60DB5">
          <w:rPr>
            <w:webHidden/>
          </w:rPr>
        </w:r>
        <w:r w:rsidR="00B60DB5">
          <w:rPr>
            <w:webHidden/>
          </w:rPr>
          <w:fldChar w:fldCharType="separate"/>
        </w:r>
        <w:r w:rsidR="009442B4">
          <w:rPr>
            <w:webHidden/>
          </w:rPr>
          <w:t>9</w:t>
        </w:r>
        <w:r w:rsidR="00B60DB5">
          <w:rPr>
            <w:webHidden/>
          </w:rPr>
          <w:fldChar w:fldCharType="end"/>
        </w:r>
      </w:hyperlink>
    </w:p>
    <w:p w14:paraId="0D13E493" w14:textId="591996D0" w:rsidR="00B60DB5" w:rsidRDefault="005D0351" w:rsidP="00B60DB5">
      <w:pPr>
        <w:pStyle w:val="Verzeichnis2"/>
        <w:rPr>
          <w:rFonts w:asciiTheme="minorHAnsi" w:eastAsiaTheme="minorEastAsia" w:hAnsiTheme="minorHAnsi" w:cstheme="minorBidi"/>
          <w:spacing w:val="0"/>
          <w:kern w:val="2"/>
          <w:sz w:val="22"/>
          <w:szCs w:val="22"/>
          <w:lang w:eastAsia="de-CH"/>
          <w14:ligatures w14:val="standardContextual"/>
        </w:rPr>
      </w:pPr>
      <w:hyperlink w:anchor="_Toc143000178" w:history="1">
        <w:r w:rsidR="00B60DB5" w:rsidRPr="00B40B2E">
          <w:rPr>
            <w:rStyle w:val="Hyperlink"/>
          </w:rPr>
          <w:t>2.7.</w:t>
        </w:r>
        <w:r w:rsidR="00B60DB5">
          <w:rPr>
            <w:rFonts w:asciiTheme="minorHAnsi" w:eastAsiaTheme="minorEastAsia" w:hAnsiTheme="minorHAnsi" w:cstheme="minorBidi"/>
            <w:spacing w:val="0"/>
            <w:kern w:val="2"/>
            <w:sz w:val="22"/>
            <w:szCs w:val="22"/>
            <w:lang w:eastAsia="de-CH"/>
            <w14:ligatures w14:val="standardContextual"/>
          </w:rPr>
          <w:tab/>
        </w:r>
        <w:r w:rsidR="00B60DB5" w:rsidRPr="00B40B2E">
          <w:rPr>
            <w:rStyle w:val="Hyperlink"/>
          </w:rPr>
          <w:t>Richter:innenbildung</w:t>
        </w:r>
        <w:r w:rsidR="00B60DB5">
          <w:rPr>
            <w:webHidden/>
          </w:rPr>
          <w:tab/>
        </w:r>
        <w:r w:rsidR="00B60DB5">
          <w:rPr>
            <w:webHidden/>
          </w:rPr>
          <w:fldChar w:fldCharType="begin"/>
        </w:r>
        <w:r w:rsidR="00B60DB5">
          <w:rPr>
            <w:webHidden/>
          </w:rPr>
          <w:instrText xml:space="preserve"> PAGEREF _Toc143000178 \h </w:instrText>
        </w:r>
        <w:r w:rsidR="00B60DB5">
          <w:rPr>
            <w:webHidden/>
          </w:rPr>
        </w:r>
        <w:r w:rsidR="00B60DB5">
          <w:rPr>
            <w:webHidden/>
          </w:rPr>
          <w:fldChar w:fldCharType="separate"/>
        </w:r>
        <w:r w:rsidR="009442B4">
          <w:rPr>
            <w:webHidden/>
          </w:rPr>
          <w:t>10</w:t>
        </w:r>
        <w:r w:rsidR="00B60DB5">
          <w:rPr>
            <w:webHidden/>
          </w:rPr>
          <w:fldChar w:fldCharType="end"/>
        </w:r>
      </w:hyperlink>
    </w:p>
    <w:p w14:paraId="4F349758" w14:textId="468FEDDF" w:rsidR="00B60DB5" w:rsidRDefault="005D0351" w:rsidP="00B60DB5">
      <w:pPr>
        <w:pStyle w:val="Verzeichnis2"/>
        <w:rPr>
          <w:rFonts w:asciiTheme="minorHAnsi" w:eastAsiaTheme="minorEastAsia" w:hAnsiTheme="minorHAnsi" w:cstheme="minorBidi"/>
          <w:spacing w:val="0"/>
          <w:kern w:val="2"/>
          <w:sz w:val="22"/>
          <w:szCs w:val="22"/>
          <w:lang w:eastAsia="de-CH"/>
          <w14:ligatures w14:val="standardContextual"/>
        </w:rPr>
      </w:pPr>
      <w:hyperlink w:anchor="_Toc143000179" w:history="1">
        <w:r w:rsidR="00B60DB5" w:rsidRPr="00B40B2E">
          <w:rPr>
            <w:rStyle w:val="Hyperlink"/>
          </w:rPr>
          <w:t>2.8.</w:t>
        </w:r>
        <w:r w:rsidR="00B60DB5">
          <w:rPr>
            <w:rFonts w:asciiTheme="minorHAnsi" w:eastAsiaTheme="minorEastAsia" w:hAnsiTheme="minorHAnsi" w:cstheme="minorBidi"/>
            <w:spacing w:val="0"/>
            <w:kern w:val="2"/>
            <w:sz w:val="22"/>
            <w:szCs w:val="22"/>
            <w:lang w:eastAsia="de-CH"/>
            <w14:ligatures w14:val="standardContextual"/>
          </w:rPr>
          <w:tab/>
        </w:r>
        <w:r w:rsidR="00B60DB5" w:rsidRPr="00B40B2E">
          <w:rPr>
            <w:rStyle w:val="Hyperlink"/>
          </w:rPr>
          <w:t>Projektarbeit</w:t>
        </w:r>
        <w:r w:rsidR="00B60DB5">
          <w:rPr>
            <w:webHidden/>
          </w:rPr>
          <w:tab/>
        </w:r>
        <w:r w:rsidR="00B60DB5">
          <w:rPr>
            <w:webHidden/>
          </w:rPr>
          <w:fldChar w:fldCharType="begin"/>
        </w:r>
        <w:r w:rsidR="00B60DB5">
          <w:rPr>
            <w:webHidden/>
          </w:rPr>
          <w:instrText xml:space="preserve"> PAGEREF _Toc143000179 \h </w:instrText>
        </w:r>
        <w:r w:rsidR="00B60DB5">
          <w:rPr>
            <w:webHidden/>
          </w:rPr>
        </w:r>
        <w:r w:rsidR="00B60DB5">
          <w:rPr>
            <w:webHidden/>
          </w:rPr>
          <w:fldChar w:fldCharType="separate"/>
        </w:r>
        <w:r w:rsidR="009442B4">
          <w:rPr>
            <w:webHidden/>
          </w:rPr>
          <w:t>11</w:t>
        </w:r>
        <w:r w:rsidR="00B60DB5">
          <w:rPr>
            <w:webHidden/>
          </w:rPr>
          <w:fldChar w:fldCharType="end"/>
        </w:r>
      </w:hyperlink>
    </w:p>
    <w:p w14:paraId="2F9EF0CC" w14:textId="57F104A1" w:rsidR="00B60DB5" w:rsidRDefault="005D0351" w:rsidP="00E14180">
      <w:pPr>
        <w:pStyle w:val="Verzeichnis1"/>
        <w:rPr>
          <w:rFonts w:asciiTheme="minorHAnsi" w:eastAsiaTheme="minorEastAsia" w:hAnsiTheme="minorHAnsi" w:cstheme="minorBidi"/>
          <w:color w:val="auto"/>
          <w:spacing w:val="0"/>
          <w:kern w:val="2"/>
          <w:sz w:val="22"/>
          <w:szCs w:val="22"/>
          <w:lang w:eastAsia="de-CH"/>
          <w14:ligatures w14:val="standardContextual"/>
        </w:rPr>
      </w:pPr>
      <w:hyperlink w:anchor="_Toc143000180" w:history="1">
        <w:r w:rsidR="00B60DB5" w:rsidRPr="00B40B2E">
          <w:rPr>
            <w:rStyle w:val="Hyperlink"/>
          </w:rPr>
          <w:t>3.</w:t>
        </w:r>
        <w:r w:rsidR="00B60DB5">
          <w:rPr>
            <w:rFonts w:asciiTheme="minorHAnsi" w:eastAsiaTheme="minorEastAsia" w:hAnsiTheme="minorHAnsi" w:cstheme="minorBidi"/>
            <w:color w:val="auto"/>
            <w:spacing w:val="0"/>
            <w:kern w:val="2"/>
            <w:sz w:val="22"/>
            <w:szCs w:val="22"/>
            <w:lang w:eastAsia="de-CH"/>
            <w14:ligatures w14:val="standardContextual"/>
          </w:rPr>
          <w:tab/>
        </w:r>
        <w:r w:rsidR="00B60DB5" w:rsidRPr="00B40B2E">
          <w:rPr>
            <w:rStyle w:val="Hyperlink"/>
          </w:rPr>
          <w:t>Element 3: Training</w:t>
        </w:r>
        <w:r w:rsidR="00B60DB5">
          <w:rPr>
            <w:webHidden/>
          </w:rPr>
          <w:tab/>
        </w:r>
        <w:r w:rsidR="00B60DB5">
          <w:rPr>
            <w:webHidden/>
          </w:rPr>
          <w:fldChar w:fldCharType="begin"/>
        </w:r>
        <w:r w:rsidR="00B60DB5">
          <w:rPr>
            <w:webHidden/>
          </w:rPr>
          <w:instrText xml:space="preserve"> PAGEREF _Toc143000180 \h </w:instrText>
        </w:r>
        <w:r w:rsidR="00B60DB5">
          <w:rPr>
            <w:webHidden/>
          </w:rPr>
        </w:r>
        <w:r w:rsidR="00B60DB5">
          <w:rPr>
            <w:webHidden/>
          </w:rPr>
          <w:fldChar w:fldCharType="separate"/>
        </w:r>
        <w:r w:rsidR="009442B4">
          <w:rPr>
            <w:webHidden/>
          </w:rPr>
          <w:t>13</w:t>
        </w:r>
        <w:r w:rsidR="00B60DB5">
          <w:rPr>
            <w:webHidden/>
          </w:rPr>
          <w:fldChar w:fldCharType="end"/>
        </w:r>
      </w:hyperlink>
    </w:p>
    <w:p w14:paraId="7F88962D" w14:textId="6F04E4F7" w:rsidR="00B60DB5" w:rsidRDefault="005D0351" w:rsidP="00B60DB5">
      <w:pPr>
        <w:pStyle w:val="Verzeichnis2"/>
        <w:rPr>
          <w:rFonts w:asciiTheme="minorHAnsi" w:eastAsiaTheme="minorEastAsia" w:hAnsiTheme="minorHAnsi" w:cstheme="minorBidi"/>
          <w:spacing w:val="0"/>
          <w:kern w:val="2"/>
          <w:sz w:val="22"/>
          <w:szCs w:val="22"/>
          <w:lang w:eastAsia="de-CH"/>
          <w14:ligatures w14:val="standardContextual"/>
        </w:rPr>
      </w:pPr>
      <w:hyperlink w:anchor="_Toc143000181" w:history="1">
        <w:r w:rsidR="00B60DB5" w:rsidRPr="00B40B2E">
          <w:rPr>
            <w:rStyle w:val="Hyperlink"/>
          </w:rPr>
          <w:t>3.1.</w:t>
        </w:r>
        <w:r w:rsidR="00B60DB5">
          <w:rPr>
            <w:rFonts w:asciiTheme="minorHAnsi" w:eastAsiaTheme="minorEastAsia" w:hAnsiTheme="minorHAnsi" w:cstheme="minorBidi"/>
            <w:spacing w:val="0"/>
            <w:kern w:val="2"/>
            <w:sz w:val="22"/>
            <w:szCs w:val="22"/>
            <w:lang w:eastAsia="de-CH"/>
            <w14:ligatures w14:val="standardContextual"/>
          </w:rPr>
          <w:tab/>
        </w:r>
        <w:r w:rsidR="00B60DB5" w:rsidRPr="00B40B2E">
          <w:rPr>
            <w:rStyle w:val="Hyperlink"/>
          </w:rPr>
          <w:t>Athlet:innenweg (FTEM)</w:t>
        </w:r>
        <w:r w:rsidR="00B60DB5">
          <w:rPr>
            <w:webHidden/>
          </w:rPr>
          <w:tab/>
        </w:r>
        <w:r w:rsidR="00B60DB5">
          <w:rPr>
            <w:webHidden/>
          </w:rPr>
          <w:fldChar w:fldCharType="begin"/>
        </w:r>
        <w:r w:rsidR="00B60DB5">
          <w:rPr>
            <w:webHidden/>
          </w:rPr>
          <w:instrText xml:space="preserve"> PAGEREF _Toc143000181 \h </w:instrText>
        </w:r>
        <w:r w:rsidR="00B60DB5">
          <w:rPr>
            <w:webHidden/>
          </w:rPr>
        </w:r>
        <w:r w:rsidR="00B60DB5">
          <w:rPr>
            <w:webHidden/>
          </w:rPr>
          <w:fldChar w:fldCharType="separate"/>
        </w:r>
        <w:r w:rsidR="009442B4">
          <w:rPr>
            <w:webHidden/>
          </w:rPr>
          <w:t>13</w:t>
        </w:r>
        <w:r w:rsidR="00B60DB5">
          <w:rPr>
            <w:webHidden/>
          </w:rPr>
          <w:fldChar w:fldCharType="end"/>
        </w:r>
      </w:hyperlink>
    </w:p>
    <w:p w14:paraId="35F634E9" w14:textId="4C351AC8" w:rsidR="00B60DB5" w:rsidRDefault="005D0351" w:rsidP="00B60DB5">
      <w:pPr>
        <w:pStyle w:val="Verzeichnis2"/>
        <w:rPr>
          <w:rFonts w:asciiTheme="minorHAnsi" w:eastAsiaTheme="minorEastAsia" w:hAnsiTheme="minorHAnsi" w:cstheme="minorBidi"/>
          <w:spacing w:val="0"/>
          <w:kern w:val="2"/>
          <w:sz w:val="22"/>
          <w:szCs w:val="22"/>
          <w:lang w:eastAsia="de-CH"/>
          <w14:ligatures w14:val="standardContextual"/>
        </w:rPr>
      </w:pPr>
      <w:hyperlink w:anchor="_Toc143000182" w:history="1">
        <w:r w:rsidR="00B60DB5" w:rsidRPr="00B40B2E">
          <w:rPr>
            <w:rStyle w:val="Hyperlink"/>
          </w:rPr>
          <w:t>3.2.</w:t>
        </w:r>
        <w:r w:rsidR="00B60DB5">
          <w:rPr>
            <w:rFonts w:asciiTheme="minorHAnsi" w:eastAsiaTheme="minorEastAsia" w:hAnsiTheme="minorHAnsi" w:cstheme="minorBidi"/>
            <w:spacing w:val="0"/>
            <w:kern w:val="2"/>
            <w:sz w:val="22"/>
            <w:szCs w:val="22"/>
            <w:lang w:eastAsia="de-CH"/>
            <w14:ligatures w14:val="standardContextual"/>
          </w:rPr>
          <w:tab/>
        </w:r>
        <w:r w:rsidR="00B60DB5" w:rsidRPr="00B40B2E">
          <w:rPr>
            <w:rStyle w:val="Hyperlink"/>
          </w:rPr>
          <w:t xml:space="preserve">Rahmentrainingsplan </w:t>
        </w:r>
        <w:r w:rsidR="00B60DB5">
          <w:rPr>
            <w:webHidden/>
          </w:rPr>
          <w:tab/>
        </w:r>
        <w:r w:rsidR="00B60DB5">
          <w:rPr>
            <w:webHidden/>
          </w:rPr>
          <w:fldChar w:fldCharType="begin"/>
        </w:r>
        <w:r w:rsidR="00B60DB5">
          <w:rPr>
            <w:webHidden/>
          </w:rPr>
          <w:instrText xml:space="preserve"> PAGEREF _Toc143000182 \h </w:instrText>
        </w:r>
        <w:r w:rsidR="00B60DB5">
          <w:rPr>
            <w:webHidden/>
          </w:rPr>
        </w:r>
        <w:r w:rsidR="00B60DB5">
          <w:rPr>
            <w:webHidden/>
          </w:rPr>
          <w:fldChar w:fldCharType="separate"/>
        </w:r>
        <w:r w:rsidR="009442B4">
          <w:rPr>
            <w:webHidden/>
          </w:rPr>
          <w:t>15</w:t>
        </w:r>
        <w:r w:rsidR="00B60DB5">
          <w:rPr>
            <w:webHidden/>
          </w:rPr>
          <w:fldChar w:fldCharType="end"/>
        </w:r>
      </w:hyperlink>
    </w:p>
    <w:p w14:paraId="41588C29" w14:textId="4333BF87" w:rsidR="00B60DB5" w:rsidRDefault="005D0351" w:rsidP="00B60DB5">
      <w:pPr>
        <w:pStyle w:val="Verzeichnis2"/>
        <w:rPr>
          <w:rFonts w:asciiTheme="minorHAnsi" w:eastAsiaTheme="minorEastAsia" w:hAnsiTheme="minorHAnsi" w:cstheme="minorBidi"/>
          <w:spacing w:val="0"/>
          <w:kern w:val="2"/>
          <w:sz w:val="22"/>
          <w:szCs w:val="22"/>
          <w:lang w:eastAsia="de-CH"/>
          <w14:ligatures w14:val="standardContextual"/>
        </w:rPr>
      </w:pPr>
      <w:hyperlink w:anchor="_Toc143000183" w:history="1">
        <w:r w:rsidR="00B60DB5" w:rsidRPr="00B40B2E">
          <w:rPr>
            <w:rStyle w:val="Hyperlink"/>
          </w:rPr>
          <w:t>3.3.</w:t>
        </w:r>
        <w:r w:rsidR="00B60DB5">
          <w:rPr>
            <w:rFonts w:asciiTheme="minorHAnsi" w:eastAsiaTheme="minorEastAsia" w:hAnsiTheme="minorHAnsi" w:cstheme="minorBidi"/>
            <w:spacing w:val="0"/>
            <w:kern w:val="2"/>
            <w:sz w:val="22"/>
            <w:szCs w:val="22"/>
            <w:lang w:eastAsia="de-CH"/>
            <w14:ligatures w14:val="standardContextual"/>
          </w:rPr>
          <w:tab/>
        </w:r>
        <w:r w:rsidR="00B60DB5" w:rsidRPr="00B40B2E">
          <w:rPr>
            <w:rStyle w:val="Hyperlink"/>
          </w:rPr>
          <w:t>Sicherheit</w:t>
        </w:r>
        <w:r w:rsidR="00B60DB5">
          <w:rPr>
            <w:webHidden/>
          </w:rPr>
          <w:tab/>
        </w:r>
        <w:r w:rsidR="00B60DB5">
          <w:rPr>
            <w:webHidden/>
          </w:rPr>
          <w:fldChar w:fldCharType="begin"/>
        </w:r>
        <w:r w:rsidR="00B60DB5">
          <w:rPr>
            <w:webHidden/>
          </w:rPr>
          <w:instrText xml:space="preserve"> PAGEREF _Toc143000183 \h </w:instrText>
        </w:r>
        <w:r w:rsidR="00B60DB5">
          <w:rPr>
            <w:webHidden/>
          </w:rPr>
        </w:r>
        <w:r w:rsidR="00B60DB5">
          <w:rPr>
            <w:webHidden/>
          </w:rPr>
          <w:fldChar w:fldCharType="separate"/>
        </w:r>
        <w:r w:rsidR="009442B4">
          <w:rPr>
            <w:webHidden/>
          </w:rPr>
          <w:t>16</w:t>
        </w:r>
        <w:r w:rsidR="00B60DB5">
          <w:rPr>
            <w:webHidden/>
          </w:rPr>
          <w:fldChar w:fldCharType="end"/>
        </w:r>
      </w:hyperlink>
    </w:p>
    <w:p w14:paraId="7D05DF9A" w14:textId="561CDE4D" w:rsidR="00B60DB5" w:rsidRDefault="005D0351" w:rsidP="00B60DB5">
      <w:pPr>
        <w:pStyle w:val="Verzeichnis2"/>
        <w:rPr>
          <w:rFonts w:asciiTheme="minorHAnsi" w:eastAsiaTheme="minorEastAsia" w:hAnsiTheme="minorHAnsi" w:cstheme="minorBidi"/>
          <w:spacing w:val="0"/>
          <w:kern w:val="2"/>
          <w:sz w:val="22"/>
          <w:szCs w:val="22"/>
          <w:lang w:eastAsia="de-CH"/>
          <w14:ligatures w14:val="standardContextual"/>
        </w:rPr>
      </w:pPr>
      <w:hyperlink w:anchor="_Toc143000184" w:history="1">
        <w:r w:rsidR="00B60DB5" w:rsidRPr="00B40B2E">
          <w:rPr>
            <w:rStyle w:val="Hyperlink"/>
          </w:rPr>
          <w:t>3.4.</w:t>
        </w:r>
        <w:r w:rsidR="00B60DB5">
          <w:rPr>
            <w:rFonts w:asciiTheme="minorHAnsi" w:eastAsiaTheme="minorEastAsia" w:hAnsiTheme="minorHAnsi" w:cstheme="minorBidi"/>
            <w:spacing w:val="0"/>
            <w:kern w:val="2"/>
            <w:sz w:val="22"/>
            <w:szCs w:val="22"/>
            <w:lang w:eastAsia="de-CH"/>
            <w14:ligatures w14:val="standardContextual"/>
          </w:rPr>
          <w:tab/>
        </w:r>
        <w:r w:rsidR="00B60DB5" w:rsidRPr="00B40B2E">
          <w:rPr>
            <w:rStyle w:val="Hyperlink"/>
          </w:rPr>
          <w:t>Trainer:innen</w:t>
        </w:r>
        <w:r w:rsidR="00B60DB5">
          <w:rPr>
            <w:webHidden/>
          </w:rPr>
          <w:tab/>
        </w:r>
        <w:r w:rsidR="00B60DB5">
          <w:rPr>
            <w:webHidden/>
          </w:rPr>
          <w:fldChar w:fldCharType="begin"/>
        </w:r>
        <w:r w:rsidR="00B60DB5">
          <w:rPr>
            <w:webHidden/>
          </w:rPr>
          <w:instrText xml:space="preserve"> PAGEREF _Toc143000184 \h </w:instrText>
        </w:r>
        <w:r w:rsidR="00B60DB5">
          <w:rPr>
            <w:webHidden/>
          </w:rPr>
        </w:r>
        <w:r w:rsidR="00B60DB5">
          <w:rPr>
            <w:webHidden/>
          </w:rPr>
          <w:fldChar w:fldCharType="separate"/>
        </w:r>
        <w:r w:rsidR="009442B4">
          <w:rPr>
            <w:webHidden/>
          </w:rPr>
          <w:t>17</w:t>
        </w:r>
        <w:r w:rsidR="00B60DB5">
          <w:rPr>
            <w:webHidden/>
          </w:rPr>
          <w:fldChar w:fldCharType="end"/>
        </w:r>
      </w:hyperlink>
    </w:p>
    <w:p w14:paraId="65600790" w14:textId="217DD466" w:rsidR="00B60DB5" w:rsidRDefault="005D0351" w:rsidP="00B60DB5">
      <w:pPr>
        <w:pStyle w:val="Verzeichnis2"/>
        <w:rPr>
          <w:rFonts w:asciiTheme="minorHAnsi" w:eastAsiaTheme="minorEastAsia" w:hAnsiTheme="minorHAnsi" w:cstheme="minorBidi"/>
          <w:spacing w:val="0"/>
          <w:kern w:val="2"/>
          <w:sz w:val="22"/>
          <w:szCs w:val="22"/>
          <w:lang w:eastAsia="de-CH"/>
          <w14:ligatures w14:val="standardContextual"/>
        </w:rPr>
      </w:pPr>
      <w:hyperlink w:anchor="_Toc143000185" w:history="1">
        <w:r w:rsidR="00B60DB5" w:rsidRPr="00B40B2E">
          <w:rPr>
            <w:rStyle w:val="Hyperlink"/>
          </w:rPr>
          <w:t>3.5.</w:t>
        </w:r>
        <w:r w:rsidR="00B60DB5">
          <w:rPr>
            <w:rFonts w:asciiTheme="minorHAnsi" w:eastAsiaTheme="minorEastAsia" w:hAnsiTheme="minorHAnsi" w:cstheme="minorBidi"/>
            <w:spacing w:val="0"/>
            <w:kern w:val="2"/>
            <w:sz w:val="22"/>
            <w:szCs w:val="22"/>
            <w:lang w:eastAsia="de-CH"/>
            <w14:ligatures w14:val="standardContextual"/>
          </w:rPr>
          <w:tab/>
        </w:r>
        <w:r w:rsidR="00B60DB5" w:rsidRPr="00B40B2E">
          <w:rPr>
            <w:rStyle w:val="Hyperlink"/>
          </w:rPr>
          <w:t>Wassersportschulen</w:t>
        </w:r>
        <w:r w:rsidR="00B60DB5">
          <w:rPr>
            <w:webHidden/>
          </w:rPr>
          <w:tab/>
        </w:r>
        <w:r w:rsidR="00B60DB5">
          <w:rPr>
            <w:webHidden/>
          </w:rPr>
          <w:fldChar w:fldCharType="begin"/>
        </w:r>
        <w:r w:rsidR="00B60DB5">
          <w:rPr>
            <w:webHidden/>
          </w:rPr>
          <w:instrText xml:space="preserve"> PAGEREF _Toc143000185 \h </w:instrText>
        </w:r>
        <w:r w:rsidR="00B60DB5">
          <w:rPr>
            <w:webHidden/>
          </w:rPr>
        </w:r>
        <w:r w:rsidR="00B60DB5">
          <w:rPr>
            <w:webHidden/>
          </w:rPr>
          <w:fldChar w:fldCharType="separate"/>
        </w:r>
        <w:r w:rsidR="009442B4">
          <w:rPr>
            <w:webHidden/>
          </w:rPr>
          <w:t>19</w:t>
        </w:r>
        <w:r w:rsidR="00B60DB5">
          <w:rPr>
            <w:webHidden/>
          </w:rPr>
          <w:fldChar w:fldCharType="end"/>
        </w:r>
      </w:hyperlink>
    </w:p>
    <w:p w14:paraId="300EF974" w14:textId="7BDA725B" w:rsidR="00B60DB5" w:rsidRDefault="005D0351" w:rsidP="00B60DB5">
      <w:pPr>
        <w:pStyle w:val="Verzeichnis2"/>
        <w:rPr>
          <w:rFonts w:asciiTheme="minorHAnsi" w:eastAsiaTheme="minorEastAsia" w:hAnsiTheme="minorHAnsi" w:cstheme="minorBidi"/>
          <w:spacing w:val="0"/>
          <w:kern w:val="2"/>
          <w:sz w:val="22"/>
          <w:szCs w:val="22"/>
          <w:lang w:eastAsia="de-CH"/>
          <w14:ligatures w14:val="standardContextual"/>
        </w:rPr>
      </w:pPr>
      <w:hyperlink w:anchor="_Toc143000186" w:history="1">
        <w:r w:rsidR="00B60DB5" w:rsidRPr="00B40B2E">
          <w:rPr>
            <w:rStyle w:val="Hyperlink"/>
          </w:rPr>
          <w:t>3.6.</w:t>
        </w:r>
        <w:r w:rsidR="00B60DB5">
          <w:rPr>
            <w:rFonts w:asciiTheme="minorHAnsi" w:eastAsiaTheme="minorEastAsia" w:hAnsiTheme="minorHAnsi" w:cstheme="minorBidi"/>
            <w:spacing w:val="0"/>
            <w:kern w:val="2"/>
            <w:sz w:val="22"/>
            <w:szCs w:val="22"/>
            <w:lang w:eastAsia="de-CH"/>
            <w14:ligatures w14:val="standardContextual"/>
          </w:rPr>
          <w:tab/>
        </w:r>
        <w:r w:rsidR="00B60DB5" w:rsidRPr="00B40B2E">
          <w:rPr>
            <w:rStyle w:val="Hyperlink"/>
          </w:rPr>
          <w:t>PISTE</w:t>
        </w:r>
        <w:r w:rsidR="00B60DB5">
          <w:rPr>
            <w:webHidden/>
          </w:rPr>
          <w:tab/>
        </w:r>
        <w:r w:rsidR="00B60DB5">
          <w:rPr>
            <w:webHidden/>
          </w:rPr>
          <w:fldChar w:fldCharType="begin"/>
        </w:r>
        <w:r w:rsidR="00B60DB5">
          <w:rPr>
            <w:webHidden/>
          </w:rPr>
          <w:instrText xml:space="preserve"> PAGEREF _Toc143000186 \h </w:instrText>
        </w:r>
        <w:r w:rsidR="00B60DB5">
          <w:rPr>
            <w:webHidden/>
          </w:rPr>
        </w:r>
        <w:r w:rsidR="00B60DB5">
          <w:rPr>
            <w:webHidden/>
          </w:rPr>
          <w:fldChar w:fldCharType="separate"/>
        </w:r>
        <w:r w:rsidR="009442B4">
          <w:rPr>
            <w:webHidden/>
          </w:rPr>
          <w:t>21</w:t>
        </w:r>
        <w:r w:rsidR="00B60DB5">
          <w:rPr>
            <w:webHidden/>
          </w:rPr>
          <w:fldChar w:fldCharType="end"/>
        </w:r>
      </w:hyperlink>
    </w:p>
    <w:p w14:paraId="49849E52" w14:textId="798FA180" w:rsidR="00B60DB5" w:rsidRDefault="005D0351" w:rsidP="00E14180">
      <w:pPr>
        <w:pStyle w:val="Verzeichnis1"/>
        <w:rPr>
          <w:rFonts w:asciiTheme="minorHAnsi" w:eastAsiaTheme="minorEastAsia" w:hAnsiTheme="minorHAnsi" w:cstheme="minorBidi"/>
          <w:color w:val="auto"/>
          <w:spacing w:val="0"/>
          <w:kern w:val="2"/>
          <w:sz w:val="22"/>
          <w:szCs w:val="22"/>
          <w:lang w:eastAsia="de-CH"/>
          <w14:ligatures w14:val="standardContextual"/>
        </w:rPr>
      </w:pPr>
      <w:hyperlink w:anchor="_Toc143000187" w:history="1">
        <w:r w:rsidR="00B60DB5" w:rsidRPr="00B40B2E">
          <w:rPr>
            <w:rStyle w:val="Hyperlink"/>
          </w:rPr>
          <w:t>4.</w:t>
        </w:r>
        <w:r w:rsidR="00B60DB5">
          <w:rPr>
            <w:rFonts w:asciiTheme="minorHAnsi" w:eastAsiaTheme="minorEastAsia" w:hAnsiTheme="minorHAnsi" w:cstheme="minorBidi"/>
            <w:color w:val="auto"/>
            <w:spacing w:val="0"/>
            <w:kern w:val="2"/>
            <w:sz w:val="22"/>
            <w:szCs w:val="22"/>
            <w:lang w:eastAsia="de-CH"/>
            <w14:ligatures w14:val="standardContextual"/>
          </w:rPr>
          <w:tab/>
        </w:r>
        <w:r w:rsidR="00B60DB5" w:rsidRPr="00B40B2E">
          <w:rPr>
            <w:rStyle w:val="Hyperlink"/>
          </w:rPr>
          <w:t>Element 4: Umfeld</w:t>
        </w:r>
        <w:r w:rsidR="00B60DB5">
          <w:rPr>
            <w:webHidden/>
          </w:rPr>
          <w:tab/>
        </w:r>
        <w:r w:rsidR="00B60DB5">
          <w:rPr>
            <w:webHidden/>
          </w:rPr>
          <w:fldChar w:fldCharType="begin"/>
        </w:r>
        <w:r w:rsidR="00B60DB5">
          <w:rPr>
            <w:webHidden/>
          </w:rPr>
          <w:instrText xml:space="preserve"> PAGEREF _Toc143000187 \h </w:instrText>
        </w:r>
        <w:r w:rsidR="00B60DB5">
          <w:rPr>
            <w:webHidden/>
          </w:rPr>
        </w:r>
        <w:r w:rsidR="00B60DB5">
          <w:rPr>
            <w:webHidden/>
          </w:rPr>
          <w:fldChar w:fldCharType="separate"/>
        </w:r>
        <w:r w:rsidR="009442B4">
          <w:rPr>
            <w:webHidden/>
          </w:rPr>
          <w:t>22</w:t>
        </w:r>
        <w:r w:rsidR="00B60DB5">
          <w:rPr>
            <w:webHidden/>
          </w:rPr>
          <w:fldChar w:fldCharType="end"/>
        </w:r>
      </w:hyperlink>
    </w:p>
    <w:p w14:paraId="7FBA9F0E" w14:textId="54552C7C" w:rsidR="00B60DB5" w:rsidRDefault="005D0351" w:rsidP="00B60DB5">
      <w:pPr>
        <w:pStyle w:val="Verzeichnis2"/>
        <w:rPr>
          <w:rFonts w:asciiTheme="minorHAnsi" w:eastAsiaTheme="minorEastAsia" w:hAnsiTheme="minorHAnsi" w:cstheme="minorBidi"/>
          <w:spacing w:val="0"/>
          <w:kern w:val="2"/>
          <w:sz w:val="22"/>
          <w:szCs w:val="22"/>
          <w:lang w:eastAsia="de-CH"/>
          <w14:ligatures w14:val="standardContextual"/>
        </w:rPr>
      </w:pPr>
      <w:hyperlink w:anchor="_Toc143000188" w:history="1">
        <w:r w:rsidR="00B60DB5" w:rsidRPr="00B40B2E">
          <w:rPr>
            <w:rStyle w:val="Hyperlink"/>
          </w:rPr>
          <w:t>4.1.</w:t>
        </w:r>
        <w:r w:rsidR="00B60DB5">
          <w:rPr>
            <w:rFonts w:asciiTheme="minorHAnsi" w:eastAsiaTheme="minorEastAsia" w:hAnsiTheme="minorHAnsi" w:cstheme="minorBidi"/>
            <w:spacing w:val="0"/>
            <w:kern w:val="2"/>
            <w:sz w:val="22"/>
            <w:szCs w:val="22"/>
            <w:lang w:eastAsia="de-CH"/>
            <w14:ligatures w14:val="standardContextual"/>
          </w:rPr>
          <w:tab/>
        </w:r>
        <w:r w:rsidR="00B60DB5" w:rsidRPr="00B40B2E">
          <w:rPr>
            <w:rStyle w:val="Hyperlink"/>
          </w:rPr>
          <w:t>Athlet:innenbetreuung</w:t>
        </w:r>
        <w:r w:rsidR="00B60DB5">
          <w:rPr>
            <w:webHidden/>
          </w:rPr>
          <w:tab/>
        </w:r>
        <w:r w:rsidR="00B60DB5">
          <w:rPr>
            <w:webHidden/>
          </w:rPr>
          <w:fldChar w:fldCharType="begin"/>
        </w:r>
        <w:r w:rsidR="00B60DB5">
          <w:rPr>
            <w:webHidden/>
          </w:rPr>
          <w:instrText xml:space="preserve"> PAGEREF _Toc143000188 \h </w:instrText>
        </w:r>
        <w:r w:rsidR="00B60DB5">
          <w:rPr>
            <w:webHidden/>
          </w:rPr>
        </w:r>
        <w:r w:rsidR="00B60DB5">
          <w:rPr>
            <w:webHidden/>
          </w:rPr>
          <w:fldChar w:fldCharType="separate"/>
        </w:r>
        <w:r w:rsidR="009442B4">
          <w:rPr>
            <w:webHidden/>
          </w:rPr>
          <w:t>22</w:t>
        </w:r>
        <w:r w:rsidR="00B60DB5">
          <w:rPr>
            <w:webHidden/>
          </w:rPr>
          <w:fldChar w:fldCharType="end"/>
        </w:r>
      </w:hyperlink>
    </w:p>
    <w:p w14:paraId="3574D22D" w14:textId="0B3E042B" w:rsidR="00B60DB5" w:rsidRDefault="005D0351" w:rsidP="00B60DB5">
      <w:pPr>
        <w:pStyle w:val="Verzeichnis2"/>
        <w:rPr>
          <w:rFonts w:asciiTheme="minorHAnsi" w:eastAsiaTheme="minorEastAsia" w:hAnsiTheme="minorHAnsi" w:cstheme="minorBidi"/>
          <w:spacing w:val="0"/>
          <w:kern w:val="2"/>
          <w:sz w:val="22"/>
          <w:szCs w:val="22"/>
          <w:lang w:eastAsia="de-CH"/>
          <w14:ligatures w14:val="standardContextual"/>
        </w:rPr>
      </w:pPr>
      <w:hyperlink w:anchor="_Toc143000189" w:history="1">
        <w:r w:rsidR="00B60DB5" w:rsidRPr="00B40B2E">
          <w:rPr>
            <w:rStyle w:val="Hyperlink"/>
          </w:rPr>
          <w:t>4.2.</w:t>
        </w:r>
        <w:r w:rsidR="00B60DB5">
          <w:rPr>
            <w:rFonts w:asciiTheme="minorHAnsi" w:eastAsiaTheme="minorEastAsia" w:hAnsiTheme="minorHAnsi" w:cstheme="minorBidi"/>
            <w:spacing w:val="0"/>
            <w:kern w:val="2"/>
            <w:sz w:val="22"/>
            <w:szCs w:val="22"/>
            <w:lang w:eastAsia="de-CH"/>
            <w14:ligatures w14:val="standardContextual"/>
          </w:rPr>
          <w:tab/>
        </w:r>
        <w:r w:rsidR="00B60DB5" w:rsidRPr="00B40B2E">
          <w:rPr>
            <w:rStyle w:val="Hyperlink"/>
          </w:rPr>
          <w:t>Karriereplanung – Ausbildung und Sport</w:t>
        </w:r>
        <w:r w:rsidR="00B60DB5">
          <w:rPr>
            <w:webHidden/>
          </w:rPr>
          <w:tab/>
        </w:r>
        <w:r w:rsidR="00B60DB5">
          <w:rPr>
            <w:webHidden/>
          </w:rPr>
          <w:fldChar w:fldCharType="begin"/>
        </w:r>
        <w:r w:rsidR="00B60DB5">
          <w:rPr>
            <w:webHidden/>
          </w:rPr>
          <w:instrText xml:space="preserve"> PAGEREF _Toc143000189 \h </w:instrText>
        </w:r>
        <w:r w:rsidR="00B60DB5">
          <w:rPr>
            <w:webHidden/>
          </w:rPr>
        </w:r>
        <w:r w:rsidR="00B60DB5">
          <w:rPr>
            <w:webHidden/>
          </w:rPr>
          <w:fldChar w:fldCharType="separate"/>
        </w:r>
        <w:r w:rsidR="009442B4">
          <w:rPr>
            <w:webHidden/>
          </w:rPr>
          <w:t>22</w:t>
        </w:r>
        <w:r w:rsidR="00B60DB5">
          <w:rPr>
            <w:webHidden/>
          </w:rPr>
          <w:fldChar w:fldCharType="end"/>
        </w:r>
      </w:hyperlink>
    </w:p>
    <w:p w14:paraId="5DAFC603" w14:textId="6108872D" w:rsidR="00B60DB5" w:rsidRDefault="005D0351" w:rsidP="00B60DB5">
      <w:pPr>
        <w:pStyle w:val="Verzeichnis2"/>
        <w:rPr>
          <w:rFonts w:asciiTheme="minorHAnsi" w:eastAsiaTheme="minorEastAsia" w:hAnsiTheme="minorHAnsi" w:cstheme="minorBidi"/>
          <w:spacing w:val="0"/>
          <w:kern w:val="2"/>
          <w:sz w:val="22"/>
          <w:szCs w:val="22"/>
          <w:lang w:eastAsia="de-CH"/>
          <w14:ligatures w14:val="standardContextual"/>
        </w:rPr>
      </w:pPr>
      <w:hyperlink w:anchor="_Toc143000190" w:history="1">
        <w:r w:rsidR="00B60DB5" w:rsidRPr="00B40B2E">
          <w:rPr>
            <w:rStyle w:val="Hyperlink"/>
          </w:rPr>
          <w:t>4.3.</w:t>
        </w:r>
        <w:r w:rsidR="00B60DB5">
          <w:rPr>
            <w:rFonts w:asciiTheme="minorHAnsi" w:eastAsiaTheme="minorEastAsia" w:hAnsiTheme="minorHAnsi" w:cstheme="minorBidi"/>
            <w:spacing w:val="0"/>
            <w:kern w:val="2"/>
            <w:sz w:val="22"/>
            <w:szCs w:val="22"/>
            <w:lang w:eastAsia="de-CH"/>
            <w14:ligatures w14:val="standardContextual"/>
          </w:rPr>
          <w:tab/>
        </w:r>
        <w:r w:rsidR="00B60DB5" w:rsidRPr="00B40B2E">
          <w:rPr>
            <w:rStyle w:val="Hyperlink"/>
          </w:rPr>
          <w:t>Medizinische Betreuung</w:t>
        </w:r>
        <w:r w:rsidR="00B60DB5">
          <w:rPr>
            <w:webHidden/>
          </w:rPr>
          <w:tab/>
        </w:r>
        <w:r w:rsidR="00B60DB5">
          <w:rPr>
            <w:webHidden/>
          </w:rPr>
          <w:fldChar w:fldCharType="begin"/>
        </w:r>
        <w:r w:rsidR="00B60DB5">
          <w:rPr>
            <w:webHidden/>
          </w:rPr>
          <w:instrText xml:space="preserve"> PAGEREF _Toc143000190 \h </w:instrText>
        </w:r>
        <w:r w:rsidR="00B60DB5">
          <w:rPr>
            <w:webHidden/>
          </w:rPr>
        </w:r>
        <w:r w:rsidR="00B60DB5">
          <w:rPr>
            <w:webHidden/>
          </w:rPr>
          <w:fldChar w:fldCharType="separate"/>
        </w:r>
        <w:r w:rsidR="009442B4">
          <w:rPr>
            <w:webHidden/>
          </w:rPr>
          <w:t>24</w:t>
        </w:r>
        <w:r w:rsidR="00B60DB5">
          <w:rPr>
            <w:webHidden/>
          </w:rPr>
          <w:fldChar w:fldCharType="end"/>
        </w:r>
      </w:hyperlink>
    </w:p>
    <w:p w14:paraId="3B4C4DBD" w14:textId="0F194EDC" w:rsidR="00B60DB5" w:rsidRDefault="005D0351" w:rsidP="00B60DB5">
      <w:pPr>
        <w:pStyle w:val="Verzeichnis2"/>
        <w:rPr>
          <w:rFonts w:asciiTheme="minorHAnsi" w:eastAsiaTheme="minorEastAsia" w:hAnsiTheme="minorHAnsi" w:cstheme="minorBidi"/>
          <w:spacing w:val="0"/>
          <w:kern w:val="2"/>
          <w:sz w:val="22"/>
          <w:szCs w:val="22"/>
          <w:lang w:eastAsia="de-CH"/>
          <w14:ligatures w14:val="standardContextual"/>
        </w:rPr>
      </w:pPr>
      <w:hyperlink w:anchor="_Toc143000191" w:history="1">
        <w:r w:rsidR="00B60DB5" w:rsidRPr="00B40B2E">
          <w:rPr>
            <w:rStyle w:val="Hyperlink"/>
          </w:rPr>
          <w:t>4.4.</w:t>
        </w:r>
        <w:r w:rsidR="00B60DB5">
          <w:rPr>
            <w:rFonts w:asciiTheme="minorHAnsi" w:eastAsiaTheme="minorEastAsia" w:hAnsiTheme="minorHAnsi" w:cstheme="minorBidi"/>
            <w:spacing w:val="0"/>
            <w:kern w:val="2"/>
            <w:sz w:val="22"/>
            <w:szCs w:val="22"/>
            <w:lang w:eastAsia="de-CH"/>
            <w14:ligatures w14:val="standardContextual"/>
          </w:rPr>
          <w:tab/>
        </w:r>
        <w:r w:rsidR="00B60DB5" w:rsidRPr="00B40B2E">
          <w:rPr>
            <w:rStyle w:val="Hyperlink"/>
          </w:rPr>
          <w:t>Netzwerk und regionale Zusammenarbeit</w:t>
        </w:r>
        <w:r w:rsidR="00B60DB5">
          <w:rPr>
            <w:webHidden/>
          </w:rPr>
          <w:tab/>
        </w:r>
        <w:r w:rsidR="00B60DB5">
          <w:rPr>
            <w:webHidden/>
          </w:rPr>
          <w:fldChar w:fldCharType="begin"/>
        </w:r>
        <w:r w:rsidR="00B60DB5">
          <w:rPr>
            <w:webHidden/>
          </w:rPr>
          <w:instrText xml:space="preserve"> PAGEREF _Toc143000191 \h </w:instrText>
        </w:r>
        <w:r w:rsidR="00B60DB5">
          <w:rPr>
            <w:webHidden/>
          </w:rPr>
        </w:r>
        <w:r w:rsidR="00B60DB5">
          <w:rPr>
            <w:webHidden/>
          </w:rPr>
          <w:fldChar w:fldCharType="separate"/>
        </w:r>
        <w:r w:rsidR="009442B4">
          <w:rPr>
            <w:webHidden/>
          </w:rPr>
          <w:t>25</w:t>
        </w:r>
        <w:r w:rsidR="00B60DB5">
          <w:rPr>
            <w:webHidden/>
          </w:rPr>
          <w:fldChar w:fldCharType="end"/>
        </w:r>
      </w:hyperlink>
    </w:p>
    <w:p w14:paraId="794F0DAB" w14:textId="013B2D2F" w:rsidR="00B60DB5" w:rsidRDefault="005D0351" w:rsidP="00E14180">
      <w:pPr>
        <w:pStyle w:val="Verzeichnis1"/>
        <w:rPr>
          <w:rFonts w:asciiTheme="minorHAnsi" w:eastAsiaTheme="minorEastAsia" w:hAnsiTheme="minorHAnsi" w:cstheme="minorBidi"/>
          <w:color w:val="auto"/>
          <w:spacing w:val="0"/>
          <w:kern w:val="2"/>
          <w:sz w:val="22"/>
          <w:szCs w:val="22"/>
          <w:lang w:eastAsia="de-CH"/>
          <w14:ligatures w14:val="standardContextual"/>
        </w:rPr>
      </w:pPr>
      <w:hyperlink w:anchor="_Toc143000192" w:history="1">
        <w:r w:rsidR="00B60DB5" w:rsidRPr="00B40B2E">
          <w:rPr>
            <w:rStyle w:val="Hyperlink"/>
          </w:rPr>
          <w:t>5.</w:t>
        </w:r>
        <w:r w:rsidR="00B60DB5">
          <w:rPr>
            <w:rFonts w:asciiTheme="minorHAnsi" w:eastAsiaTheme="minorEastAsia" w:hAnsiTheme="minorHAnsi" w:cstheme="minorBidi"/>
            <w:color w:val="auto"/>
            <w:spacing w:val="0"/>
            <w:kern w:val="2"/>
            <w:sz w:val="22"/>
            <w:szCs w:val="22"/>
            <w:lang w:eastAsia="de-CH"/>
            <w14:ligatures w14:val="standardContextual"/>
          </w:rPr>
          <w:tab/>
        </w:r>
        <w:r w:rsidR="00B60DB5" w:rsidRPr="00B40B2E">
          <w:rPr>
            <w:rStyle w:val="Hyperlink"/>
          </w:rPr>
          <w:t>Element 5: Erfolgsausweis</w:t>
        </w:r>
        <w:r w:rsidR="00B60DB5">
          <w:rPr>
            <w:webHidden/>
          </w:rPr>
          <w:tab/>
        </w:r>
        <w:r w:rsidR="00B60DB5">
          <w:rPr>
            <w:webHidden/>
          </w:rPr>
          <w:fldChar w:fldCharType="begin"/>
        </w:r>
        <w:r w:rsidR="00B60DB5">
          <w:rPr>
            <w:webHidden/>
          </w:rPr>
          <w:instrText xml:space="preserve"> PAGEREF _Toc143000192 \h </w:instrText>
        </w:r>
        <w:r w:rsidR="00B60DB5">
          <w:rPr>
            <w:webHidden/>
          </w:rPr>
        </w:r>
        <w:r w:rsidR="00B60DB5">
          <w:rPr>
            <w:webHidden/>
          </w:rPr>
          <w:fldChar w:fldCharType="separate"/>
        </w:r>
        <w:r w:rsidR="009442B4">
          <w:rPr>
            <w:webHidden/>
          </w:rPr>
          <w:t>28</w:t>
        </w:r>
        <w:r w:rsidR="00B60DB5">
          <w:rPr>
            <w:webHidden/>
          </w:rPr>
          <w:fldChar w:fldCharType="end"/>
        </w:r>
      </w:hyperlink>
    </w:p>
    <w:p w14:paraId="68CC5A4C" w14:textId="1829054E" w:rsidR="00B60DB5" w:rsidRDefault="005D0351" w:rsidP="00B60DB5">
      <w:pPr>
        <w:pStyle w:val="Verzeichnis2"/>
        <w:rPr>
          <w:rFonts w:asciiTheme="minorHAnsi" w:eastAsiaTheme="minorEastAsia" w:hAnsiTheme="minorHAnsi" w:cstheme="minorBidi"/>
          <w:spacing w:val="0"/>
          <w:kern w:val="2"/>
          <w:sz w:val="22"/>
          <w:szCs w:val="22"/>
          <w:lang w:eastAsia="de-CH"/>
          <w14:ligatures w14:val="standardContextual"/>
        </w:rPr>
      </w:pPr>
      <w:hyperlink w:anchor="_Toc143000193" w:history="1">
        <w:r w:rsidR="00B60DB5" w:rsidRPr="00B40B2E">
          <w:rPr>
            <w:rStyle w:val="Hyperlink"/>
          </w:rPr>
          <w:t>5.1.</w:t>
        </w:r>
        <w:r w:rsidR="00B60DB5">
          <w:rPr>
            <w:rFonts w:asciiTheme="minorHAnsi" w:eastAsiaTheme="minorEastAsia" w:hAnsiTheme="minorHAnsi" w:cstheme="minorBidi"/>
            <w:spacing w:val="0"/>
            <w:kern w:val="2"/>
            <w:sz w:val="22"/>
            <w:szCs w:val="22"/>
            <w:lang w:eastAsia="de-CH"/>
            <w14:ligatures w14:val="standardContextual"/>
          </w:rPr>
          <w:tab/>
        </w:r>
        <w:r w:rsidR="00B60DB5" w:rsidRPr="00B40B2E">
          <w:rPr>
            <w:rStyle w:val="Hyperlink"/>
          </w:rPr>
          <w:t>Resultate in den Meisterschaften / WEttkämpfen</w:t>
        </w:r>
        <w:r w:rsidR="00B60DB5">
          <w:rPr>
            <w:webHidden/>
          </w:rPr>
          <w:tab/>
        </w:r>
        <w:r w:rsidR="00B60DB5">
          <w:rPr>
            <w:webHidden/>
          </w:rPr>
          <w:fldChar w:fldCharType="begin"/>
        </w:r>
        <w:r w:rsidR="00B60DB5">
          <w:rPr>
            <w:webHidden/>
          </w:rPr>
          <w:instrText xml:space="preserve"> PAGEREF _Toc143000193 \h </w:instrText>
        </w:r>
        <w:r w:rsidR="00B60DB5">
          <w:rPr>
            <w:webHidden/>
          </w:rPr>
        </w:r>
        <w:r w:rsidR="00B60DB5">
          <w:rPr>
            <w:webHidden/>
          </w:rPr>
          <w:fldChar w:fldCharType="separate"/>
        </w:r>
        <w:r w:rsidR="009442B4">
          <w:rPr>
            <w:webHidden/>
          </w:rPr>
          <w:t>28</w:t>
        </w:r>
        <w:r w:rsidR="00B60DB5">
          <w:rPr>
            <w:webHidden/>
          </w:rPr>
          <w:fldChar w:fldCharType="end"/>
        </w:r>
      </w:hyperlink>
    </w:p>
    <w:p w14:paraId="02B0F526" w14:textId="11D2F0DF" w:rsidR="00B60DB5" w:rsidRDefault="005D0351" w:rsidP="00B60DB5">
      <w:pPr>
        <w:pStyle w:val="Verzeichnis2"/>
        <w:rPr>
          <w:rFonts w:asciiTheme="minorHAnsi" w:eastAsiaTheme="minorEastAsia" w:hAnsiTheme="minorHAnsi" w:cstheme="minorBidi"/>
          <w:spacing w:val="0"/>
          <w:kern w:val="2"/>
          <w:sz w:val="22"/>
          <w:szCs w:val="22"/>
          <w:lang w:eastAsia="de-CH"/>
          <w14:ligatures w14:val="standardContextual"/>
        </w:rPr>
      </w:pPr>
      <w:hyperlink w:anchor="_Toc143000194" w:history="1">
        <w:r w:rsidR="00B60DB5" w:rsidRPr="00B40B2E">
          <w:rPr>
            <w:rStyle w:val="Hyperlink"/>
          </w:rPr>
          <w:t>5.2.</w:t>
        </w:r>
        <w:r w:rsidR="00B60DB5">
          <w:rPr>
            <w:rFonts w:asciiTheme="minorHAnsi" w:eastAsiaTheme="minorEastAsia" w:hAnsiTheme="minorHAnsi" w:cstheme="minorBidi"/>
            <w:spacing w:val="0"/>
            <w:kern w:val="2"/>
            <w:sz w:val="22"/>
            <w:szCs w:val="22"/>
            <w:lang w:eastAsia="de-CH"/>
            <w14:ligatures w14:val="standardContextual"/>
          </w:rPr>
          <w:tab/>
        </w:r>
        <w:r w:rsidR="00B60DB5" w:rsidRPr="00B40B2E">
          <w:rPr>
            <w:rStyle w:val="Hyperlink"/>
          </w:rPr>
          <w:t>Kaderzugehörigkeit regional und national</w:t>
        </w:r>
        <w:r w:rsidR="00B60DB5">
          <w:rPr>
            <w:webHidden/>
          </w:rPr>
          <w:tab/>
        </w:r>
        <w:r w:rsidR="00B60DB5">
          <w:rPr>
            <w:webHidden/>
          </w:rPr>
          <w:fldChar w:fldCharType="begin"/>
        </w:r>
        <w:r w:rsidR="00B60DB5">
          <w:rPr>
            <w:webHidden/>
          </w:rPr>
          <w:instrText xml:space="preserve"> PAGEREF _Toc143000194 \h </w:instrText>
        </w:r>
        <w:r w:rsidR="00B60DB5">
          <w:rPr>
            <w:webHidden/>
          </w:rPr>
        </w:r>
        <w:r w:rsidR="00B60DB5">
          <w:rPr>
            <w:webHidden/>
          </w:rPr>
          <w:fldChar w:fldCharType="separate"/>
        </w:r>
        <w:r w:rsidR="009442B4">
          <w:rPr>
            <w:webHidden/>
          </w:rPr>
          <w:t>30</w:t>
        </w:r>
        <w:r w:rsidR="00B60DB5">
          <w:rPr>
            <w:webHidden/>
          </w:rPr>
          <w:fldChar w:fldCharType="end"/>
        </w:r>
      </w:hyperlink>
    </w:p>
    <w:p w14:paraId="33E07B07" w14:textId="5E5F490B" w:rsidR="00B25D62" w:rsidRDefault="005A6D2F">
      <w:pPr>
        <w:spacing w:line="240" w:lineRule="auto"/>
        <w:rPr>
          <w:rFonts w:ascii="Hind Medium" w:eastAsiaTheme="majorEastAsia" w:hAnsi="Hind Medium" w:cs="Times New Roman (Überschriften"/>
          <w:bCs/>
          <w:caps/>
          <w:noProof/>
          <w:spacing w:val="14"/>
          <w:szCs w:val="20"/>
        </w:rPr>
      </w:pPr>
      <w:r>
        <w:rPr>
          <w:rFonts w:ascii="Hind Medium" w:eastAsiaTheme="majorEastAsia" w:hAnsi="Hind Medium" w:cs="Times New Roman (Überschriften"/>
          <w:bCs/>
          <w:caps/>
          <w:noProof/>
          <w:spacing w:val="14"/>
          <w:szCs w:val="20"/>
        </w:rPr>
        <w:fldChar w:fldCharType="end"/>
      </w:r>
    </w:p>
    <w:p w14:paraId="7F3F9491" w14:textId="77777777" w:rsidR="00911C40" w:rsidRDefault="00911C40">
      <w:pPr>
        <w:spacing w:line="240" w:lineRule="auto"/>
        <w:rPr>
          <w:rFonts w:ascii="Hind Medium" w:eastAsiaTheme="majorEastAsia" w:hAnsi="Hind Medium" w:cs="Times New Roman (Überschriften"/>
          <w:bCs/>
          <w:caps/>
          <w:noProof/>
          <w:spacing w:val="14"/>
          <w:szCs w:val="20"/>
        </w:rPr>
      </w:pPr>
    </w:p>
    <w:p w14:paraId="616F6850" w14:textId="77777777" w:rsidR="00911C40" w:rsidRDefault="00911C40">
      <w:pPr>
        <w:spacing w:line="240" w:lineRule="auto"/>
        <w:rPr>
          <w:rFonts w:ascii="Hind Medium" w:eastAsiaTheme="majorEastAsia" w:hAnsi="Hind Medium" w:cs="Times New Roman (Überschriften"/>
          <w:bCs/>
          <w:caps/>
          <w:noProof/>
          <w:spacing w:val="14"/>
          <w:szCs w:val="20"/>
        </w:rPr>
      </w:pPr>
    </w:p>
    <w:p w14:paraId="7FCBC0F3" w14:textId="77777777" w:rsidR="00911C40" w:rsidRDefault="00911C40">
      <w:pPr>
        <w:spacing w:line="240" w:lineRule="auto"/>
        <w:rPr>
          <w:rFonts w:ascii="Hind Medium" w:eastAsiaTheme="majorEastAsia" w:hAnsi="Hind Medium" w:cs="Times New Roman (Überschriften"/>
          <w:bCs/>
          <w:caps/>
          <w:noProof/>
          <w:spacing w:val="14"/>
          <w:szCs w:val="20"/>
        </w:rPr>
      </w:pPr>
    </w:p>
    <w:p w14:paraId="571250A3" w14:textId="77777777" w:rsidR="00911C40" w:rsidRDefault="00911C40">
      <w:pPr>
        <w:spacing w:line="240" w:lineRule="auto"/>
        <w:rPr>
          <w:rFonts w:ascii="Hind Medium" w:eastAsiaTheme="majorEastAsia" w:hAnsi="Hind Medium" w:cs="Times New Roman (Überschriften"/>
          <w:bCs/>
          <w:caps/>
          <w:noProof/>
          <w:spacing w:val="14"/>
          <w:szCs w:val="20"/>
        </w:rPr>
      </w:pPr>
    </w:p>
    <w:p w14:paraId="142413C9" w14:textId="77777777" w:rsidR="00911C40" w:rsidRDefault="00911C40">
      <w:pPr>
        <w:spacing w:line="240" w:lineRule="auto"/>
        <w:rPr>
          <w:rFonts w:ascii="Hind Medium" w:eastAsiaTheme="majorEastAsia" w:hAnsi="Hind Medium" w:cs="Times New Roman (Überschriften"/>
          <w:bCs/>
          <w:caps/>
          <w:noProof/>
          <w:spacing w:val="14"/>
          <w:szCs w:val="20"/>
        </w:rPr>
      </w:pPr>
    </w:p>
    <w:p w14:paraId="748A4AED" w14:textId="77777777" w:rsidR="00911C40" w:rsidRDefault="00911C40">
      <w:pPr>
        <w:spacing w:line="240" w:lineRule="auto"/>
        <w:rPr>
          <w:rFonts w:ascii="Hind Medium" w:eastAsiaTheme="majorEastAsia" w:hAnsi="Hind Medium" w:cs="Times New Roman (Überschriften"/>
          <w:bCs/>
          <w:caps/>
          <w:noProof/>
          <w:spacing w:val="14"/>
          <w:szCs w:val="20"/>
        </w:rPr>
      </w:pPr>
    </w:p>
    <w:p w14:paraId="7D2D793C" w14:textId="77777777" w:rsidR="00911C40" w:rsidRDefault="00911C40">
      <w:pPr>
        <w:spacing w:line="240" w:lineRule="auto"/>
        <w:rPr>
          <w:rFonts w:ascii="Hind Medium" w:eastAsiaTheme="majorEastAsia" w:hAnsi="Hind Medium" w:cs="Times New Roman (Überschriften"/>
          <w:bCs/>
          <w:caps/>
          <w:noProof/>
          <w:spacing w:val="14"/>
          <w:szCs w:val="20"/>
        </w:rPr>
      </w:pPr>
    </w:p>
    <w:p w14:paraId="5823149B" w14:textId="77777777" w:rsidR="00911C40" w:rsidRDefault="00911C40">
      <w:pPr>
        <w:spacing w:line="240" w:lineRule="auto"/>
        <w:rPr>
          <w:rFonts w:ascii="Hind Medium" w:eastAsiaTheme="majorEastAsia" w:hAnsi="Hind Medium" w:cs="Times New Roman (Überschriften"/>
          <w:bCs/>
          <w:caps/>
          <w:noProof/>
          <w:spacing w:val="14"/>
          <w:szCs w:val="20"/>
        </w:rPr>
      </w:pPr>
    </w:p>
    <w:p w14:paraId="5BAA6AFA" w14:textId="77777777" w:rsidR="00911C40" w:rsidRDefault="00911C40">
      <w:pPr>
        <w:spacing w:line="240" w:lineRule="auto"/>
        <w:rPr>
          <w:rFonts w:ascii="Hind Medium" w:eastAsiaTheme="majorEastAsia" w:hAnsi="Hind Medium" w:cs="Times New Roman (Überschriften"/>
          <w:bCs/>
          <w:caps/>
          <w:noProof/>
          <w:spacing w:val="14"/>
          <w:szCs w:val="20"/>
        </w:rPr>
      </w:pPr>
    </w:p>
    <w:p w14:paraId="576A2061" w14:textId="77777777" w:rsidR="00911C40" w:rsidRDefault="00911C40">
      <w:pPr>
        <w:spacing w:line="240" w:lineRule="auto"/>
        <w:rPr>
          <w:rFonts w:ascii="Hind Medium" w:eastAsiaTheme="majorEastAsia" w:hAnsi="Hind Medium" w:cs="Times New Roman (Überschriften"/>
          <w:bCs/>
          <w:caps/>
          <w:noProof/>
          <w:spacing w:val="14"/>
          <w:szCs w:val="20"/>
        </w:rPr>
      </w:pPr>
    </w:p>
    <w:p w14:paraId="61DB7A19" w14:textId="77777777" w:rsidR="00911C40" w:rsidRDefault="00911C40">
      <w:pPr>
        <w:spacing w:line="240" w:lineRule="auto"/>
        <w:rPr>
          <w:rFonts w:ascii="Hind Medium" w:eastAsiaTheme="majorEastAsia" w:hAnsi="Hind Medium" w:cs="Times New Roman (Überschriften"/>
          <w:bCs/>
          <w:caps/>
          <w:noProof/>
          <w:spacing w:val="14"/>
          <w:szCs w:val="20"/>
        </w:rPr>
      </w:pPr>
    </w:p>
    <w:p w14:paraId="4E0370B0" w14:textId="77777777" w:rsidR="00911C40" w:rsidRDefault="00911C40">
      <w:pPr>
        <w:spacing w:line="240" w:lineRule="auto"/>
        <w:rPr>
          <w:rFonts w:ascii="Hind Medium" w:eastAsiaTheme="majorEastAsia" w:hAnsi="Hind Medium" w:cs="Times New Roman (Überschriften"/>
          <w:bCs/>
          <w:caps/>
          <w:noProof/>
          <w:spacing w:val="14"/>
          <w:szCs w:val="20"/>
        </w:rPr>
      </w:pPr>
    </w:p>
    <w:p w14:paraId="242C7583" w14:textId="77777777" w:rsidR="00911C40" w:rsidRDefault="00911C40">
      <w:pPr>
        <w:spacing w:line="240" w:lineRule="auto"/>
        <w:rPr>
          <w:rFonts w:ascii="Hind Medium" w:eastAsiaTheme="majorEastAsia" w:hAnsi="Hind Medium" w:cs="Times New Roman (Überschriften"/>
          <w:bCs/>
          <w:caps/>
          <w:noProof/>
          <w:spacing w:val="14"/>
          <w:szCs w:val="20"/>
        </w:rPr>
      </w:pPr>
    </w:p>
    <w:p w14:paraId="4910C0B0" w14:textId="77777777" w:rsidR="00911C40" w:rsidRDefault="00911C40">
      <w:pPr>
        <w:spacing w:line="240" w:lineRule="auto"/>
        <w:rPr>
          <w:rFonts w:ascii="Hind Medium" w:eastAsiaTheme="majorEastAsia" w:hAnsi="Hind Medium" w:cs="Times New Roman (Überschriften"/>
          <w:bCs/>
          <w:caps/>
          <w:noProof/>
          <w:spacing w:val="14"/>
          <w:szCs w:val="20"/>
        </w:rPr>
      </w:pPr>
    </w:p>
    <w:p w14:paraId="493F7C83" w14:textId="77777777" w:rsidR="00911C40" w:rsidRDefault="00911C40">
      <w:pPr>
        <w:spacing w:line="240" w:lineRule="auto"/>
        <w:rPr>
          <w:rFonts w:ascii="Hind Medium" w:eastAsiaTheme="majorEastAsia" w:hAnsi="Hind Medium" w:cs="Times New Roman (Überschriften"/>
          <w:bCs/>
          <w:caps/>
          <w:noProof/>
          <w:spacing w:val="14"/>
          <w:szCs w:val="20"/>
        </w:rPr>
      </w:pPr>
    </w:p>
    <w:p w14:paraId="2F9B8119" w14:textId="77777777" w:rsidR="00911C40" w:rsidRDefault="00911C40">
      <w:pPr>
        <w:spacing w:line="240" w:lineRule="auto"/>
        <w:rPr>
          <w:rFonts w:ascii="Hind Medium" w:eastAsiaTheme="majorEastAsia" w:hAnsi="Hind Medium" w:cs="Times New Roman (Überschriften"/>
          <w:bCs/>
          <w:caps/>
          <w:noProof/>
          <w:spacing w:val="14"/>
          <w:szCs w:val="20"/>
        </w:rPr>
      </w:pPr>
    </w:p>
    <w:p w14:paraId="51E0D5A7" w14:textId="77777777" w:rsidR="00911C40" w:rsidRDefault="00911C40">
      <w:pPr>
        <w:spacing w:line="240" w:lineRule="auto"/>
        <w:rPr>
          <w:rFonts w:ascii="Hind Medium" w:eastAsiaTheme="majorEastAsia" w:hAnsi="Hind Medium" w:cs="Times New Roman (Überschriften"/>
          <w:bCs/>
          <w:caps/>
          <w:noProof/>
          <w:spacing w:val="14"/>
          <w:szCs w:val="20"/>
        </w:rPr>
      </w:pPr>
    </w:p>
    <w:p w14:paraId="48836E8E" w14:textId="77777777" w:rsidR="00911C40" w:rsidRDefault="00911C40">
      <w:pPr>
        <w:spacing w:line="240" w:lineRule="auto"/>
        <w:rPr>
          <w:rFonts w:ascii="Hind Medium" w:eastAsiaTheme="majorEastAsia" w:hAnsi="Hind Medium" w:cs="Times New Roman (Überschriften"/>
          <w:bCs/>
          <w:caps/>
          <w:noProof/>
          <w:spacing w:val="14"/>
          <w:szCs w:val="20"/>
        </w:rPr>
      </w:pPr>
    </w:p>
    <w:p w14:paraId="0FFBCBD8" w14:textId="77777777" w:rsidR="00911C40" w:rsidRDefault="00911C40">
      <w:pPr>
        <w:spacing w:line="240" w:lineRule="auto"/>
        <w:rPr>
          <w:rFonts w:ascii="Hind Medium" w:eastAsiaTheme="majorEastAsia" w:hAnsi="Hind Medium" w:cs="Times New Roman (Überschriften"/>
          <w:bCs/>
          <w:caps/>
          <w:noProof/>
          <w:spacing w:val="14"/>
          <w:szCs w:val="20"/>
        </w:rPr>
      </w:pPr>
    </w:p>
    <w:p w14:paraId="114BA9BA" w14:textId="77777777" w:rsidR="00911C40" w:rsidRDefault="00911C40">
      <w:pPr>
        <w:spacing w:line="240" w:lineRule="auto"/>
        <w:rPr>
          <w:rFonts w:ascii="Hind Medium" w:eastAsiaTheme="majorEastAsia" w:hAnsi="Hind Medium" w:cs="Times New Roman (Überschriften"/>
          <w:bCs/>
          <w:caps/>
          <w:noProof/>
          <w:spacing w:val="14"/>
          <w:szCs w:val="20"/>
        </w:rPr>
      </w:pPr>
    </w:p>
    <w:p w14:paraId="083D59D8" w14:textId="77777777" w:rsidR="00911C40" w:rsidRDefault="00911C40">
      <w:pPr>
        <w:spacing w:line="240" w:lineRule="auto"/>
        <w:rPr>
          <w:rFonts w:ascii="Hind Medium" w:eastAsiaTheme="majorEastAsia" w:hAnsi="Hind Medium" w:cs="Times New Roman (Überschriften"/>
          <w:bCs/>
          <w:caps/>
          <w:noProof/>
          <w:spacing w:val="14"/>
          <w:szCs w:val="20"/>
        </w:rPr>
      </w:pPr>
    </w:p>
    <w:p w14:paraId="00BFB565" w14:textId="77777777" w:rsidR="00911C40" w:rsidRDefault="00911C40">
      <w:pPr>
        <w:spacing w:line="240" w:lineRule="auto"/>
        <w:rPr>
          <w:rFonts w:ascii="Hind Medium" w:eastAsiaTheme="majorEastAsia" w:hAnsi="Hind Medium" w:cs="Times New Roman (Überschriften"/>
          <w:bCs/>
          <w:caps/>
          <w:noProof/>
          <w:spacing w:val="14"/>
          <w:szCs w:val="20"/>
        </w:rPr>
      </w:pPr>
    </w:p>
    <w:p w14:paraId="70EC5591" w14:textId="77777777" w:rsidR="00E14180" w:rsidRDefault="00E14180">
      <w:pPr>
        <w:spacing w:line="240" w:lineRule="auto"/>
        <w:rPr>
          <w:rFonts w:ascii="Hind Medium" w:eastAsiaTheme="majorEastAsia" w:hAnsi="Hind Medium" w:cs="Times New Roman (Überschriften"/>
          <w:bCs/>
          <w:caps/>
          <w:noProof/>
          <w:spacing w:val="14"/>
          <w:szCs w:val="20"/>
        </w:rPr>
      </w:pPr>
    </w:p>
    <w:p w14:paraId="2C592844" w14:textId="77777777" w:rsidR="00E14180" w:rsidRDefault="00E14180">
      <w:pPr>
        <w:spacing w:line="240" w:lineRule="auto"/>
        <w:rPr>
          <w:rFonts w:ascii="Hind Medium" w:eastAsiaTheme="majorEastAsia" w:hAnsi="Hind Medium" w:cs="Times New Roman (Überschriften"/>
          <w:bCs/>
          <w:caps/>
          <w:noProof/>
          <w:spacing w:val="14"/>
          <w:szCs w:val="20"/>
        </w:rPr>
      </w:pPr>
    </w:p>
    <w:p w14:paraId="565A4026" w14:textId="77777777" w:rsidR="00E14180" w:rsidRDefault="00E14180">
      <w:pPr>
        <w:spacing w:line="240" w:lineRule="auto"/>
        <w:rPr>
          <w:rFonts w:ascii="Hind Medium" w:eastAsiaTheme="majorEastAsia" w:hAnsi="Hind Medium" w:cs="Times New Roman (Überschriften"/>
          <w:bCs/>
          <w:caps/>
          <w:noProof/>
          <w:spacing w:val="14"/>
          <w:szCs w:val="20"/>
        </w:rPr>
      </w:pPr>
    </w:p>
    <w:p w14:paraId="5EBA54F5" w14:textId="77777777" w:rsidR="00E14180" w:rsidRDefault="00E14180">
      <w:pPr>
        <w:spacing w:line="240" w:lineRule="auto"/>
        <w:rPr>
          <w:rFonts w:ascii="Hind Medium" w:eastAsiaTheme="majorEastAsia" w:hAnsi="Hind Medium" w:cs="Times New Roman (Überschriften"/>
          <w:bCs/>
          <w:caps/>
          <w:noProof/>
          <w:spacing w:val="14"/>
          <w:szCs w:val="20"/>
        </w:rPr>
      </w:pPr>
    </w:p>
    <w:p w14:paraId="77370D99" w14:textId="77777777" w:rsidR="00E14180" w:rsidRDefault="00E14180">
      <w:pPr>
        <w:spacing w:line="240" w:lineRule="auto"/>
        <w:rPr>
          <w:rFonts w:ascii="Hind Medium" w:eastAsiaTheme="majorEastAsia" w:hAnsi="Hind Medium" w:cs="Times New Roman (Überschriften"/>
          <w:bCs/>
          <w:caps/>
          <w:noProof/>
          <w:spacing w:val="14"/>
          <w:szCs w:val="20"/>
        </w:rPr>
      </w:pPr>
    </w:p>
    <w:p w14:paraId="260C81EC" w14:textId="77777777" w:rsidR="00911C40" w:rsidRDefault="00911C40">
      <w:pPr>
        <w:spacing w:line="240" w:lineRule="auto"/>
        <w:rPr>
          <w:rFonts w:ascii="Hind Medium" w:eastAsiaTheme="majorEastAsia" w:hAnsi="Hind Medium" w:cs="Times New Roman (Überschriften"/>
          <w:bCs/>
          <w:caps/>
          <w:noProof/>
          <w:spacing w:val="14"/>
          <w:szCs w:val="20"/>
        </w:rPr>
      </w:pPr>
    </w:p>
    <w:p w14:paraId="1BAF9220" w14:textId="77777777" w:rsidR="00EA042F" w:rsidRDefault="00EA042F" w:rsidP="00EA042F">
      <w:pPr>
        <w:rPr>
          <w:rFonts w:eastAsiaTheme="minorHAnsi" w:cs="Hind Light"/>
          <w:b/>
          <w:bCs/>
          <w:szCs w:val="20"/>
        </w:rPr>
      </w:pPr>
      <w:r w:rsidRPr="00EA042F">
        <w:rPr>
          <w:rFonts w:eastAsiaTheme="minorHAnsi" w:cs="Hind Light"/>
          <w:b/>
          <w:bCs/>
          <w:szCs w:val="20"/>
        </w:rPr>
        <w:t>Impressum</w:t>
      </w:r>
    </w:p>
    <w:p w14:paraId="0C236384" w14:textId="77777777" w:rsidR="00EA042F" w:rsidRPr="00B91475" w:rsidRDefault="00EA042F" w:rsidP="00EA042F">
      <w:pPr>
        <w:rPr>
          <w:rFonts w:eastAsiaTheme="minorHAnsi" w:cs="Hind Light"/>
          <w:szCs w:val="20"/>
        </w:rPr>
      </w:pPr>
    </w:p>
    <w:p w14:paraId="398594A4" w14:textId="6297E8FA" w:rsidR="00EA042F" w:rsidRPr="00423369" w:rsidRDefault="00EA042F" w:rsidP="00EA042F">
      <w:r w:rsidRPr="00EA042F">
        <w:rPr>
          <w:rFonts w:eastAsiaTheme="minorHAnsi" w:cs="Hind Light"/>
          <w:szCs w:val="20"/>
        </w:rPr>
        <w:t xml:space="preserve">Herausgegeben von Swiss Aquatics </w:t>
      </w:r>
      <w:r w:rsidR="002F7C6C">
        <w:rPr>
          <w:rFonts w:eastAsiaTheme="minorHAnsi" w:cs="Hind Light"/>
          <w:szCs w:val="20"/>
        </w:rPr>
        <w:t>Diving</w:t>
      </w:r>
      <w:r w:rsidRPr="00EA042F">
        <w:rPr>
          <w:rFonts w:eastAsiaTheme="minorHAnsi" w:cs="Hind Light"/>
          <w:szCs w:val="20"/>
        </w:rPr>
        <w:t>, Talgut-Zentrum 27, CH-3063 Ittigen bei Bern</w:t>
      </w:r>
      <w:r w:rsidRPr="00EA042F">
        <w:rPr>
          <w:rFonts w:eastAsiaTheme="minorHAnsi" w:cs="Hind Light"/>
          <w:szCs w:val="20"/>
        </w:rPr>
        <w:br/>
      </w:r>
      <w:hyperlink r:id="rId17" w:history="1">
        <w:r w:rsidRPr="00423369">
          <w:rPr>
            <w:rStyle w:val="Hyperlink"/>
            <w:rFonts w:eastAsiaTheme="majorEastAsia"/>
          </w:rPr>
          <w:t>www.swiss-aquatics.ch</w:t>
        </w:r>
      </w:hyperlink>
      <w:r w:rsidRPr="00423369">
        <w:t xml:space="preserve"> / </w:t>
      </w:r>
      <w:hyperlink r:id="rId18" w:history="1">
        <w:r w:rsidR="002F7C6C" w:rsidRPr="00BB4BAA">
          <w:rPr>
            <w:rStyle w:val="Hyperlink"/>
            <w:rFonts w:eastAsiaTheme="majorEastAsia"/>
          </w:rPr>
          <w:t>diving@swiss-aquatics.ch</w:t>
        </w:r>
      </w:hyperlink>
    </w:p>
    <w:p w14:paraId="54A42833" w14:textId="0510CCC3" w:rsidR="00EA042F" w:rsidRPr="00EA042F" w:rsidRDefault="00EA042F" w:rsidP="00EA042F">
      <w:pPr>
        <w:pStyle w:val="swswStandartText"/>
        <w:jc w:val="left"/>
        <w:rPr>
          <w:rFonts w:ascii="Hind Light" w:hAnsi="Hind Light" w:cs="Hind Light"/>
          <w:sz w:val="20"/>
          <w:szCs w:val="20"/>
          <w:lang w:val="de-CH"/>
        </w:rPr>
      </w:pPr>
      <w:r w:rsidRPr="00EA042F">
        <w:rPr>
          <w:rFonts w:ascii="Hind Light" w:hAnsi="Hind Light" w:cs="Hind Light"/>
          <w:sz w:val="20"/>
          <w:szCs w:val="20"/>
          <w:lang w:val="de-CH"/>
        </w:rPr>
        <w:t xml:space="preserve">Verantwortlich: </w:t>
      </w:r>
      <w:r w:rsidR="00B25D62">
        <w:rPr>
          <w:rFonts w:ascii="Hind Light" w:hAnsi="Hind Light" w:cs="Hind Light"/>
          <w:sz w:val="20"/>
          <w:szCs w:val="20"/>
          <w:lang w:val="de-CH"/>
        </w:rPr>
        <w:t>Lena Schneuwly</w:t>
      </w:r>
      <w:r>
        <w:rPr>
          <w:rFonts w:ascii="Hind Light" w:hAnsi="Hind Light" w:cs="Hind Light"/>
          <w:sz w:val="20"/>
          <w:szCs w:val="20"/>
          <w:lang w:val="de-CH"/>
        </w:rPr>
        <w:t xml:space="preserve"> </w:t>
      </w:r>
      <w:r w:rsidRPr="00EA042F">
        <w:rPr>
          <w:rFonts w:ascii="Hind Light" w:hAnsi="Hind Light" w:cs="Hind Light"/>
          <w:sz w:val="20"/>
          <w:szCs w:val="20"/>
          <w:lang w:val="de-CH"/>
        </w:rPr>
        <w:t>(</w:t>
      </w:r>
      <w:r w:rsidR="00B25D62">
        <w:rPr>
          <w:rFonts w:ascii="Hind Light" w:hAnsi="Hind Light" w:cs="Hind Light"/>
          <w:sz w:val="20"/>
          <w:szCs w:val="20"/>
          <w:lang w:val="de-CH"/>
        </w:rPr>
        <w:t>Administration Diving</w:t>
      </w:r>
      <w:r w:rsidRPr="00EA042F">
        <w:rPr>
          <w:rFonts w:ascii="Hind Light" w:hAnsi="Hind Light" w:cs="Hind Light"/>
          <w:sz w:val="20"/>
          <w:szCs w:val="20"/>
          <w:lang w:val="de-CH"/>
        </w:rPr>
        <w:t>)</w:t>
      </w:r>
      <w:r w:rsidRPr="00EA042F">
        <w:rPr>
          <w:rFonts w:ascii="Hind Light" w:hAnsi="Hind Light" w:cs="Hind Light"/>
          <w:sz w:val="20"/>
          <w:szCs w:val="20"/>
          <w:lang w:val="de-CH"/>
        </w:rPr>
        <w:br/>
        <w:t xml:space="preserve">Mitarbeit: </w:t>
      </w:r>
      <w:r w:rsidR="00B25D62">
        <w:rPr>
          <w:rFonts w:ascii="Hind Light" w:hAnsi="Hind Light" w:cs="Hind Light"/>
          <w:sz w:val="20"/>
          <w:szCs w:val="20"/>
          <w:lang w:val="de-CH"/>
        </w:rPr>
        <w:t>Mael Mülhauser</w:t>
      </w:r>
      <w:r>
        <w:rPr>
          <w:rFonts w:ascii="Hind Light" w:hAnsi="Hind Light" w:cs="Hind Light"/>
          <w:sz w:val="20"/>
          <w:szCs w:val="20"/>
          <w:lang w:val="de-CH"/>
        </w:rPr>
        <w:t xml:space="preserve"> </w:t>
      </w:r>
      <w:r w:rsidRPr="00EA042F">
        <w:rPr>
          <w:rFonts w:ascii="Hind Light" w:hAnsi="Hind Light" w:cs="Hind Light"/>
          <w:sz w:val="20"/>
          <w:szCs w:val="20"/>
          <w:lang w:val="de-CH"/>
        </w:rPr>
        <w:t xml:space="preserve">(Chef </w:t>
      </w:r>
      <w:r w:rsidR="00B25D62">
        <w:rPr>
          <w:rFonts w:ascii="Hind Light" w:hAnsi="Hind Light" w:cs="Hind Light"/>
          <w:sz w:val="20"/>
          <w:szCs w:val="20"/>
          <w:lang w:val="de-CH"/>
        </w:rPr>
        <w:t>Nachwuchs</w:t>
      </w:r>
      <w:r w:rsidRPr="00EA042F">
        <w:rPr>
          <w:rFonts w:ascii="Hind Light" w:hAnsi="Hind Light" w:cs="Hind Light"/>
          <w:sz w:val="20"/>
          <w:szCs w:val="20"/>
          <w:lang w:val="de-CH"/>
        </w:rPr>
        <w:t>)</w:t>
      </w:r>
      <w:r w:rsidR="00B25D62">
        <w:rPr>
          <w:rFonts w:ascii="Hind Light" w:hAnsi="Hind Light" w:cs="Hind Light"/>
          <w:sz w:val="20"/>
          <w:szCs w:val="20"/>
          <w:lang w:val="de-CH"/>
        </w:rPr>
        <w:t xml:space="preserve"> und Peter Gildemeister (Chef Leistungssport)</w:t>
      </w:r>
      <w:r w:rsidRPr="00EA042F">
        <w:rPr>
          <w:rFonts w:ascii="Hind Light" w:hAnsi="Hind Light" w:cs="Hind Light"/>
          <w:sz w:val="20"/>
          <w:szCs w:val="20"/>
          <w:lang w:val="de-CH"/>
        </w:rPr>
        <w:br/>
        <w:t xml:space="preserve">Übersetzung: </w:t>
      </w:r>
      <w:r w:rsidR="00B25D62">
        <w:rPr>
          <w:rFonts w:ascii="Hind Light" w:hAnsi="Hind Light" w:cs="Hind Light"/>
          <w:sz w:val="20"/>
          <w:szCs w:val="20"/>
          <w:lang w:val="de-CH"/>
        </w:rPr>
        <w:t>Ralph Schallon</w:t>
      </w:r>
    </w:p>
    <w:p w14:paraId="1158711E" w14:textId="77777777" w:rsidR="00B25D62" w:rsidRDefault="00B25D62" w:rsidP="00EA042F">
      <w:pPr>
        <w:pStyle w:val="swswStandartText"/>
        <w:jc w:val="left"/>
        <w:rPr>
          <w:rFonts w:ascii="Hind Light" w:hAnsi="Hind Light" w:cs="Hind Light"/>
          <w:sz w:val="20"/>
          <w:szCs w:val="20"/>
          <w:lang w:val="de-CH"/>
        </w:rPr>
      </w:pPr>
    </w:p>
    <w:p w14:paraId="38A71773" w14:textId="39DDBD06" w:rsidR="00EA042F" w:rsidRPr="00EA042F" w:rsidRDefault="00EA042F" w:rsidP="00EA042F">
      <w:pPr>
        <w:pStyle w:val="swswStandartText"/>
        <w:jc w:val="left"/>
        <w:rPr>
          <w:rFonts w:ascii="Hind Light" w:hAnsi="Hind Light" w:cs="Hind Light"/>
          <w:sz w:val="20"/>
          <w:szCs w:val="20"/>
          <w:lang w:val="de-CH"/>
        </w:rPr>
      </w:pPr>
      <w:r w:rsidRPr="00EA042F">
        <w:rPr>
          <w:rFonts w:ascii="Hind Light" w:hAnsi="Hind Light" w:cs="Hind Light"/>
          <w:sz w:val="20"/>
          <w:szCs w:val="20"/>
          <w:lang w:val="de-CH"/>
        </w:rPr>
        <w:t xml:space="preserve">Ittigen, im </w:t>
      </w:r>
      <w:r w:rsidR="00911C40">
        <w:rPr>
          <w:rFonts w:ascii="Hind Light" w:hAnsi="Hind Light" w:cs="Hind Light"/>
          <w:sz w:val="20"/>
          <w:szCs w:val="20"/>
          <w:lang w:val="de-CH"/>
        </w:rPr>
        <w:t>August</w:t>
      </w:r>
      <w:r w:rsidR="00B25D62">
        <w:rPr>
          <w:rFonts w:ascii="Hind Light" w:hAnsi="Hind Light" w:cs="Hind Light"/>
          <w:sz w:val="20"/>
          <w:szCs w:val="20"/>
          <w:lang w:val="de-CH"/>
        </w:rPr>
        <w:t xml:space="preserve"> 2023</w:t>
      </w:r>
    </w:p>
    <w:p w14:paraId="7B08FE2A" w14:textId="1DC51099" w:rsidR="00EA042F" w:rsidRDefault="00EA042F" w:rsidP="00EA042F">
      <w:pPr>
        <w:pStyle w:val="swswStandartText"/>
        <w:jc w:val="left"/>
      </w:pPr>
      <w:r>
        <w:br w:type="page"/>
      </w:r>
    </w:p>
    <w:p w14:paraId="21A30246" w14:textId="792E136E" w:rsidR="00B27E4F" w:rsidRPr="00E508C9" w:rsidRDefault="00B27E4F" w:rsidP="007D215A">
      <w:pPr>
        <w:pStyle w:val="SWAQberschrift1"/>
        <w:numPr>
          <w:ilvl w:val="0"/>
          <w:numId w:val="0"/>
        </w:numPr>
        <w:ind w:left="360" w:hanging="360"/>
        <w:rPr>
          <w:rFonts w:eastAsia="Times New Roman" w:cs="Times New Roman"/>
          <w:spacing w:val="38"/>
          <w:sz w:val="20"/>
          <w:szCs w:val="22"/>
        </w:rPr>
      </w:pPr>
      <w:bookmarkStart w:id="1" w:name="_Toc143000163"/>
      <w:r w:rsidRPr="00E508C9">
        <w:rPr>
          <w:rFonts w:eastAsia="Times New Roman" w:cs="Times New Roman"/>
          <w:spacing w:val="38"/>
          <w:sz w:val="20"/>
          <w:szCs w:val="22"/>
        </w:rPr>
        <w:lastRenderedPageBreak/>
        <w:t>Vorwor</w:t>
      </w:r>
      <w:r w:rsidR="00D22A8D" w:rsidRPr="00E508C9">
        <w:rPr>
          <w:rFonts w:eastAsia="Times New Roman" w:cs="Times New Roman"/>
          <w:spacing w:val="38"/>
          <w:sz w:val="20"/>
          <w:szCs w:val="22"/>
        </w:rPr>
        <w:t>t</w:t>
      </w:r>
      <w:bookmarkEnd w:id="1"/>
    </w:p>
    <w:p w14:paraId="3DD1D531" w14:textId="21A9F3A0" w:rsidR="004629C5" w:rsidRDefault="004629C5" w:rsidP="00AC03F8">
      <w:pPr>
        <w:pStyle w:val="SWAQLauftext"/>
        <w:rPr>
          <w:rFonts w:eastAsiaTheme="minorHAnsi" w:cs="Hind Light"/>
          <w:szCs w:val="20"/>
        </w:rPr>
      </w:pPr>
      <w:r>
        <w:rPr>
          <w:rFonts w:eastAsiaTheme="minorHAnsi" w:cs="Hind Light"/>
          <w:szCs w:val="20"/>
        </w:rPr>
        <w:t xml:space="preserve">Im Jahr 2022 konnten sieben und im Jahr 2023 zehn Athlet:innen für die Junioren Europameisterschaften selektioniert werden. Für die Junioren Weltmeisterschaften im Dezember 2022 waren </w:t>
      </w:r>
      <w:r w:rsidR="0091083E">
        <w:rPr>
          <w:rFonts w:eastAsiaTheme="minorHAnsi" w:cs="Hind Light"/>
          <w:szCs w:val="20"/>
        </w:rPr>
        <w:t xml:space="preserve">es </w:t>
      </w:r>
      <w:r>
        <w:rPr>
          <w:rFonts w:eastAsiaTheme="minorHAnsi" w:cs="Hind Light"/>
          <w:szCs w:val="20"/>
        </w:rPr>
        <w:t xml:space="preserve">vier Athlet:innen. </w:t>
      </w:r>
      <w:r w:rsidR="0093547B">
        <w:rPr>
          <w:rFonts w:eastAsiaTheme="minorHAnsi" w:cs="Hind Light"/>
          <w:szCs w:val="20"/>
        </w:rPr>
        <w:t xml:space="preserve">Alle diese Athlet:innen waren bei einem von </w:t>
      </w:r>
      <w:r w:rsidR="00692B05">
        <w:rPr>
          <w:rFonts w:eastAsiaTheme="minorHAnsi" w:cs="Hind Light"/>
          <w:szCs w:val="20"/>
        </w:rPr>
        <w:t>sechs</w:t>
      </w:r>
      <w:r w:rsidR="0093547B">
        <w:rPr>
          <w:rFonts w:eastAsiaTheme="minorHAnsi" w:cs="Hind Light"/>
          <w:szCs w:val="20"/>
        </w:rPr>
        <w:t xml:space="preserve"> Schweizer Klubs lizenziert. </w:t>
      </w:r>
      <w:r>
        <w:rPr>
          <w:rFonts w:eastAsiaTheme="minorHAnsi" w:cs="Hind Light"/>
          <w:szCs w:val="20"/>
        </w:rPr>
        <w:t>Um die Anzahl der Athlet:innen</w:t>
      </w:r>
      <w:r w:rsidR="0091083E">
        <w:rPr>
          <w:rFonts w:eastAsiaTheme="minorHAnsi" w:cs="Hind Light"/>
          <w:szCs w:val="20"/>
        </w:rPr>
        <w:t xml:space="preserve"> und die Resultate</w:t>
      </w:r>
      <w:r>
        <w:rPr>
          <w:rFonts w:eastAsiaTheme="minorHAnsi" w:cs="Hind Light"/>
          <w:szCs w:val="20"/>
        </w:rPr>
        <w:t xml:space="preserve"> an den Zielwettkämpfen zu steigern und eine ordentliche Spitze im Leistungssport im Wasserspringen zu bilden, ist die Schweiz auf eine breite</w:t>
      </w:r>
      <w:r w:rsidR="00692B05">
        <w:rPr>
          <w:rFonts w:eastAsiaTheme="minorHAnsi" w:cs="Hind Light"/>
          <w:szCs w:val="20"/>
        </w:rPr>
        <w:t>re</w:t>
      </w:r>
      <w:r>
        <w:rPr>
          <w:rFonts w:eastAsiaTheme="minorHAnsi" w:cs="Hind Light"/>
          <w:szCs w:val="20"/>
        </w:rPr>
        <w:t xml:space="preserve"> Basis im Nachwuchs angewiesen. </w:t>
      </w:r>
    </w:p>
    <w:p w14:paraId="230EC552" w14:textId="77777777" w:rsidR="00F24805" w:rsidRDefault="00F24805" w:rsidP="00AC03F8">
      <w:pPr>
        <w:pStyle w:val="SWAQLauftext"/>
        <w:rPr>
          <w:rFonts w:eastAsiaTheme="minorHAnsi" w:cs="Hind Light"/>
          <w:szCs w:val="20"/>
        </w:rPr>
      </w:pPr>
    </w:p>
    <w:p w14:paraId="44CA485B" w14:textId="2A7AF8AD" w:rsidR="0093547B" w:rsidRDefault="00E508C9" w:rsidP="00AC03F8">
      <w:pPr>
        <w:pStyle w:val="SWAQLauftext"/>
        <w:rPr>
          <w:rFonts w:eastAsiaTheme="minorHAnsi" w:cs="Hind Light"/>
          <w:szCs w:val="20"/>
        </w:rPr>
      </w:pPr>
      <w:r w:rsidRPr="00E508C9">
        <w:rPr>
          <w:rFonts w:eastAsiaTheme="minorHAnsi" w:cs="Hind Light"/>
          <w:szCs w:val="20"/>
        </w:rPr>
        <w:t xml:space="preserve">Die vorliegende Checkliste </w:t>
      </w:r>
      <w:r w:rsidR="007A165F">
        <w:rPr>
          <w:rFonts w:eastAsiaTheme="minorHAnsi" w:cs="Hind Light"/>
          <w:szCs w:val="20"/>
        </w:rPr>
        <w:t xml:space="preserve">soll dabei helfen, ein dezentrales Nachwuchsfördersystem zu bilden und </w:t>
      </w:r>
      <w:r w:rsidRPr="00E508C9">
        <w:rPr>
          <w:rFonts w:eastAsiaTheme="minorHAnsi" w:cs="Hind Light"/>
          <w:szCs w:val="20"/>
        </w:rPr>
        <w:t xml:space="preserve">gliedert isch nach den fünf Hauptbereichen </w:t>
      </w:r>
      <w:r>
        <w:rPr>
          <w:rFonts w:eastAsiaTheme="minorHAnsi" w:cs="Hind Light"/>
          <w:szCs w:val="20"/>
        </w:rPr>
        <w:t xml:space="preserve">«Commitment &amp; Strategie», «Struktur und Organisation», «Training», «Umfeld» und «Erfolgsausweis». </w:t>
      </w:r>
      <w:r w:rsidR="0093547B">
        <w:rPr>
          <w:rFonts w:eastAsiaTheme="minorHAnsi" w:cs="Hind Light"/>
          <w:szCs w:val="20"/>
        </w:rPr>
        <w:t xml:space="preserve">Die Klubs haben damit die Möglichkeit, das Label "Nachwuchsförderstützpunkt" zu erhalten und somit von finanziellen Vorzügen profitieren zu können. Zudem können mit dem Label zusätzliche Subventionen bei manchen Städten und Kantonen beantragt werden. </w:t>
      </w:r>
      <w:r w:rsidR="00F24805">
        <w:rPr>
          <w:rFonts w:eastAsiaTheme="minorHAnsi" w:cs="Hind Light"/>
          <w:szCs w:val="20"/>
        </w:rPr>
        <w:t xml:space="preserve">Dies ist jedoch abhängig vom Vereinssitz und kann nicht von Swiss Aquatics garantiert werden. </w:t>
      </w:r>
      <w:r w:rsidR="0093547B">
        <w:rPr>
          <w:rFonts w:eastAsiaTheme="minorHAnsi" w:cs="Hind Light"/>
          <w:szCs w:val="20"/>
        </w:rPr>
        <w:t xml:space="preserve">Das Label ist </w:t>
      </w:r>
      <w:r w:rsidR="00F24805">
        <w:rPr>
          <w:rFonts w:eastAsiaTheme="minorHAnsi" w:cs="Hind Light"/>
          <w:szCs w:val="20"/>
        </w:rPr>
        <w:t>auch</w:t>
      </w:r>
      <w:r w:rsidR="0093547B">
        <w:rPr>
          <w:rFonts w:eastAsiaTheme="minorHAnsi" w:cs="Hind Light"/>
          <w:szCs w:val="20"/>
        </w:rPr>
        <w:t xml:space="preserve"> eine Anerkennung für gute Vereinsarbeit und den grossen Einsatz innerhalb eines Vereines</w:t>
      </w:r>
      <w:r w:rsidR="00F24805">
        <w:rPr>
          <w:rFonts w:eastAsiaTheme="minorHAnsi" w:cs="Hind Light"/>
          <w:szCs w:val="20"/>
        </w:rPr>
        <w:t>. Seit vielen Jahren beruht</w:t>
      </w:r>
      <w:r w:rsidR="0093547B">
        <w:rPr>
          <w:rFonts w:eastAsiaTheme="minorHAnsi" w:cs="Hind Light"/>
          <w:szCs w:val="20"/>
        </w:rPr>
        <w:t xml:space="preserve"> dieser Einsatz grösstenteils aus Freiwilligenarbeit, die für die kleine Sportart Wasserspringen eine enorm hohe Bedeutung hat. </w:t>
      </w:r>
    </w:p>
    <w:p w14:paraId="06534B5F" w14:textId="77777777" w:rsidR="00D31433" w:rsidRDefault="00D31433" w:rsidP="00AC03F8">
      <w:pPr>
        <w:pStyle w:val="SWAQLauftext"/>
        <w:rPr>
          <w:rFonts w:eastAsiaTheme="minorHAnsi" w:cs="Hind Light"/>
          <w:szCs w:val="20"/>
        </w:rPr>
      </w:pPr>
    </w:p>
    <w:p w14:paraId="10401779" w14:textId="44A65238" w:rsidR="00E508C9" w:rsidRDefault="00D31433" w:rsidP="00AC03F8">
      <w:pPr>
        <w:pStyle w:val="SWAQLauftext"/>
        <w:rPr>
          <w:rFonts w:eastAsiaTheme="minorHAnsi" w:cs="Hind Light"/>
          <w:szCs w:val="20"/>
        </w:rPr>
      </w:pPr>
      <w:r>
        <w:rPr>
          <w:rFonts w:eastAsiaTheme="minorHAnsi" w:cs="Hind Light"/>
          <w:szCs w:val="20"/>
        </w:rPr>
        <w:t xml:space="preserve">Das vorliegende Exemplar ist die erste Veröffentlichung dieser Checkliste. Swiss Aquatics ist gewillt, diese Checkliste laufend anzupassen und auf die Anregungen der Klubs einzugehen. Die Klubs sind also geben, Rückmeldungen an </w:t>
      </w:r>
      <w:hyperlink r:id="rId19" w:history="1">
        <w:r w:rsidRPr="002B3D81">
          <w:rPr>
            <w:rStyle w:val="Hyperlink"/>
            <w:rFonts w:eastAsiaTheme="minorHAnsi" w:cs="Hind Light"/>
            <w:szCs w:val="20"/>
          </w:rPr>
          <w:t>diving@swiss-aquatics.ch</w:t>
        </w:r>
      </w:hyperlink>
      <w:r>
        <w:rPr>
          <w:rFonts w:eastAsiaTheme="minorHAnsi" w:cs="Hind Light"/>
          <w:szCs w:val="20"/>
        </w:rPr>
        <w:t xml:space="preserve"> zu melden. Schlussendlich liegt es aber in der Verantwortung des Chef Nachwuchses und der Direktion Diving, welche Änderungsvorschläge genehmigt werden. </w:t>
      </w:r>
      <w:r w:rsidR="00E508C9">
        <w:rPr>
          <w:rFonts w:eastAsiaTheme="minorHAnsi" w:cs="Hind Light"/>
          <w:szCs w:val="20"/>
        </w:rPr>
        <w:t xml:space="preserve">Wo immer möglich wurde die Anzahl der Beilagen </w:t>
      </w:r>
      <w:r w:rsidR="0093547B">
        <w:rPr>
          <w:rFonts w:eastAsiaTheme="minorHAnsi" w:cs="Hind Light"/>
          <w:szCs w:val="20"/>
        </w:rPr>
        <w:t>der Checkliste minimal gehalten</w:t>
      </w:r>
      <w:r w:rsidR="00E508C9">
        <w:rPr>
          <w:rFonts w:eastAsiaTheme="minorHAnsi" w:cs="Hind Light"/>
          <w:szCs w:val="20"/>
        </w:rPr>
        <w:t>, um den administrativen Aufwand zu verringern. Zudem wurde der Prozess sowie grundlegende Inhalte der Checkliste im Verband mit den anderen Sportarten harmonisiert.</w:t>
      </w:r>
    </w:p>
    <w:p w14:paraId="117B4C30" w14:textId="77777777" w:rsidR="00F24805" w:rsidRDefault="00F24805">
      <w:pPr>
        <w:spacing w:line="240" w:lineRule="auto"/>
        <w:rPr>
          <w:rFonts w:ascii="Hind Medium" w:hAnsi="Hind Medium"/>
          <w:caps/>
          <w:spacing w:val="38"/>
        </w:rPr>
      </w:pPr>
      <w:bookmarkStart w:id="2" w:name="_Toc143000164"/>
      <w:r>
        <w:rPr>
          <w:spacing w:val="38"/>
        </w:rPr>
        <w:br w:type="page"/>
      </w:r>
    </w:p>
    <w:p w14:paraId="5E1B4E9B" w14:textId="4F6FDCED" w:rsidR="006B4499" w:rsidRPr="003B11BE" w:rsidRDefault="006B4499" w:rsidP="006B4499">
      <w:pPr>
        <w:pStyle w:val="SWAQberschrift1"/>
        <w:numPr>
          <w:ilvl w:val="0"/>
          <w:numId w:val="0"/>
        </w:numPr>
        <w:ind w:left="360" w:hanging="360"/>
        <w:rPr>
          <w:rFonts w:eastAsia="Times New Roman" w:cs="Times New Roman"/>
          <w:spacing w:val="38"/>
          <w:sz w:val="20"/>
          <w:szCs w:val="22"/>
        </w:rPr>
      </w:pPr>
      <w:r w:rsidRPr="003B11BE">
        <w:rPr>
          <w:rFonts w:eastAsia="Times New Roman" w:cs="Times New Roman"/>
          <w:spacing w:val="38"/>
          <w:sz w:val="20"/>
          <w:szCs w:val="22"/>
        </w:rPr>
        <w:lastRenderedPageBreak/>
        <w:t>Aufbau und Erklärung der Checkliste</w:t>
      </w:r>
      <w:bookmarkEnd w:id="2"/>
    </w:p>
    <w:p w14:paraId="04B53A94" w14:textId="1F96F864" w:rsidR="006B4499" w:rsidRPr="00A20540" w:rsidRDefault="00A20540" w:rsidP="00EA042F">
      <w:pPr>
        <w:pStyle w:val="swswStandartText"/>
        <w:jc w:val="left"/>
        <w:rPr>
          <w:rFonts w:ascii="Hind Light" w:hAnsi="Hind Light" w:cs="Hind Light"/>
          <w:sz w:val="20"/>
          <w:szCs w:val="20"/>
          <w:lang w:val="de-CH"/>
        </w:rPr>
      </w:pPr>
      <w:r w:rsidRPr="00A20540">
        <w:rPr>
          <w:rFonts w:ascii="Hind Light" w:hAnsi="Hind Light" w:cs="Hind Light"/>
          <w:sz w:val="20"/>
          <w:szCs w:val="20"/>
          <w:lang w:val="de-CH"/>
        </w:rPr>
        <w:t>Die Ch</w:t>
      </w:r>
      <w:r>
        <w:rPr>
          <w:rFonts w:ascii="Hind Light" w:hAnsi="Hind Light" w:cs="Hind Light"/>
          <w:sz w:val="20"/>
          <w:szCs w:val="20"/>
          <w:lang w:val="de-CH"/>
        </w:rPr>
        <w:t xml:space="preserve">eckliste ist in fünf Kapitel unterteilt. </w:t>
      </w:r>
      <w:r w:rsidR="009F3A23">
        <w:rPr>
          <w:rFonts w:ascii="Hind Light" w:hAnsi="Hind Light" w:cs="Hind Light"/>
          <w:sz w:val="20"/>
          <w:szCs w:val="20"/>
          <w:lang w:val="de-CH"/>
        </w:rPr>
        <w:t xml:space="preserve">Das Commitment und die Strategie </w:t>
      </w:r>
      <w:r w:rsidR="008C0195">
        <w:rPr>
          <w:rFonts w:ascii="Hind Light" w:hAnsi="Hind Light" w:cs="Hind Light"/>
          <w:sz w:val="20"/>
          <w:szCs w:val="20"/>
          <w:lang w:val="de-CH"/>
        </w:rPr>
        <w:t xml:space="preserve">bilden das erste Kapitel und </w:t>
      </w:r>
      <w:r w:rsidR="00746155">
        <w:rPr>
          <w:rFonts w:ascii="Hind Light" w:hAnsi="Hind Light" w:cs="Hind Light"/>
          <w:sz w:val="20"/>
          <w:szCs w:val="20"/>
          <w:lang w:val="de-CH"/>
        </w:rPr>
        <w:t xml:space="preserve">die Grundlage für den langfristigen Erfolg im Verein. Viele dieser Kriterien werden deshalb vorausgesetzt, um </w:t>
      </w:r>
      <w:r w:rsidR="00BE5529">
        <w:rPr>
          <w:rFonts w:ascii="Hind Light" w:hAnsi="Hind Light" w:cs="Hind Light"/>
          <w:sz w:val="20"/>
          <w:szCs w:val="20"/>
          <w:lang w:val="de-CH"/>
        </w:rPr>
        <w:t xml:space="preserve">das Label als Nachwuchsförderstützpunkt zu erhalten. </w:t>
      </w:r>
      <w:r w:rsidR="00C16104">
        <w:rPr>
          <w:rFonts w:ascii="Hind Light" w:hAnsi="Hind Light" w:cs="Hind Light"/>
          <w:sz w:val="20"/>
          <w:szCs w:val="20"/>
          <w:lang w:val="de-CH"/>
        </w:rPr>
        <w:t>In den Kapiteln 2 bis 4 werden</w:t>
      </w:r>
      <w:r w:rsidR="00BE5529">
        <w:rPr>
          <w:rFonts w:ascii="Hind Light" w:hAnsi="Hind Light" w:cs="Hind Light"/>
          <w:sz w:val="20"/>
          <w:szCs w:val="20"/>
          <w:lang w:val="de-CH"/>
        </w:rPr>
        <w:t xml:space="preserve"> die Organisation und Struktur des Vereins, die Trainingsgestaltung sowie das Umfeld </w:t>
      </w:r>
      <w:r w:rsidR="00585F4F">
        <w:rPr>
          <w:rFonts w:ascii="Hind Light" w:hAnsi="Hind Light" w:cs="Hind Light"/>
          <w:sz w:val="20"/>
          <w:szCs w:val="20"/>
          <w:lang w:val="de-CH"/>
        </w:rPr>
        <w:t xml:space="preserve">unter die Lupe genommen. </w:t>
      </w:r>
      <w:r w:rsidR="00223AD9">
        <w:rPr>
          <w:rFonts w:ascii="Hind Light" w:hAnsi="Hind Light" w:cs="Hind Light"/>
          <w:sz w:val="20"/>
          <w:szCs w:val="20"/>
          <w:lang w:val="de-CH"/>
        </w:rPr>
        <w:t>Das letzte Kapitel beleuchtet die Erfolgsausweise des Vereins</w:t>
      </w:r>
      <w:r w:rsidR="00D957D8">
        <w:rPr>
          <w:rFonts w:ascii="Hind Light" w:hAnsi="Hind Light" w:cs="Hind Light"/>
          <w:sz w:val="20"/>
          <w:szCs w:val="20"/>
          <w:lang w:val="de-CH"/>
        </w:rPr>
        <w:t>.</w:t>
      </w:r>
    </w:p>
    <w:p w14:paraId="258D38E7" w14:textId="059AEEE1" w:rsidR="00EA042F" w:rsidRPr="00A50E1B" w:rsidRDefault="00EA042F" w:rsidP="00574629">
      <w:pPr>
        <w:pStyle w:val="SWAQberschrift1"/>
        <w:numPr>
          <w:ilvl w:val="0"/>
          <w:numId w:val="0"/>
        </w:numPr>
        <w:ind w:left="360" w:hanging="360"/>
        <w:rPr>
          <w:rFonts w:eastAsia="Times New Roman" w:cs="Times New Roman"/>
          <w:spacing w:val="38"/>
          <w:sz w:val="20"/>
          <w:szCs w:val="22"/>
        </w:rPr>
      </w:pPr>
      <w:bookmarkStart w:id="3" w:name="_Toc143000165"/>
      <w:r w:rsidRPr="00A50E1B">
        <w:rPr>
          <w:rFonts w:eastAsia="Times New Roman" w:cs="Times New Roman"/>
          <w:spacing w:val="38"/>
          <w:sz w:val="20"/>
          <w:szCs w:val="22"/>
        </w:rPr>
        <w:t>Konzept für Nachwuchsförderung &amp; Zielsetzungen</w:t>
      </w:r>
      <w:bookmarkEnd w:id="3"/>
    </w:p>
    <w:p w14:paraId="0D035F0A" w14:textId="4D16ABB0" w:rsidR="00341D07" w:rsidRDefault="00D44DB5" w:rsidP="0061005B">
      <w:pPr>
        <w:pStyle w:val="SWAQLauftext"/>
        <w:rPr>
          <w:rFonts w:eastAsiaTheme="minorHAnsi" w:cs="Hind Light"/>
          <w:szCs w:val="20"/>
        </w:rPr>
      </w:pPr>
      <w:r>
        <w:rPr>
          <w:rFonts w:eastAsiaTheme="minorHAnsi" w:cs="Hind Light"/>
          <w:szCs w:val="20"/>
        </w:rPr>
        <w:t>Ein</w:t>
      </w:r>
      <w:r w:rsidR="00C07F52">
        <w:rPr>
          <w:rFonts w:eastAsiaTheme="minorHAnsi" w:cs="Hind Light"/>
          <w:szCs w:val="20"/>
        </w:rPr>
        <w:t>e qualitativ hochstehende Nachwuchsförderung (NWF) bildet die Grundlage für zukünftige Erfolge an den int</w:t>
      </w:r>
      <w:r w:rsidR="00090D2F">
        <w:rPr>
          <w:rFonts w:eastAsiaTheme="minorHAnsi" w:cs="Hind Light"/>
          <w:szCs w:val="20"/>
        </w:rPr>
        <w:t>ernationalen Zielwettkämpfen, wie Europa- und Weltmeisterschaften oder den Olympischen Spielen.</w:t>
      </w:r>
    </w:p>
    <w:p w14:paraId="2DA23E45" w14:textId="77777777" w:rsidR="00571E26" w:rsidRDefault="00571E26" w:rsidP="0061005B">
      <w:pPr>
        <w:pStyle w:val="SWAQLauftext"/>
        <w:rPr>
          <w:rFonts w:eastAsiaTheme="minorHAnsi" w:cs="Hind Light"/>
          <w:szCs w:val="20"/>
        </w:rPr>
      </w:pPr>
    </w:p>
    <w:p w14:paraId="4074C482" w14:textId="2C0EBC2A" w:rsidR="00571E26" w:rsidRPr="00D44DB5" w:rsidRDefault="00571E26" w:rsidP="0059665F">
      <w:pPr>
        <w:pStyle w:val="SWAQberschrift5"/>
        <w:rPr>
          <w:rFonts w:eastAsiaTheme="minorHAnsi"/>
        </w:rPr>
      </w:pPr>
      <w:r>
        <w:rPr>
          <w:rFonts w:eastAsiaTheme="minorHAnsi"/>
        </w:rPr>
        <w:t>Strukturen</w:t>
      </w:r>
    </w:p>
    <w:p w14:paraId="7255C549" w14:textId="2DE0CA4D" w:rsidR="007C1B4A" w:rsidRDefault="0059665F" w:rsidP="0061005B">
      <w:pPr>
        <w:pStyle w:val="SWAQLauftext"/>
        <w:rPr>
          <w:rFonts w:eastAsiaTheme="minorHAnsi" w:cs="Hind Light"/>
          <w:szCs w:val="20"/>
        </w:rPr>
      </w:pPr>
      <w:r>
        <w:rPr>
          <w:rFonts w:eastAsiaTheme="minorHAnsi" w:cs="Hind Light"/>
          <w:szCs w:val="20"/>
        </w:rPr>
        <w:t>Die dezentrale Förderung des Nachwuchses hat sich</w:t>
      </w:r>
      <w:r w:rsidR="00F24805">
        <w:rPr>
          <w:rFonts w:eastAsiaTheme="minorHAnsi" w:cs="Hind Light"/>
          <w:szCs w:val="20"/>
        </w:rPr>
        <w:t xml:space="preserve"> in anderen Sportarten bereits</w:t>
      </w:r>
      <w:r>
        <w:rPr>
          <w:rFonts w:eastAsiaTheme="minorHAnsi" w:cs="Hind Light"/>
          <w:szCs w:val="20"/>
        </w:rPr>
        <w:t xml:space="preserve"> bewährt und </w:t>
      </w:r>
      <w:r w:rsidR="00F24805">
        <w:rPr>
          <w:rFonts w:eastAsiaTheme="minorHAnsi" w:cs="Hind Light"/>
          <w:szCs w:val="20"/>
        </w:rPr>
        <w:t>wird deshalb auch im Wasserspringen implementiert</w:t>
      </w:r>
      <w:r>
        <w:rPr>
          <w:rFonts w:eastAsiaTheme="minorHAnsi" w:cs="Hind Light"/>
          <w:szCs w:val="20"/>
        </w:rPr>
        <w:t xml:space="preserve">. Durch Einbezug der Regionen und Klubs </w:t>
      </w:r>
      <w:r w:rsidR="00126261">
        <w:rPr>
          <w:rFonts w:eastAsiaTheme="minorHAnsi" w:cs="Hind Light"/>
          <w:szCs w:val="20"/>
        </w:rPr>
        <w:t xml:space="preserve">wird </w:t>
      </w:r>
      <w:r w:rsidR="00AC5ED8">
        <w:rPr>
          <w:rFonts w:eastAsiaTheme="minorHAnsi" w:cs="Hind Light"/>
          <w:szCs w:val="20"/>
        </w:rPr>
        <w:t>jedem</w:t>
      </w:r>
      <w:r w:rsidR="00315706">
        <w:rPr>
          <w:rFonts w:eastAsiaTheme="minorHAnsi" w:cs="Hind Light"/>
          <w:szCs w:val="20"/>
        </w:rPr>
        <w:t>:jeder</w:t>
      </w:r>
      <w:r w:rsidR="00AC5ED8">
        <w:rPr>
          <w:rFonts w:eastAsiaTheme="minorHAnsi" w:cs="Hind Light"/>
          <w:szCs w:val="20"/>
        </w:rPr>
        <w:t xml:space="preserve"> Athlet</w:t>
      </w:r>
      <w:r w:rsidR="00315706">
        <w:rPr>
          <w:rFonts w:eastAsiaTheme="minorHAnsi" w:cs="Hind Light"/>
          <w:szCs w:val="20"/>
        </w:rPr>
        <w:t>:i</w:t>
      </w:r>
      <w:r w:rsidR="00AC5ED8">
        <w:rPr>
          <w:rFonts w:eastAsiaTheme="minorHAnsi" w:cs="Hind Light"/>
          <w:szCs w:val="20"/>
        </w:rPr>
        <w:t>n</w:t>
      </w:r>
      <w:r w:rsidR="00126261">
        <w:rPr>
          <w:rFonts w:eastAsiaTheme="minorHAnsi" w:cs="Hind Light"/>
          <w:szCs w:val="20"/>
        </w:rPr>
        <w:t xml:space="preserve"> </w:t>
      </w:r>
      <w:r w:rsidR="0067520D">
        <w:rPr>
          <w:rFonts w:eastAsiaTheme="minorHAnsi" w:cs="Hind Light"/>
          <w:szCs w:val="20"/>
        </w:rPr>
        <w:t xml:space="preserve">die Möglichkeit zu Trainingsinfrastruktur sowie die Begleitung </w:t>
      </w:r>
      <w:r w:rsidR="003C5855">
        <w:rPr>
          <w:rFonts w:eastAsiaTheme="minorHAnsi" w:cs="Hind Light"/>
          <w:szCs w:val="20"/>
        </w:rPr>
        <w:t>der Athlet</w:t>
      </w:r>
      <w:r w:rsidR="00816C78">
        <w:rPr>
          <w:rFonts w:eastAsiaTheme="minorHAnsi" w:cs="Hind Light"/>
          <w:szCs w:val="20"/>
        </w:rPr>
        <w:t>:inn</w:t>
      </w:r>
      <w:r w:rsidR="003C5855">
        <w:rPr>
          <w:rFonts w:eastAsiaTheme="minorHAnsi" w:cs="Hind Light"/>
          <w:szCs w:val="20"/>
        </w:rPr>
        <w:t>en durch</w:t>
      </w:r>
      <w:r w:rsidR="0067520D">
        <w:rPr>
          <w:rFonts w:eastAsiaTheme="minorHAnsi" w:cs="Hind Light"/>
          <w:szCs w:val="20"/>
        </w:rPr>
        <w:t xml:space="preserve"> ausgebildete Coaches </w:t>
      </w:r>
      <w:r w:rsidR="00BC4DBF">
        <w:rPr>
          <w:rFonts w:eastAsiaTheme="minorHAnsi" w:cs="Hind Light"/>
          <w:szCs w:val="20"/>
        </w:rPr>
        <w:t xml:space="preserve">angeboten. </w:t>
      </w:r>
      <w:r w:rsidR="00D05E3B">
        <w:rPr>
          <w:rFonts w:eastAsiaTheme="minorHAnsi" w:cs="Hind Light"/>
          <w:szCs w:val="20"/>
        </w:rPr>
        <w:t xml:space="preserve">Durch die Förderung </w:t>
      </w:r>
      <w:r w:rsidR="0083476A">
        <w:rPr>
          <w:rFonts w:eastAsiaTheme="minorHAnsi" w:cs="Hind Light"/>
          <w:szCs w:val="20"/>
        </w:rPr>
        <w:t>der</w:t>
      </w:r>
      <w:r w:rsidR="00D05E3B">
        <w:rPr>
          <w:rFonts w:eastAsiaTheme="minorHAnsi" w:cs="Hind Light"/>
          <w:szCs w:val="20"/>
        </w:rPr>
        <w:t xml:space="preserve"> Stützpunkte wird auf die Eigenständigkeit der Vereine gesetzt und gleichzeitig </w:t>
      </w:r>
      <w:r w:rsidR="00715A6B">
        <w:rPr>
          <w:rFonts w:eastAsiaTheme="minorHAnsi" w:cs="Hind Light"/>
          <w:szCs w:val="20"/>
        </w:rPr>
        <w:t xml:space="preserve">werden </w:t>
      </w:r>
      <w:r w:rsidR="00D05E3B">
        <w:rPr>
          <w:rFonts w:eastAsiaTheme="minorHAnsi" w:cs="Hind Light"/>
          <w:szCs w:val="20"/>
        </w:rPr>
        <w:t>klare Richtlinien</w:t>
      </w:r>
      <w:r w:rsidR="00F24805">
        <w:rPr>
          <w:rFonts w:eastAsiaTheme="minorHAnsi" w:cs="Hind Light"/>
          <w:szCs w:val="20"/>
        </w:rPr>
        <w:t xml:space="preserve"> vom Verband</w:t>
      </w:r>
      <w:r w:rsidR="00D05E3B">
        <w:rPr>
          <w:rFonts w:eastAsiaTheme="minorHAnsi" w:cs="Hind Light"/>
          <w:szCs w:val="20"/>
        </w:rPr>
        <w:t xml:space="preserve"> </w:t>
      </w:r>
      <w:r w:rsidR="00715A6B">
        <w:rPr>
          <w:rFonts w:eastAsiaTheme="minorHAnsi" w:cs="Hind Light"/>
          <w:szCs w:val="20"/>
        </w:rPr>
        <w:t>vorgegeben. Mit der Checkliste</w:t>
      </w:r>
      <w:r w:rsidR="00352CA4">
        <w:rPr>
          <w:rFonts w:eastAsiaTheme="minorHAnsi" w:cs="Hind Light"/>
          <w:szCs w:val="20"/>
        </w:rPr>
        <w:t xml:space="preserve"> (Antrag) zur Vergabe des Labels "Nachwuchsstützpunkt" werden </w:t>
      </w:r>
      <w:r w:rsidR="0039389F">
        <w:rPr>
          <w:rFonts w:eastAsiaTheme="minorHAnsi" w:cs="Hind Light"/>
          <w:szCs w:val="20"/>
        </w:rPr>
        <w:t xml:space="preserve">Vereine, die sich im Nachwuchs engagieren gezielt </w:t>
      </w:r>
      <w:r w:rsidR="007614DC">
        <w:rPr>
          <w:rFonts w:eastAsiaTheme="minorHAnsi" w:cs="Hind Light"/>
          <w:szCs w:val="20"/>
        </w:rPr>
        <w:t>unterstützt</w:t>
      </w:r>
      <w:r w:rsidR="0039389F">
        <w:rPr>
          <w:rFonts w:eastAsiaTheme="minorHAnsi" w:cs="Hind Light"/>
          <w:szCs w:val="20"/>
        </w:rPr>
        <w:t xml:space="preserve">. </w:t>
      </w:r>
      <w:r w:rsidR="00CF3C2A">
        <w:rPr>
          <w:rFonts w:eastAsiaTheme="minorHAnsi" w:cs="Hind Light"/>
          <w:szCs w:val="20"/>
        </w:rPr>
        <w:t xml:space="preserve">Für die Vereine ist </w:t>
      </w:r>
      <w:r w:rsidR="00A50E1B">
        <w:rPr>
          <w:rFonts w:eastAsiaTheme="minorHAnsi" w:cs="Hind Light"/>
          <w:szCs w:val="20"/>
        </w:rPr>
        <w:t xml:space="preserve">das Label </w:t>
      </w:r>
      <w:r w:rsidR="00CF3C2A">
        <w:rPr>
          <w:rFonts w:eastAsiaTheme="minorHAnsi" w:cs="Hind Light"/>
          <w:szCs w:val="20"/>
        </w:rPr>
        <w:t>zudem ein Imagegewinn und kann auf lokaler Ebene als Gütesiegel</w:t>
      </w:r>
      <w:r w:rsidR="007E7B46">
        <w:rPr>
          <w:rFonts w:eastAsiaTheme="minorHAnsi" w:cs="Hind Light"/>
          <w:szCs w:val="20"/>
        </w:rPr>
        <w:t xml:space="preserve"> (z.B. gegenüber Schulen, Gemeinden, Kantonen, Sponsoren, etc.)</w:t>
      </w:r>
      <w:r w:rsidR="000A0AE2">
        <w:rPr>
          <w:rFonts w:eastAsiaTheme="minorHAnsi" w:cs="Hind Light"/>
          <w:szCs w:val="20"/>
        </w:rPr>
        <w:t xml:space="preserve"> vorgewiesen werden. Die Checkliste soll dabei helfen den Vereinen die nötige</w:t>
      </w:r>
      <w:r w:rsidR="00DD117A">
        <w:rPr>
          <w:rFonts w:eastAsiaTheme="minorHAnsi" w:cs="Hind Light"/>
          <w:szCs w:val="20"/>
        </w:rPr>
        <w:t xml:space="preserve"> Unterstützung zu </w:t>
      </w:r>
      <w:r w:rsidR="008F4927">
        <w:rPr>
          <w:rFonts w:eastAsiaTheme="minorHAnsi" w:cs="Hind Light"/>
          <w:szCs w:val="20"/>
        </w:rPr>
        <w:t>bieten,</w:t>
      </w:r>
      <w:r w:rsidR="00DD117A">
        <w:rPr>
          <w:rFonts w:eastAsiaTheme="minorHAnsi" w:cs="Hind Light"/>
          <w:szCs w:val="20"/>
        </w:rPr>
        <w:t xml:space="preserve"> um sich weiterzuentwickeln. </w:t>
      </w:r>
      <w:r w:rsidR="00F03CB9">
        <w:rPr>
          <w:rFonts w:eastAsiaTheme="minorHAnsi" w:cs="Hind Light"/>
          <w:szCs w:val="20"/>
        </w:rPr>
        <w:t>Darin enthalten sind</w:t>
      </w:r>
      <w:r w:rsidR="00976F59">
        <w:rPr>
          <w:rFonts w:eastAsiaTheme="minorHAnsi" w:cs="Hind Light"/>
          <w:szCs w:val="20"/>
        </w:rPr>
        <w:t xml:space="preserve"> unter anderem</w:t>
      </w:r>
      <w:r w:rsidR="00F03CB9">
        <w:rPr>
          <w:rFonts w:eastAsiaTheme="minorHAnsi" w:cs="Hind Light"/>
          <w:szCs w:val="20"/>
        </w:rPr>
        <w:t xml:space="preserve"> auch Vorgaben bezüglich der Anstellung von Trainern, der Kommunikation und der Ernennung eines J+S Coaches im Verein.</w:t>
      </w:r>
    </w:p>
    <w:p w14:paraId="7F7BBE47" w14:textId="77777777" w:rsidR="00816C78" w:rsidRDefault="00816C78" w:rsidP="0061005B">
      <w:pPr>
        <w:pStyle w:val="SWAQLauftext"/>
        <w:rPr>
          <w:rFonts w:eastAsiaTheme="minorHAnsi" w:cs="Hind Light"/>
          <w:szCs w:val="20"/>
        </w:rPr>
      </w:pPr>
    </w:p>
    <w:p w14:paraId="39D999CB" w14:textId="196953DC" w:rsidR="00DD117A" w:rsidRDefault="00A74BA2" w:rsidP="0061005B">
      <w:pPr>
        <w:pStyle w:val="SWAQLauftext"/>
        <w:rPr>
          <w:rFonts w:eastAsiaTheme="minorHAnsi" w:cs="Hind Light"/>
          <w:szCs w:val="20"/>
        </w:rPr>
      </w:pPr>
      <w:r>
        <w:rPr>
          <w:rFonts w:eastAsiaTheme="minorHAnsi" w:cs="Hind Light"/>
          <w:szCs w:val="20"/>
        </w:rPr>
        <w:t xml:space="preserve">Ein weiterer Baustein der Nachwuchsförderung </w:t>
      </w:r>
      <w:r w:rsidR="00017DC8">
        <w:rPr>
          <w:rFonts w:eastAsiaTheme="minorHAnsi" w:cs="Hind Light"/>
          <w:szCs w:val="20"/>
        </w:rPr>
        <w:t xml:space="preserve">ist die PISTE (prognostische </w:t>
      </w:r>
      <w:r w:rsidR="007D7D02">
        <w:rPr>
          <w:rFonts w:eastAsiaTheme="minorHAnsi" w:cs="Hind Light"/>
          <w:szCs w:val="20"/>
        </w:rPr>
        <w:t>i</w:t>
      </w:r>
      <w:r w:rsidR="00017DC8">
        <w:rPr>
          <w:rFonts w:eastAsiaTheme="minorHAnsi" w:cs="Hind Light"/>
          <w:szCs w:val="20"/>
        </w:rPr>
        <w:t xml:space="preserve">ntegrative </w:t>
      </w:r>
      <w:r w:rsidR="007D7D02">
        <w:rPr>
          <w:rFonts w:eastAsiaTheme="minorHAnsi" w:cs="Hind Light"/>
          <w:szCs w:val="20"/>
        </w:rPr>
        <w:t>s</w:t>
      </w:r>
      <w:r w:rsidR="00017DC8">
        <w:rPr>
          <w:rFonts w:eastAsiaTheme="minorHAnsi" w:cs="Hind Light"/>
          <w:szCs w:val="20"/>
        </w:rPr>
        <w:t xml:space="preserve">ystematische Trainereinschätzung), ein Projekt, welches von Swiss Olympic im Jahr 2008 lanciert wurde. </w:t>
      </w:r>
      <w:r w:rsidR="00D511C4">
        <w:rPr>
          <w:rFonts w:eastAsiaTheme="minorHAnsi" w:cs="Hind Light"/>
          <w:szCs w:val="20"/>
        </w:rPr>
        <w:t>Die PISTE ist zwingende Voraussetzung für die Vergabe der Swiss Olympic Talents Cards National/Regional</w:t>
      </w:r>
      <w:r w:rsidR="00E57F29">
        <w:rPr>
          <w:rFonts w:eastAsiaTheme="minorHAnsi" w:cs="Hind Light"/>
          <w:szCs w:val="20"/>
        </w:rPr>
        <w:t xml:space="preserve"> und </w:t>
      </w:r>
      <w:r w:rsidR="00CF666B">
        <w:rPr>
          <w:rFonts w:eastAsiaTheme="minorHAnsi" w:cs="Hind Light"/>
          <w:szCs w:val="20"/>
        </w:rPr>
        <w:t xml:space="preserve">findet einmal im Jahr statt. Weitere Informationen dazu sind auf der </w:t>
      </w:r>
      <w:hyperlink r:id="rId20" w:history="1">
        <w:r w:rsidR="00CF666B" w:rsidRPr="00FF4595">
          <w:rPr>
            <w:rStyle w:val="Hyperlink"/>
            <w:rFonts w:eastAsiaTheme="minorHAnsi" w:cs="Hind Light"/>
            <w:szCs w:val="20"/>
          </w:rPr>
          <w:t>Website</w:t>
        </w:r>
      </w:hyperlink>
      <w:r w:rsidR="00CF666B">
        <w:rPr>
          <w:rFonts w:eastAsiaTheme="minorHAnsi" w:cs="Hind Light"/>
          <w:szCs w:val="20"/>
        </w:rPr>
        <w:t xml:space="preserve"> von Swiss Aquatics Diving </w:t>
      </w:r>
      <w:r w:rsidR="00E57F29">
        <w:rPr>
          <w:rFonts w:eastAsiaTheme="minorHAnsi" w:cs="Hind Light"/>
          <w:szCs w:val="20"/>
        </w:rPr>
        <w:t>zu finden</w:t>
      </w:r>
      <w:r w:rsidR="00CF666B">
        <w:rPr>
          <w:rFonts w:eastAsiaTheme="minorHAnsi" w:cs="Hind Light"/>
          <w:szCs w:val="20"/>
        </w:rPr>
        <w:t>.</w:t>
      </w:r>
      <w:r w:rsidR="00E57F29">
        <w:rPr>
          <w:rFonts w:eastAsiaTheme="minorHAnsi" w:cs="Hind Light"/>
          <w:szCs w:val="20"/>
        </w:rPr>
        <w:t xml:space="preserve"> </w:t>
      </w:r>
    </w:p>
    <w:p w14:paraId="7DAA37DF" w14:textId="77777777" w:rsidR="004629C5" w:rsidRDefault="004629C5" w:rsidP="0061005B">
      <w:pPr>
        <w:pStyle w:val="SWAQLauftext"/>
        <w:rPr>
          <w:rFonts w:eastAsiaTheme="minorHAnsi" w:cs="Hind Light"/>
          <w:szCs w:val="20"/>
        </w:rPr>
      </w:pPr>
    </w:p>
    <w:p w14:paraId="194C203E" w14:textId="0A2A8EC2" w:rsidR="00CF666B" w:rsidRPr="006D56FD" w:rsidRDefault="006D56FD" w:rsidP="006D56FD">
      <w:pPr>
        <w:pStyle w:val="SWAQberschrift5"/>
        <w:rPr>
          <w:rFonts w:eastAsiaTheme="minorHAnsi"/>
        </w:rPr>
      </w:pPr>
      <w:r>
        <w:rPr>
          <w:rFonts w:eastAsiaTheme="minorHAnsi"/>
        </w:rPr>
        <w:t>Kader</w:t>
      </w:r>
    </w:p>
    <w:p w14:paraId="1FE472C9" w14:textId="67104AE6" w:rsidR="00DD117A" w:rsidRDefault="006D56FD" w:rsidP="00923212">
      <w:pPr>
        <w:pStyle w:val="SWAQberschrift5"/>
        <w:rPr>
          <w:rFonts w:ascii="Hind Light" w:eastAsiaTheme="minorHAnsi" w:hAnsi="Hind Light"/>
          <w:noProof w:val="0"/>
          <w:spacing w:val="0"/>
          <w:szCs w:val="20"/>
        </w:rPr>
      </w:pPr>
      <w:r w:rsidRPr="005F75CC">
        <w:rPr>
          <w:rFonts w:ascii="Hind Light" w:eastAsiaTheme="minorHAnsi" w:hAnsi="Hind Light"/>
          <w:noProof w:val="0"/>
          <w:spacing w:val="0"/>
          <w:szCs w:val="20"/>
        </w:rPr>
        <w:t>Ju</w:t>
      </w:r>
      <w:r w:rsidR="005F75CC">
        <w:rPr>
          <w:rFonts w:ascii="Hind Light" w:eastAsiaTheme="minorHAnsi" w:hAnsi="Hind Light"/>
          <w:noProof w:val="0"/>
          <w:spacing w:val="0"/>
          <w:szCs w:val="20"/>
        </w:rPr>
        <w:t xml:space="preserve">nge und talentierte Athlet:innen werden in </w:t>
      </w:r>
      <w:r w:rsidR="00EF0E4B">
        <w:rPr>
          <w:rFonts w:ascii="Hind Light" w:eastAsiaTheme="minorHAnsi" w:hAnsi="Hind Light"/>
          <w:noProof w:val="0"/>
          <w:spacing w:val="0"/>
          <w:szCs w:val="20"/>
        </w:rPr>
        <w:t>drei</w:t>
      </w:r>
      <w:r w:rsidR="005F75CC">
        <w:rPr>
          <w:rFonts w:ascii="Hind Light" w:eastAsiaTheme="minorHAnsi" w:hAnsi="Hind Light"/>
          <w:noProof w:val="0"/>
          <w:spacing w:val="0"/>
          <w:szCs w:val="20"/>
        </w:rPr>
        <w:t xml:space="preserve"> Kaderstufen eingeteilt: Nationalkader und Nachwuchs-Nationalkader</w:t>
      </w:r>
      <w:r w:rsidR="00EF0E4B">
        <w:rPr>
          <w:rFonts w:ascii="Hind Light" w:eastAsiaTheme="minorHAnsi" w:hAnsi="Hind Light"/>
          <w:noProof w:val="0"/>
          <w:spacing w:val="0"/>
          <w:szCs w:val="20"/>
        </w:rPr>
        <w:t xml:space="preserve"> sowie Regionalkader.</w:t>
      </w:r>
      <w:r w:rsidR="00FC029E">
        <w:rPr>
          <w:rFonts w:ascii="Hind Light" w:eastAsiaTheme="minorHAnsi" w:hAnsi="Hind Light"/>
          <w:noProof w:val="0"/>
          <w:spacing w:val="0"/>
          <w:szCs w:val="20"/>
        </w:rPr>
        <w:t xml:space="preserve"> </w:t>
      </w:r>
      <w:r w:rsidR="003E6BE9">
        <w:rPr>
          <w:rFonts w:ascii="Hind Light" w:eastAsiaTheme="minorHAnsi" w:hAnsi="Hind Light"/>
          <w:noProof w:val="0"/>
          <w:spacing w:val="0"/>
          <w:szCs w:val="20"/>
        </w:rPr>
        <w:t xml:space="preserve">Die </w:t>
      </w:r>
      <w:r w:rsidR="009065FD">
        <w:rPr>
          <w:rFonts w:ascii="Hind Light" w:eastAsiaTheme="minorHAnsi" w:hAnsi="Hind Light"/>
          <w:noProof w:val="0"/>
          <w:spacing w:val="0"/>
          <w:szCs w:val="20"/>
        </w:rPr>
        <w:t xml:space="preserve">Kadereinteilungen </w:t>
      </w:r>
      <w:r w:rsidR="003E6BE9">
        <w:rPr>
          <w:rFonts w:ascii="Hind Light" w:eastAsiaTheme="minorHAnsi" w:hAnsi="Hind Light"/>
          <w:noProof w:val="0"/>
          <w:spacing w:val="0"/>
          <w:szCs w:val="20"/>
        </w:rPr>
        <w:t xml:space="preserve">werden jeweils zu Beginn der neuen Saison (1. September) bekanntgegeben. </w:t>
      </w:r>
    </w:p>
    <w:p w14:paraId="6DC706F1" w14:textId="77777777" w:rsidR="00B64ABE" w:rsidRDefault="00B64ABE" w:rsidP="00923212">
      <w:pPr>
        <w:pStyle w:val="SWAQberschrift5"/>
        <w:rPr>
          <w:rFonts w:ascii="Hind Light" w:eastAsiaTheme="minorHAnsi" w:hAnsi="Hind Light"/>
          <w:noProof w:val="0"/>
          <w:spacing w:val="0"/>
          <w:szCs w:val="20"/>
        </w:rPr>
      </w:pPr>
    </w:p>
    <w:p w14:paraId="2F79AE61" w14:textId="77777777" w:rsidR="0087396C" w:rsidRDefault="00B64ABE" w:rsidP="00923212">
      <w:pPr>
        <w:pStyle w:val="SWAQberschrift5"/>
        <w:rPr>
          <w:rFonts w:ascii="Hind Light" w:eastAsiaTheme="minorHAnsi" w:hAnsi="Hind Light"/>
          <w:noProof w:val="0"/>
          <w:spacing w:val="0"/>
          <w:szCs w:val="20"/>
        </w:rPr>
      </w:pPr>
      <w:r>
        <w:rPr>
          <w:rFonts w:ascii="Hind Light" w:eastAsiaTheme="minorHAnsi" w:hAnsi="Hind Light"/>
          <w:noProof w:val="0"/>
          <w:spacing w:val="0"/>
          <w:szCs w:val="20"/>
        </w:rPr>
        <w:t xml:space="preserve">Die Selektion der Kader erfolgt </w:t>
      </w:r>
      <w:r w:rsidR="007A1A02">
        <w:rPr>
          <w:rFonts w:ascii="Hind Light" w:eastAsiaTheme="minorHAnsi" w:hAnsi="Hind Light"/>
          <w:noProof w:val="0"/>
          <w:spacing w:val="0"/>
          <w:szCs w:val="20"/>
        </w:rPr>
        <w:t xml:space="preserve">auf Basis der PISTE sowie der erreichten </w:t>
      </w:r>
      <w:r w:rsidR="00DF0015">
        <w:rPr>
          <w:rFonts w:ascii="Hind Light" w:eastAsiaTheme="minorHAnsi" w:hAnsi="Hind Light"/>
          <w:noProof w:val="0"/>
          <w:spacing w:val="0"/>
          <w:szCs w:val="20"/>
        </w:rPr>
        <w:t>Punktzahlen</w:t>
      </w:r>
      <w:r w:rsidR="007A1A02">
        <w:rPr>
          <w:rFonts w:ascii="Hind Light" w:eastAsiaTheme="minorHAnsi" w:hAnsi="Hind Light"/>
          <w:noProof w:val="0"/>
          <w:spacing w:val="0"/>
          <w:szCs w:val="20"/>
        </w:rPr>
        <w:t xml:space="preserve"> in Wettkämpfen. </w:t>
      </w:r>
      <w:r w:rsidR="001A47E8">
        <w:rPr>
          <w:rFonts w:ascii="Hind Light" w:eastAsiaTheme="minorHAnsi" w:hAnsi="Hind Light"/>
          <w:noProof w:val="0"/>
          <w:spacing w:val="0"/>
          <w:szCs w:val="20"/>
        </w:rPr>
        <w:t xml:space="preserve">Zu Beginn der Saison unterschreiben die Kadermitglieder </w:t>
      </w:r>
      <w:r w:rsidR="00B937AE">
        <w:rPr>
          <w:rFonts w:ascii="Hind Light" w:eastAsiaTheme="minorHAnsi" w:hAnsi="Hind Light"/>
          <w:noProof w:val="0"/>
          <w:spacing w:val="0"/>
          <w:szCs w:val="20"/>
        </w:rPr>
        <w:t xml:space="preserve">sowie die Klubpräsidenten die Athletenvereinbarung, mit der sie sich verpflichten die Prioritäten auf die </w:t>
      </w:r>
      <w:r w:rsidR="0087396C">
        <w:rPr>
          <w:rFonts w:ascii="Hind Light" w:eastAsiaTheme="minorHAnsi" w:hAnsi="Hind Light"/>
          <w:noProof w:val="0"/>
          <w:spacing w:val="0"/>
          <w:szCs w:val="20"/>
        </w:rPr>
        <w:t xml:space="preserve">Kaderanlässe zu setzen. </w:t>
      </w:r>
    </w:p>
    <w:p w14:paraId="60182769" w14:textId="5B1DE191" w:rsidR="00B64ABE" w:rsidRPr="005F75CC" w:rsidRDefault="0087396C" w:rsidP="00923212">
      <w:pPr>
        <w:pStyle w:val="SWAQberschrift5"/>
        <w:rPr>
          <w:rFonts w:ascii="Hind Light" w:eastAsiaTheme="minorHAnsi" w:hAnsi="Hind Light"/>
          <w:noProof w:val="0"/>
          <w:spacing w:val="0"/>
          <w:szCs w:val="20"/>
        </w:rPr>
      </w:pPr>
      <w:r>
        <w:rPr>
          <w:rFonts w:ascii="Hind Light" w:eastAsiaTheme="minorHAnsi" w:hAnsi="Hind Light"/>
          <w:noProof w:val="0"/>
          <w:spacing w:val="0"/>
          <w:szCs w:val="20"/>
        </w:rPr>
        <w:t xml:space="preserve">Für die Beschickung der internationalen </w:t>
      </w:r>
      <w:r w:rsidR="00380BDF">
        <w:rPr>
          <w:rFonts w:ascii="Hind Light" w:eastAsiaTheme="minorHAnsi" w:hAnsi="Hind Light"/>
          <w:noProof w:val="0"/>
          <w:spacing w:val="0"/>
          <w:szCs w:val="20"/>
        </w:rPr>
        <w:t xml:space="preserve">Meisterschaften und Zielwettkämpfen wurden separate Grundsätze ausgearbeitet und sind auf der Website von Swiss Aquatics Diving zu finden. </w:t>
      </w:r>
    </w:p>
    <w:p w14:paraId="30E58675" w14:textId="77777777" w:rsidR="007C1B4A" w:rsidRDefault="007C1B4A" w:rsidP="0061005B">
      <w:pPr>
        <w:pStyle w:val="SWAQLauftext"/>
        <w:rPr>
          <w:rFonts w:eastAsiaTheme="minorHAnsi" w:cs="Hind Light"/>
          <w:szCs w:val="20"/>
        </w:rPr>
      </w:pPr>
    </w:p>
    <w:p w14:paraId="13B929EB" w14:textId="56484E14" w:rsidR="00380BDF" w:rsidRPr="00380BDF" w:rsidRDefault="00BC7FD6" w:rsidP="00380BDF">
      <w:pPr>
        <w:pStyle w:val="SWAQberschrift5"/>
        <w:rPr>
          <w:rFonts w:eastAsiaTheme="minorHAnsi"/>
        </w:rPr>
      </w:pPr>
      <w:r>
        <w:rPr>
          <w:rFonts w:eastAsiaTheme="minorHAnsi"/>
        </w:rPr>
        <w:t>Der Athletenweg</w:t>
      </w:r>
    </w:p>
    <w:p w14:paraId="5FC68031" w14:textId="0A2A3600" w:rsidR="00380BDF" w:rsidRDefault="00D57717" w:rsidP="0061005B">
      <w:pPr>
        <w:pStyle w:val="SWAQLauftext"/>
        <w:rPr>
          <w:rFonts w:eastAsiaTheme="minorHAnsi" w:cs="Hind Light"/>
          <w:szCs w:val="20"/>
        </w:rPr>
      </w:pPr>
      <w:r>
        <w:rPr>
          <w:rFonts w:eastAsiaTheme="minorHAnsi" w:cs="Hind Light"/>
          <w:szCs w:val="20"/>
        </w:rPr>
        <w:t xml:space="preserve">Der Athletenweg nach FTEM (foundation, talent, elite, mastery) wurde in Zusammenarbeit mit Swiss Oplympic erarbeitet. Das Poster ist </w:t>
      </w:r>
      <w:hyperlink r:id="rId21" w:history="1">
        <w:r w:rsidRPr="004E4B05">
          <w:rPr>
            <w:rStyle w:val="Hyperlink"/>
            <w:rFonts w:eastAsiaTheme="minorHAnsi" w:cs="Hind Light"/>
            <w:szCs w:val="20"/>
          </w:rPr>
          <w:t>hier</w:t>
        </w:r>
      </w:hyperlink>
      <w:r>
        <w:rPr>
          <w:rFonts w:eastAsiaTheme="minorHAnsi" w:cs="Hind Light"/>
          <w:szCs w:val="20"/>
        </w:rPr>
        <w:t xml:space="preserve"> abgelegt.</w:t>
      </w:r>
      <w:r w:rsidR="00DE6BBE">
        <w:rPr>
          <w:rFonts w:eastAsiaTheme="minorHAnsi" w:cs="Hind Light"/>
          <w:szCs w:val="20"/>
        </w:rPr>
        <w:t xml:space="preserve"> </w:t>
      </w:r>
      <w:r w:rsidR="002D1607">
        <w:rPr>
          <w:rFonts w:eastAsiaTheme="minorHAnsi" w:cs="Hind Light"/>
          <w:szCs w:val="20"/>
        </w:rPr>
        <w:t>Der Athletenweg</w:t>
      </w:r>
      <w:r w:rsidR="00DE6BBE">
        <w:rPr>
          <w:rFonts w:eastAsiaTheme="minorHAnsi" w:cs="Hind Light"/>
          <w:szCs w:val="20"/>
        </w:rPr>
        <w:t xml:space="preserve"> dient als Grundstein für eine sportliche Karriere im Sport und gilt als Leitfaden für alle Stakeholder.</w:t>
      </w:r>
      <w:r w:rsidR="002948CC">
        <w:rPr>
          <w:rFonts w:eastAsiaTheme="minorHAnsi" w:cs="Hind Light"/>
          <w:szCs w:val="20"/>
        </w:rPr>
        <w:t xml:space="preserve"> </w:t>
      </w:r>
    </w:p>
    <w:p w14:paraId="7769597C" w14:textId="01CDFB12" w:rsidR="00EA042F" w:rsidRPr="007D7CF2" w:rsidRDefault="00EA042F" w:rsidP="00574629">
      <w:pPr>
        <w:pStyle w:val="SWAQberschrift1"/>
        <w:numPr>
          <w:ilvl w:val="0"/>
          <w:numId w:val="0"/>
        </w:numPr>
        <w:ind w:left="360" w:hanging="360"/>
        <w:rPr>
          <w:rFonts w:eastAsia="Times New Roman" w:cs="Times New Roman"/>
          <w:spacing w:val="38"/>
          <w:sz w:val="20"/>
          <w:szCs w:val="22"/>
        </w:rPr>
      </w:pPr>
      <w:bookmarkStart w:id="4" w:name="_Toc143000166"/>
      <w:r w:rsidRPr="007D7CF2">
        <w:rPr>
          <w:rFonts w:eastAsia="Times New Roman" w:cs="Times New Roman"/>
          <w:spacing w:val="38"/>
          <w:sz w:val="20"/>
          <w:szCs w:val="22"/>
        </w:rPr>
        <w:t xml:space="preserve">Anforderungen </w:t>
      </w:r>
      <w:r w:rsidR="00B27E4F" w:rsidRPr="007D7CF2">
        <w:rPr>
          <w:rFonts w:eastAsia="Times New Roman" w:cs="Times New Roman"/>
          <w:spacing w:val="38"/>
          <w:sz w:val="20"/>
          <w:szCs w:val="22"/>
        </w:rPr>
        <w:t>und Fahrplan</w:t>
      </w:r>
      <w:bookmarkEnd w:id="4"/>
    </w:p>
    <w:p w14:paraId="0B615615" w14:textId="63EFF5C6" w:rsidR="00D9763D" w:rsidRPr="00B25D62" w:rsidRDefault="004F4382" w:rsidP="00EA29B7">
      <w:pPr>
        <w:pStyle w:val="SWAQLauftext"/>
      </w:pPr>
      <w:r>
        <w:t xml:space="preserve">Der Antrag für das Qualitätslabel zum "Stützpunkt Nachwuchsförderung" wird von der Direktion </w:t>
      </w:r>
      <w:r w:rsidRPr="00B25D62">
        <w:t xml:space="preserve">Diving geprüft und </w:t>
      </w:r>
      <w:r w:rsidR="009D0CE8" w:rsidRPr="00B25D62">
        <w:t xml:space="preserve">bewertet. Die Direktion entscheidet schlussendlich auch über die Vergabe des Labels. </w:t>
      </w:r>
    </w:p>
    <w:p w14:paraId="29822F14" w14:textId="7C2B81D0" w:rsidR="001D39B6" w:rsidRPr="00B25D62" w:rsidRDefault="001D39B6" w:rsidP="00EA29B7">
      <w:pPr>
        <w:pStyle w:val="SWAQLauftext"/>
      </w:pPr>
      <w:r w:rsidRPr="00B25D62">
        <w:t xml:space="preserve">Ein Verein erhält das Label, wenn er alle </w:t>
      </w:r>
      <w:r w:rsidR="00EA29B7">
        <w:rPr>
          <w:rFonts w:cs="Hind Light"/>
        </w:rPr>
        <w:t>«</w:t>
      </w:r>
      <w:r w:rsidRPr="00B25D62">
        <w:t>Must</w:t>
      </w:r>
      <w:r w:rsidR="00EA29B7">
        <w:rPr>
          <w:rFonts w:cs="Hind Light"/>
        </w:rPr>
        <w:t>»</w:t>
      </w:r>
      <w:r w:rsidRPr="00B25D62">
        <w:t xml:space="preserve">-Kriterien erfüllt und mindestens über die </w:t>
      </w:r>
      <w:r w:rsidR="00EA29B7">
        <w:rPr>
          <w:rFonts w:cs="Hind Light"/>
        </w:rPr>
        <w:t>«</w:t>
      </w:r>
      <w:r w:rsidRPr="00B25D62">
        <w:t>Wish</w:t>
      </w:r>
      <w:r w:rsidR="00EA29B7">
        <w:rPr>
          <w:rFonts w:cs="Hind Light"/>
        </w:rPr>
        <w:t>»</w:t>
      </w:r>
      <w:r w:rsidRPr="00B25D62">
        <w:t>-Kriterien</w:t>
      </w:r>
      <w:r w:rsidR="0089482D" w:rsidRPr="00B25D62">
        <w:t xml:space="preserve"> von </w:t>
      </w:r>
      <w:r w:rsidR="003403CB" w:rsidRPr="00816C78">
        <w:t>200</w:t>
      </w:r>
      <w:r w:rsidR="003403CB">
        <w:t xml:space="preserve"> </w:t>
      </w:r>
      <w:r w:rsidR="0089482D" w:rsidRPr="00B25D62">
        <w:t>Punkten (von tota</w:t>
      </w:r>
      <w:r w:rsidR="003403CB">
        <w:t xml:space="preserve">l </w:t>
      </w:r>
      <w:r w:rsidR="003403CB" w:rsidRPr="00816C78">
        <w:t>4</w:t>
      </w:r>
      <w:r w:rsidR="004629C5" w:rsidRPr="00816C78">
        <w:t>5</w:t>
      </w:r>
      <w:r w:rsidR="003403CB" w:rsidRPr="00816C78">
        <w:t>0</w:t>
      </w:r>
      <w:r w:rsidR="0089482D" w:rsidRPr="00816C78">
        <w:t xml:space="preserve"> Punkten) verfügt. Das Label wird für die Periode 2024-2025 vergeben.</w:t>
      </w:r>
    </w:p>
    <w:p w14:paraId="12D337EF" w14:textId="77777777" w:rsidR="00AE70E3" w:rsidRPr="00B25D62" w:rsidRDefault="00AE70E3" w:rsidP="00EA042F">
      <w:pPr>
        <w:pStyle w:val="swswStandartText"/>
        <w:jc w:val="left"/>
        <w:rPr>
          <w:sz w:val="20"/>
          <w:szCs w:val="20"/>
          <w:lang w:val="de-CH"/>
        </w:rPr>
      </w:pPr>
    </w:p>
    <w:p w14:paraId="3CD102C5" w14:textId="00BB3CC9" w:rsidR="0089482D" w:rsidRPr="00B25D62" w:rsidRDefault="0089482D" w:rsidP="00EA29B7">
      <w:pPr>
        <w:pStyle w:val="SWAQLauftext"/>
      </w:pPr>
      <w:r w:rsidRPr="00B25D62">
        <w:t>Fahrplan Labelvergabe 2023</w:t>
      </w:r>
    </w:p>
    <w:tbl>
      <w:tblPr>
        <w:tblStyle w:val="Tabellenraster"/>
        <w:tblW w:w="9356" w:type="dxa"/>
        <w:tblLook w:val="04A0" w:firstRow="1" w:lastRow="0" w:firstColumn="1" w:lastColumn="0" w:noHBand="0" w:noVBand="1"/>
      </w:tblPr>
      <w:tblGrid>
        <w:gridCol w:w="2972"/>
        <w:gridCol w:w="6384"/>
      </w:tblGrid>
      <w:tr w:rsidR="00B25D62" w:rsidRPr="00B25D62" w14:paraId="3C0712C3" w14:textId="77777777" w:rsidTr="00B25D62">
        <w:trPr>
          <w:trHeight w:val="454"/>
        </w:trPr>
        <w:tc>
          <w:tcPr>
            <w:tcW w:w="2972" w:type="dxa"/>
            <w:tcBorders>
              <w:left w:val="nil"/>
              <w:right w:val="nil"/>
            </w:tcBorders>
            <w:vAlign w:val="center"/>
          </w:tcPr>
          <w:p w14:paraId="4F95EC8C" w14:textId="4CC9FD08" w:rsidR="00B25D62" w:rsidRPr="00B25D62" w:rsidRDefault="00B25D62" w:rsidP="00EA29B7">
            <w:pPr>
              <w:pStyle w:val="SWAQLauftext"/>
            </w:pPr>
            <w:r w:rsidRPr="00B25D62">
              <w:t>30. Oktober 2023</w:t>
            </w:r>
          </w:p>
        </w:tc>
        <w:tc>
          <w:tcPr>
            <w:tcW w:w="6384" w:type="dxa"/>
            <w:tcBorders>
              <w:left w:val="nil"/>
              <w:right w:val="nil"/>
            </w:tcBorders>
            <w:vAlign w:val="center"/>
          </w:tcPr>
          <w:p w14:paraId="45A091D3" w14:textId="368AE597" w:rsidR="00B25D62" w:rsidRPr="00B25D62" w:rsidRDefault="00B25D62" w:rsidP="00EA29B7">
            <w:pPr>
              <w:pStyle w:val="SWAQLauftext"/>
            </w:pPr>
            <w:r w:rsidRPr="00B25D62">
              <w:t>Einreichen der Checkliste 2023</w:t>
            </w:r>
          </w:p>
        </w:tc>
      </w:tr>
      <w:tr w:rsidR="00B25D62" w:rsidRPr="00B25D62" w14:paraId="2DEF1472" w14:textId="77777777" w:rsidTr="00B25D62">
        <w:trPr>
          <w:trHeight w:val="454"/>
        </w:trPr>
        <w:tc>
          <w:tcPr>
            <w:tcW w:w="2972" w:type="dxa"/>
            <w:tcBorders>
              <w:left w:val="nil"/>
              <w:bottom w:val="single" w:sz="4" w:space="0" w:color="auto"/>
              <w:right w:val="nil"/>
            </w:tcBorders>
            <w:vAlign w:val="center"/>
          </w:tcPr>
          <w:p w14:paraId="766784C6" w14:textId="07DF3E31" w:rsidR="00B25D62" w:rsidRPr="00B25D62" w:rsidRDefault="00B25D62" w:rsidP="00EA29B7">
            <w:pPr>
              <w:pStyle w:val="SWAQLauftext"/>
            </w:pPr>
            <w:r w:rsidRPr="00B25D62">
              <w:t>November - Dezember 2023</w:t>
            </w:r>
          </w:p>
        </w:tc>
        <w:tc>
          <w:tcPr>
            <w:tcW w:w="6384" w:type="dxa"/>
            <w:tcBorders>
              <w:left w:val="nil"/>
              <w:right w:val="nil"/>
            </w:tcBorders>
            <w:vAlign w:val="center"/>
          </w:tcPr>
          <w:p w14:paraId="7C5D9A22" w14:textId="5A9FD5FF" w:rsidR="00B25D62" w:rsidRPr="00B25D62" w:rsidRDefault="00B25D62" w:rsidP="00EA29B7">
            <w:pPr>
              <w:pStyle w:val="SWAQLauftext"/>
            </w:pPr>
            <w:r w:rsidRPr="00B25D62">
              <w:t>Rückmeldungen</w:t>
            </w:r>
            <w:r w:rsidR="00F24805">
              <w:t xml:space="preserve"> vom Verband</w:t>
            </w:r>
          </w:p>
        </w:tc>
      </w:tr>
      <w:tr w:rsidR="00B25D62" w:rsidRPr="00B25D62" w14:paraId="78C12507" w14:textId="77777777" w:rsidTr="00B25D62">
        <w:trPr>
          <w:trHeight w:val="454"/>
        </w:trPr>
        <w:tc>
          <w:tcPr>
            <w:tcW w:w="2972" w:type="dxa"/>
            <w:tcBorders>
              <w:top w:val="single" w:sz="4" w:space="0" w:color="auto"/>
              <w:left w:val="nil"/>
              <w:right w:val="nil"/>
            </w:tcBorders>
            <w:vAlign w:val="center"/>
          </w:tcPr>
          <w:p w14:paraId="47F02A43" w14:textId="1B3E56A9" w:rsidR="00B25D62" w:rsidRPr="00B25D62" w:rsidRDefault="00B25D62" w:rsidP="00EA29B7">
            <w:pPr>
              <w:pStyle w:val="SWAQLauftext"/>
            </w:pPr>
            <w:r w:rsidRPr="00B25D62">
              <w:t>Dezember 2023</w:t>
            </w:r>
          </w:p>
        </w:tc>
        <w:tc>
          <w:tcPr>
            <w:tcW w:w="6384" w:type="dxa"/>
            <w:tcBorders>
              <w:left w:val="nil"/>
              <w:right w:val="nil"/>
            </w:tcBorders>
            <w:vAlign w:val="center"/>
          </w:tcPr>
          <w:p w14:paraId="639225CD" w14:textId="012EFAFB" w:rsidR="00B25D62" w:rsidRPr="00B25D62" w:rsidRDefault="00B25D62" w:rsidP="00EA29B7">
            <w:pPr>
              <w:pStyle w:val="SWAQLauftext"/>
            </w:pPr>
            <w:r w:rsidRPr="00B25D62">
              <w:t>Entscheid Labelvergabe (Sportdirektion Diving)</w:t>
            </w:r>
          </w:p>
        </w:tc>
      </w:tr>
    </w:tbl>
    <w:p w14:paraId="65033882" w14:textId="77777777" w:rsidR="0089482D" w:rsidRPr="00B25D62" w:rsidRDefault="0089482D" w:rsidP="00EA29B7">
      <w:pPr>
        <w:pStyle w:val="SWAQLauftext"/>
      </w:pPr>
    </w:p>
    <w:p w14:paraId="30E191ED" w14:textId="617D412E" w:rsidR="00B25D62" w:rsidRPr="004629C5" w:rsidRDefault="00B25D62" w:rsidP="00EA042F">
      <w:pPr>
        <w:pStyle w:val="swswStandartText"/>
        <w:jc w:val="left"/>
        <w:rPr>
          <w:rFonts w:ascii="Hind Light" w:hAnsi="Hind Light" w:cs="Hind Light"/>
          <w:sz w:val="20"/>
          <w:szCs w:val="20"/>
          <w:lang w:val="de-CH"/>
        </w:rPr>
      </w:pPr>
      <w:r w:rsidRPr="004629C5">
        <w:rPr>
          <w:rFonts w:ascii="Hind Light" w:hAnsi="Hind Light" w:cs="Hind Light"/>
          <w:sz w:val="20"/>
          <w:szCs w:val="20"/>
          <w:u w:val="single"/>
          <w:lang w:val="de-CH"/>
        </w:rPr>
        <w:t>Bemerkung</w:t>
      </w:r>
      <w:r w:rsidRPr="004629C5">
        <w:rPr>
          <w:rFonts w:ascii="Hind Light" w:hAnsi="Hind Light" w:cs="Hind Light"/>
          <w:sz w:val="20"/>
          <w:szCs w:val="20"/>
          <w:lang w:val="de-CH"/>
        </w:rPr>
        <w:t>: Wo nicht anders erwähnt bezieht sich die Beurteilung der Kriterien auf die Saison 2022/2023 (01.09.2022 - 31.08.2023).</w:t>
      </w:r>
    </w:p>
    <w:p w14:paraId="67F8A6CA" w14:textId="77777777" w:rsidR="00B25D62" w:rsidRDefault="00B25D62" w:rsidP="00EA29B7">
      <w:pPr>
        <w:pStyle w:val="SWAQLauftext"/>
      </w:pPr>
    </w:p>
    <w:p w14:paraId="4BA341FA" w14:textId="6B2EE427" w:rsidR="00EA29B7" w:rsidRPr="00EA29B7" w:rsidRDefault="00EA29B7" w:rsidP="00EA29B7">
      <w:pPr>
        <w:pStyle w:val="SWAQLauftext"/>
        <w:rPr>
          <w:b/>
          <w:bCs/>
        </w:rPr>
      </w:pPr>
      <w:r w:rsidRPr="00EA29B7">
        <w:rPr>
          <w:b/>
          <w:bCs/>
        </w:rPr>
        <w:t>Legende Farbcodierung</w:t>
      </w:r>
    </w:p>
    <w:p w14:paraId="1B1AD906" w14:textId="77777777" w:rsidR="00EA29B7" w:rsidRPr="00EA29B7" w:rsidRDefault="00EA29B7" w:rsidP="00EA29B7">
      <w:pPr>
        <w:pStyle w:val="SWAQLauftext"/>
      </w:pPr>
    </w:p>
    <w:p w14:paraId="31EE8E1C" w14:textId="6137D078" w:rsidR="0089482D" w:rsidRDefault="00EA29B7" w:rsidP="00EA29B7">
      <w:pPr>
        <w:pStyle w:val="SWAQLauftext"/>
        <w:shd w:val="clear" w:color="auto" w:fill="FBE4D5" w:themeFill="accent2" w:themeFillTint="33"/>
        <w:tabs>
          <w:tab w:val="left" w:pos="2835"/>
        </w:tabs>
      </w:pPr>
      <w:r>
        <w:rPr>
          <w:rFonts w:cs="Hind Light"/>
        </w:rPr>
        <w:t>«</w:t>
      </w:r>
      <w:r>
        <w:t>Must</w:t>
      </w:r>
      <w:r>
        <w:rPr>
          <w:rFonts w:cs="Hind Light"/>
        </w:rPr>
        <w:t>»</w:t>
      </w:r>
      <w:r>
        <w:t>-Kriterien</w:t>
      </w:r>
      <w:r>
        <w:tab/>
        <w:t>Ankreuzen, wenn zutreffend</w:t>
      </w:r>
    </w:p>
    <w:p w14:paraId="661F5519" w14:textId="77777777" w:rsidR="00EA29B7" w:rsidRDefault="00EA29B7" w:rsidP="00EA29B7">
      <w:pPr>
        <w:pStyle w:val="SWAQLauftext"/>
        <w:tabs>
          <w:tab w:val="left" w:pos="2268"/>
          <w:tab w:val="left" w:pos="2835"/>
        </w:tabs>
      </w:pPr>
    </w:p>
    <w:p w14:paraId="25B43B48" w14:textId="185CD9B8" w:rsidR="00EA29B7" w:rsidRDefault="00EA29B7" w:rsidP="00EA29B7">
      <w:pPr>
        <w:pStyle w:val="SWAQLauftext"/>
        <w:shd w:val="clear" w:color="auto" w:fill="FFF2CC" w:themeFill="accent4" w:themeFillTint="33"/>
        <w:tabs>
          <w:tab w:val="left" w:pos="2835"/>
        </w:tabs>
      </w:pPr>
      <w:r>
        <w:rPr>
          <w:rFonts w:cs="Hind Light"/>
        </w:rPr>
        <w:t>«</w:t>
      </w:r>
      <w:r>
        <w:t>Wish</w:t>
      </w:r>
      <w:r>
        <w:rPr>
          <w:rFonts w:cs="Hind Light"/>
        </w:rPr>
        <w:t>»</w:t>
      </w:r>
      <w:r>
        <w:t>-Kriterien</w:t>
      </w:r>
      <w:r>
        <w:tab/>
        <w:t>Zutreffende Punktzahl ankreuzen</w:t>
      </w:r>
    </w:p>
    <w:p w14:paraId="25BCA81B" w14:textId="77777777" w:rsidR="00EA29B7" w:rsidRDefault="00EA29B7" w:rsidP="00EA29B7">
      <w:pPr>
        <w:pStyle w:val="SWAQLauftext"/>
        <w:tabs>
          <w:tab w:val="left" w:pos="2835"/>
        </w:tabs>
      </w:pPr>
    </w:p>
    <w:p w14:paraId="3C217CD3" w14:textId="2836081C" w:rsidR="00AA473D" w:rsidRDefault="00EA29B7" w:rsidP="00EA29B7">
      <w:pPr>
        <w:pStyle w:val="SWAQLauftext"/>
        <w:shd w:val="clear" w:color="auto" w:fill="D9D9D9" w:themeFill="background1" w:themeFillShade="D9"/>
        <w:tabs>
          <w:tab w:val="left" w:pos="2835"/>
        </w:tabs>
        <w:rPr>
          <w:rFonts w:ascii="Hind Medium" w:hAnsi="Hind Medium"/>
          <w:caps/>
          <w:spacing w:val="38"/>
        </w:rPr>
      </w:pPr>
      <w:r>
        <w:t>Beilagen bitte dem Antrag beilegen</w:t>
      </w:r>
      <w:r w:rsidR="00AA473D">
        <w:rPr>
          <w:spacing w:val="38"/>
        </w:rPr>
        <w:br w:type="page"/>
      </w:r>
    </w:p>
    <w:p w14:paraId="54382556" w14:textId="12A0C13A" w:rsidR="00452CD3" w:rsidRPr="007D7CF2" w:rsidRDefault="007F1F29" w:rsidP="00574629">
      <w:pPr>
        <w:pStyle w:val="SWAQberschrift1"/>
        <w:numPr>
          <w:ilvl w:val="0"/>
          <w:numId w:val="0"/>
        </w:numPr>
        <w:ind w:left="360" w:hanging="360"/>
        <w:rPr>
          <w:rFonts w:eastAsia="Times New Roman" w:cs="Times New Roman"/>
          <w:spacing w:val="38"/>
          <w:sz w:val="20"/>
          <w:szCs w:val="22"/>
        </w:rPr>
      </w:pPr>
      <w:bookmarkStart w:id="5" w:name="_Toc143000167"/>
      <w:r>
        <w:rPr>
          <w:rFonts w:eastAsia="Times New Roman" w:cs="Times New Roman"/>
          <w:spacing w:val="38"/>
          <w:sz w:val="20"/>
          <w:szCs w:val="22"/>
        </w:rPr>
        <w:lastRenderedPageBreak/>
        <w:t>Vereinbarung</w:t>
      </w:r>
      <w:bookmarkEnd w:id="5"/>
    </w:p>
    <w:p w14:paraId="772A2A59" w14:textId="27DD0226" w:rsidR="00F04425" w:rsidRDefault="00F04425" w:rsidP="00F04425">
      <w:r w:rsidRPr="00423369">
        <w:t xml:space="preserve">Die Unterzeichnenden bestätigen, dass alle Angaben im vorliegenden Antrag im Zusammenhang mit dem Erhalt des </w:t>
      </w:r>
      <w:r w:rsidR="003476C4" w:rsidRPr="00423369">
        <w:t>NWF-Labels</w:t>
      </w:r>
      <w:r w:rsidRPr="00423369">
        <w:t xml:space="preserve"> wahrheitsgetreu gemacht wurden.</w:t>
      </w:r>
    </w:p>
    <w:p w14:paraId="27A78D99" w14:textId="42E2A189" w:rsidR="00F04425" w:rsidRDefault="00F04425" w:rsidP="00171FB2">
      <w:r>
        <w:t xml:space="preserve">Falschangaben oder nicht erfüllen von Auflagen können Leistungskürzungen/Bussen von mindestens </w:t>
      </w:r>
      <w:r w:rsidR="00F77079">
        <w:t>5</w:t>
      </w:r>
      <w:r>
        <w:t>0% der Förderbeiträge zur Folge haben.</w:t>
      </w:r>
    </w:p>
    <w:p w14:paraId="61EFE465" w14:textId="77777777" w:rsidR="00F04425" w:rsidRDefault="00F04425" w:rsidP="00F04425">
      <w:r>
        <w:t>Swiss Aquatics hat ein Einsichtsrecht im Zusammenhang mit gemachten Angaben für den vorliegenden Antrag.</w:t>
      </w:r>
    </w:p>
    <w:p w14:paraId="58555A4C" w14:textId="77777777" w:rsidR="000F5C35" w:rsidRDefault="000F5C35" w:rsidP="00F04425"/>
    <w:p w14:paraId="11391766" w14:textId="6A666232" w:rsidR="000F5C35" w:rsidRDefault="000F5C35" w:rsidP="00F04425">
      <w:r>
        <w:t xml:space="preserve">Verein: </w:t>
      </w:r>
      <w:r w:rsidRPr="004111CC">
        <w:rPr>
          <w:rFonts w:cs="Hind Light"/>
        </w:rPr>
        <w:fldChar w:fldCharType="begin">
          <w:ffData>
            <w:name w:val=""/>
            <w:enabled/>
            <w:calcOnExit w:val="0"/>
            <w:textInput/>
          </w:ffData>
        </w:fldChar>
      </w:r>
      <w:r w:rsidRPr="004111CC">
        <w:rPr>
          <w:rFonts w:cs="Hind Light"/>
        </w:rPr>
        <w:instrText xml:space="preserve"> FORMTEXT </w:instrText>
      </w:r>
      <w:r w:rsidRPr="004111CC">
        <w:rPr>
          <w:rFonts w:cs="Hind Light"/>
        </w:rPr>
      </w:r>
      <w:r w:rsidRPr="004111CC">
        <w:rPr>
          <w:rFonts w:cs="Hind Light"/>
        </w:rPr>
        <w:fldChar w:fldCharType="separate"/>
      </w:r>
      <w:r>
        <w:rPr>
          <w:rFonts w:cs="Hind Light"/>
        </w:rPr>
        <w:t> </w:t>
      </w:r>
      <w:r>
        <w:rPr>
          <w:rFonts w:cs="Hind Light"/>
        </w:rPr>
        <w:t> </w:t>
      </w:r>
      <w:r>
        <w:rPr>
          <w:rFonts w:cs="Hind Light"/>
        </w:rPr>
        <w:t> </w:t>
      </w:r>
      <w:r>
        <w:rPr>
          <w:rFonts w:cs="Hind Light"/>
        </w:rPr>
        <w:t> </w:t>
      </w:r>
      <w:r>
        <w:rPr>
          <w:rFonts w:cs="Hind Light"/>
        </w:rPr>
        <w:t> </w:t>
      </w:r>
      <w:r w:rsidRPr="004111CC">
        <w:rPr>
          <w:rFonts w:cs="Hind Light"/>
        </w:rPr>
        <w:fldChar w:fldCharType="end"/>
      </w:r>
    </w:p>
    <w:p w14:paraId="4B19F146" w14:textId="77777777" w:rsidR="00F04425" w:rsidRPr="00423369" w:rsidRDefault="00F04425" w:rsidP="00F04425"/>
    <w:tbl>
      <w:tblPr>
        <w:tblW w:w="5000" w:type="pct"/>
        <w:tblBorders>
          <w:top w:val="single" w:sz="4" w:space="0" w:color="auto"/>
          <w:bottom w:val="single" w:sz="4" w:space="0" w:color="auto"/>
        </w:tblBorders>
        <w:tblCellMar>
          <w:left w:w="284" w:type="dxa"/>
          <w:right w:w="284" w:type="dxa"/>
        </w:tblCellMar>
        <w:tblLook w:val="04A0" w:firstRow="1" w:lastRow="0" w:firstColumn="1" w:lastColumn="0" w:noHBand="0" w:noVBand="1"/>
      </w:tblPr>
      <w:tblGrid>
        <w:gridCol w:w="3118"/>
        <w:gridCol w:w="3119"/>
        <w:gridCol w:w="3117"/>
      </w:tblGrid>
      <w:tr w:rsidR="00F04425" w:rsidRPr="004111CC" w14:paraId="38DDE9FB" w14:textId="77777777" w:rsidTr="00D70B23">
        <w:trPr>
          <w:trHeight w:val="340"/>
        </w:trPr>
        <w:tc>
          <w:tcPr>
            <w:tcW w:w="1667" w:type="pct"/>
            <w:tcBorders>
              <w:bottom w:val="nil"/>
            </w:tcBorders>
          </w:tcPr>
          <w:p w14:paraId="3D49EA90" w14:textId="3B30A328" w:rsidR="00F04425" w:rsidRPr="004111CC" w:rsidRDefault="00F04425" w:rsidP="00D70B23">
            <w:pPr>
              <w:pStyle w:val="TextweisseTabellen"/>
              <w:rPr>
                <w:rFonts w:ascii="Hind Light" w:hAnsi="Hind Light" w:cs="Hind Light"/>
              </w:rPr>
            </w:pPr>
            <w:r w:rsidRPr="004111CC">
              <w:rPr>
                <w:rFonts w:ascii="Hind Light" w:hAnsi="Hind Light" w:cs="Hind Light"/>
              </w:rPr>
              <w:t xml:space="preserve">Datum: </w:t>
            </w:r>
            <w:r w:rsidRPr="004111CC">
              <w:rPr>
                <w:rFonts w:ascii="Hind Light" w:hAnsi="Hind Light" w:cs="Hind Light"/>
              </w:rPr>
              <w:fldChar w:fldCharType="begin">
                <w:ffData>
                  <w:name w:val=""/>
                  <w:enabled/>
                  <w:calcOnExit w:val="0"/>
                  <w:textInput/>
                </w:ffData>
              </w:fldChar>
            </w:r>
            <w:r w:rsidRPr="004111CC">
              <w:rPr>
                <w:rFonts w:ascii="Hind Light" w:hAnsi="Hind Light" w:cs="Hind Light"/>
              </w:rPr>
              <w:instrText xml:space="preserve"> FORMTEXT </w:instrText>
            </w:r>
            <w:r w:rsidRPr="004111CC">
              <w:rPr>
                <w:rFonts w:ascii="Hind Light" w:hAnsi="Hind Light" w:cs="Hind Light"/>
              </w:rPr>
            </w:r>
            <w:r w:rsidRPr="004111CC">
              <w:rPr>
                <w:rFonts w:ascii="Hind Light" w:hAnsi="Hind Light" w:cs="Hind Light"/>
              </w:rPr>
              <w:fldChar w:fldCharType="separate"/>
            </w:r>
            <w:r w:rsidR="000F5C35">
              <w:rPr>
                <w:rFonts w:ascii="Hind Light" w:hAnsi="Hind Light" w:cs="Hind Light"/>
              </w:rPr>
              <w:t> </w:t>
            </w:r>
            <w:r w:rsidR="000F5C35">
              <w:rPr>
                <w:rFonts w:ascii="Hind Light" w:hAnsi="Hind Light" w:cs="Hind Light"/>
              </w:rPr>
              <w:t> </w:t>
            </w:r>
            <w:r w:rsidR="000F5C35">
              <w:rPr>
                <w:rFonts w:ascii="Hind Light" w:hAnsi="Hind Light" w:cs="Hind Light"/>
              </w:rPr>
              <w:t> </w:t>
            </w:r>
            <w:r w:rsidR="000F5C35">
              <w:rPr>
                <w:rFonts w:ascii="Hind Light" w:hAnsi="Hind Light" w:cs="Hind Light"/>
              </w:rPr>
              <w:t> </w:t>
            </w:r>
            <w:r w:rsidR="000F5C35">
              <w:rPr>
                <w:rFonts w:ascii="Hind Light" w:hAnsi="Hind Light" w:cs="Hind Light"/>
              </w:rPr>
              <w:t> </w:t>
            </w:r>
            <w:r w:rsidRPr="004111CC">
              <w:rPr>
                <w:rFonts w:ascii="Hind Light" w:hAnsi="Hind Light" w:cs="Hind Light"/>
              </w:rPr>
              <w:fldChar w:fldCharType="end"/>
            </w:r>
          </w:p>
        </w:tc>
        <w:tc>
          <w:tcPr>
            <w:tcW w:w="1667" w:type="pct"/>
            <w:tcBorders>
              <w:bottom w:val="nil"/>
            </w:tcBorders>
          </w:tcPr>
          <w:p w14:paraId="57B871E0" w14:textId="77777777" w:rsidR="00F04425" w:rsidRPr="004111CC" w:rsidRDefault="00F04425" w:rsidP="00D70B23">
            <w:pPr>
              <w:pStyle w:val="TextweisseTabellen"/>
              <w:rPr>
                <w:rFonts w:ascii="Hind Light" w:hAnsi="Hind Light" w:cs="Hind Light"/>
              </w:rPr>
            </w:pPr>
            <w:r w:rsidRPr="004111CC">
              <w:rPr>
                <w:rFonts w:ascii="Hind Light" w:hAnsi="Hind Light" w:cs="Hind Light"/>
              </w:rPr>
              <w:t xml:space="preserve">Datum: </w:t>
            </w:r>
            <w:r w:rsidRPr="004111CC">
              <w:rPr>
                <w:rFonts w:ascii="Hind Light" w:hAnsi="Hind Light" w:cs="Hind Light"/>
              </w:rPr>
              <w:fldChar w:fldCharType="begin">
                <w:ffData>
                  <w:name w:val=""/>
                  <w:enabled/>
                  <w:calcOnExit w:val="0"/>
                  <w:textInput/>
                </w:ffData>
              </w:fldChar>
            </w:r>
            <w:r w:rsidRPr="004111CC">
              <w:rPr>
                <w:rFonts w:ascii="Hind Light" w:hAnsi="Hind Light" w:cs="Hind Light"/>
              </w:rPr>
              <w:instrText xml:space="preserve"> FORMTEXT </w:instrText>
            </w:r>
            <w:r w:rsidRPr="004111CC">
              <w:rPr>
                <w:rFonts w:ascii="Hind Light" w:hAnsi="Hind Light" w:cs="Hind Light"/>
              </w:rPr>
            </w:r>
            <w:r w:rsidRPr="004111CC">
              <w:rPr>
                <w:rFonts w:ascii="Hind Light" w:hAnsi="Hind Light" w:cs="Hind Light"/>
              </w:rPr>
              <w:fldChar w:fldCharType="separate"/>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fldChar w:fldCharType="end"/>
            </w:r>
          </w:p>
        </w:tc>
        <w:tc>
          <w:tcPr>
            <w:tcW w:w="1667" w:type="pct"/>
            <w:tcBorders>
              <w:bottom w:val="nil"/>
            </w:tcBorders>
          </w:tcPr>
          <w:p w14:paraId="59F576DD" w14:textId="77777777" w:rsidR="00F04425" w:rsidRPr="004111CC" w:rsidRDefault="00F04425" w:rsidP="00D70B23">
            <w:pPr>
              <w:pStyle w:val="TextweisseTabellen"/>
              <w:rPr>
                <w:rFonts w:ascii="Hind Light" w:hAnsi="Hind Light" w:cs="Hind Light"/>
              </w:rPr>
            </w:pPr>
            <w:r w:rsidRPr="004111CC">
              <w:rPr>
                <w:rFonts w:ascii="Hind Light" w:hAnsi="Hind Light" w:cs="Hind Light"/>
              </w:rPr>
              <w:t xml:space="preserve">Datum: </w:t>
            </w:r>
            <w:r w:rsidRPr="004111CC">
              <w:rPr>
                <w:rFonts w:ascii="Hind Light" w:hAnsi="Hind Light" w:cs="Hind Light"/>
              </w:rPr>
              <w:fldChar w:fldCharType="begin">
                <w:ffData>
                  <w:name w:val=""/>
                  <w:enabled/>
                  <w:calcOnExit w:val="0"/>
                  <w:textInput/>
                </w:ffData>
              </w:fldChar>
            </w:r>
            <w:r w:rsidRPr="004111CC">
              <w:rPr>
                <w:rFonts w:ascii="Hind Light" w:hAnsi="Hind Light" w:cs="Hind Light"/>
              </w:rPr>
              <w:instrText xml:space="preserve"> FORMTEXT </w:instrText>
            </w:r>
            <w:r w:rsidRPr="004111CC">
              <w:rPr>
                <w:rFonts w:ascii="Hind Light" w:hAnsi="Hind Light" w:cs="Hind Light"/>
              </w:rPr>
            </w:r>
            <w:r w:rsidRPr="004111CC">
              <w:rPr>
                <w:rFonts w:ascii="Hind Light" w:hAnsi="Hind Light" w:cs="Hind Light"/>
              </w:rPr>
              <w:fldChar w:fldCharType="separate"/>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fldChar w:fldCharType="end"/>
            </w:r>
          </w:p>
        </w:tc>
      </w:tr>
      <w:tr w:rsidR="00F04425" w:rsidRPr="004111CC" w14:paraId="36C5DC7D" w14:textId="77777777" w:rsidTr="00D70B23">
        <w:trPr>
          <w:trHeight w:val="340"/>
        </w:trPr>
        <w:tc>
          <w:tcPr>
            <w:tcW w:w="1667" w:type="pct"/>
            <w:tcBorders>
              <w:top w:val="nil"/>
              <w:bottom w:val="single" w:sz="4" w:space="0" w:color="auto"/>
            </w:tcBorders>
          </w:tcPr>
          <w:p w14:paraId="34661907" w14:textId="77777777" w:rsidR="00F04425" w:rsidRPr="004111CC" w:rsidRDefault="00F04425" w:rsidP="00D70B23">
            <w:pPr>
              <w:pStyle w:val="TextweisseTabellen"/>
              <w:rPr>
                <w:rFonts w:ascii="Hind Light" w:hAnsi="Hind Light" w:cs="Hind Light"/>
              </w:rPr>
            </w:pPr>
            <w:r w:rsidRPr="004111CC">
              <w:rPr>
                <w:rFonts w:ascii="Hind Light" w:hAnsi="Hind Light" w:cs="Hind Light"/>
              </w:rPr>
              <w:t>Unterschrift</w:t>
            </w:r>
          </w:p>
          <w:p w14:paraId="4BDAE906" w14:textId="77777777" w:rsidR="00F04425" w:rsidRPr="004111CC" w:rsidRDefault="00F04425" w:rsidP="00D70B23">
            <w:pPr>
              <w:pStyle w:val="TextweisseTabellen"/>
              <w:rPr>
                <w:rFonts w:ascii="Hind Light" w:hAnsi="Hind Light" w:cs="Hind Light"/>
              </w:rPr>
            </w:pPr>
            <w:r w:rsidRPr="004111CC">
              <w:rPr>
                <w:rFonts w:ascii="Hind Light" w:hAnsi="Hind Light" w:cs="Hind Light"/>
              </w:rPr>
              <w:t>Vereinspräsident:in</w:t>
            </w:r>
          </w:p>
          <w:p w14:paraId="282A6FF6" w14:textId="3C252C72" w:rsidR="00F04425" w:rsidRPr="004111CC" w:rsidRDefault="00F04425" w:rsidP="00D70B23">
            <w:pPr>
              <w:pStyle w:val="TextweisseTabellen"/>
              <w:rPr>
                <w:rFonts w:ascii="Hind Light" w:hAnsi="Hind Light" w:cs="Hind Light"/>
              </w:rPr>
            </w:pPr>
          </w:p>
          <w:p w14:paraId="7F15EF9A" w14:textId="77777777" w:rsidR="00F04425" w:rsidRPr="004111CC" w:rsidRDefault="00F04425" w:rsidP="00D70B23">
            <w:pPr>
              <w:pStyle w:val="TextweisseTabellen"/>
              <w:rPr>
                <w:rFonts w:ascii="Hind Light" w:hAnsi="Hind Light" w:cs="Hind Light"/>
                <w:highlight w:val="green"/>
              </w:rPr>
            </w:pPr>
          </w:p>
        </w:tc>
        <w:tc>
          <w:tcPr>
            <w:tcW w:w="1667" w:type="pct"/>
            <w:tcBorders>
              <w:top w:val="nil"/>
              <w:bottom w:val="single" w:sz="4" w:space="0" w:color="auto"/>
            </w:tcBorders>
          </w:tcPr>
          <w:p w14:paraId="0795F2D7" w14:textId="77777777" w:rsidR="00F04425" w:rsidRPr="004111CC" w:rsidRDefault="00F04425" w:rsidP="00D70B23">
            <w:pPr>
              <w:pStyle w:val="TextweisseTabellen"/>
              <w:rPr>
                <w:rFonts w:ascii="Hind Light" w:hAnsi="Hind Light" w:cs="Hind Light"/>
              </w:rPr>
            </w:pPr>
            <w:r w:rsidRPr="004111CC">
              <w:rPr>
                <w:rFonts w:ascii="Hind Light" w:hAnsi="Hind Light" w:cs="Hind Light"/>
              </w:rPr>
              <w:t>Unterschrift</w:t>
            </w:r>
          </w:p>
          <w:p w14:paraId="1E91DA61" w14:textId="77777777" w:rsidR="00F04425" w:rsidRPr="001E05E8" w:rsidRDefault="00F04425" w:rsidP="00D70B23">
            <w:pPr>
              <w:pStyle w:val="TextweisseTabellen"/>
              <w:rPr>
                <w:rFonts w:ascii="Hind Light" w:hAnsi="Hind Light" w:cs="Hind Light"/>
                <w:highlight w:val="green"/>
              </w:rPr>
            </w:pPr>
            <w:r w:rsidRPr="004111CC">
              <w:rPr>
                <w:rFonts w:ascii="Hind Light" w:hAnsi="Hind Light" w:cs="Hind Light"/>
              </w:rPr>
              <w:t xml:space="preserve">Techn. </w:t>
            </w:r>
            <w:r w:rsidRPr="001E05E8">
              <w:rPr>
                <w:rFonts w:ascii="Hind Light" w:hAnsi="Hind Light" w:cs="Hind Light"/>
              </w:rPr>
              <w:t>Leiter:in / J+S Coach</w:t>
            </w:r>
          </w:p>
        </w:tc>
        <w:tc>
          <w:tcPr>
            <w:tcW w:w="1667" w:type="pct"/>
            <w:tcBorders>
              <w:top w:val="nil"/>
              <w:bottom w:val="single" w:sz="4" w:space="0" w:color="auto"/>
            </w:tcBorders>
          </w:tcPr>
          <w:p w14:paraId="5C737E86" w14:textId="77777777" w:rsidR="00F04425" w:rsidRPr="004111CC" w:rsidRDefault="00F04425" w:rsidP="00D70B23">
            <w:pPr>
              <w:pStyle w:val="TextweisseTabellen"/>
              <w:rPr>
                <w:rFonts w:ascii="Hind Light" w:hAnsi="Hind Light" w:cs="Hind Light"/>
              </w:rPr>
            </w:pPr>
            <w:r w:rsidRPr="004111CC">
              <w:rPr>
                <w:rFonts w:ascii="Hind Light" w:hAnsi="Hind Light" w:cs="Hind Light"/>
              </w:rPr>
              <w:t>Unterschrift</w:t>
            </w:r>
          </w:p>
          <w:p w14:paraId="55C9B8DD" w14:textId="77777777" w:rsidR="00F04425" w:rsidRPr="004111CC" w:rsidRDefault="00F04425" w:rsidP="00D70B23">
            <w:pPr>
              <w:pStyle w:val="TextweisseTabellen"/>
              <w:rPr>
                <w:rFonts w:ascii="Hind Light" w:hAnsi="Hind Light" w:cs="Hind Light"/>
              </w:rPr>
            </w:pPr>
            <w:r w:rsidRPr="004111CC">
              <w:rPr>
                <w:rFonts w:ascii="Hind Light" w:hAnsi="Hind Light" w:cs="Hind Light"/>
              </w:rPr>
              <w:t>Cheftrainer:in</w:t>
            </w:r>
          </w:p>
        </w:tc>
      </w:tr>
      <w:tr w:rsidR="00F04425" w:rsidRPr="004111CC" w14:paraId="483AE8B5" w14:textId="77777777" w:rsidTr="00D70B23">
        <w:trPr>
          <w:trHeight w:val="340"/>
        </w:trPr>
        <w:tc>
          <w:tcPr>
            <w:tcW w:w="1667" w:type="pct"/>
            <w:tcBorders>
              <w:top w:val="single" w:sz="4" w:space="0" w:color="auto"/>
            </w:tcBorders>
          </w:tcPr>
          <w:p w14:paraId="5FA877F5" w14:textId="2CB7FCF7" w:rsidR="00F04425" w:rsidRPr="004111CC" w:rsidRDefault="00F04425" w:rsidP="00D70B23">
            <w:pPr>
              <w:pStyle w:val="TextweisseTabellen"/>
              <w:rPr>
                <w:rFonts w:ascii="Hind Light" w:hAnsi="Hind Light" w:cs="Hind Light"/>
              </w:rPr>
            </w:pPr>
            <w:r w:rsidRPr="004111CC">
              <w:rPr>
                <w:rFonts w:ascii="Hind Light" w:hAnsi="Hind Light" w:cs="Hind Light"/>
              </w:rPr>
              <w:t>Name:</w:t>
            </w:r>
            <w:r w:rsidRPr="004111CC">
              <w:rPr>
                <w:rFonts w:ascii="Hind Light" w:hAnsi="Hind Light" w:cs="Hind Light"/>
              </w:rPr>
              <w:fldChar w:fldCharType="begin">
                <w:ffData>
                  <w:name w:val=""/>
                  <w:enabled/>
                  <w:calcOnExit w:val="0"/>
                  <w:textInput/>
                </w:ffData>
              </w:fldChar>
            </w:r>
            <w:r w:rsidRPr="004111CC">
              <w:rPr>
                <w:rFonts w:ascii="Hind Light" w:hAnsi="Hind Light" w:cs="Hind Light"/>
              </w:rPr>
              <w:instrText xml:space="preserve"> FORMTEXT </w:instrText>
            </w:r>
            <w:r w:rsidRPr="004111CC">
              <w:rPr>
                <w:rFonts w:ascii="Hind Light" w:hAnsi="Hind Light" w:cs="Hind Light"/>
              </w:rPr>
            </w:r>
            <w:r w:rsidRPr="004111CC">
              <w:rPr>
                <w:rFonts w:ascii="Hind Light" w:hAnsi="Hind Light" w:cs="Hind Light"/>
              </w:rPr>
              <w:fldChar w:fldCharType="separate"/>
            </w:r>
            <w:r w:rsidR="000F5C35">
              <w:rPr>
                <w:rFonts w:ascii="Hind Light" w:hAnsi="Hind Light" w:cs="Hind Light"/>
              </w:rPr>
              <w:t> </w:t>
            </w:r>
            <w:r w:rsidR="000F5C35">
              <w:rPr>
                <w:rFonts w:ascii="Hind Light" w:hAnsi="Hind Light" w:cs="Hind Light"/>
              </w:rPr>
              <w:t> </w:t>
            </w:r>
            <w:r w:rsidR="000F5C35">
              <w:rPr>
                <w:rFonts w:ascii="Hind Light" w:hAnsi="Hind Light" w:cs="Hind Light"/>
              </w:rPr>
              <w:t> </w:t>
            </w:r>
            <w:r w:rsidR="000F5C35">
              <w:rPr>
                <w:rFonts w:ascii="Hind Light" w:hAnsi="Hind Light" w:cs="Hind Light"/>
              </w:rPr>
              <w:t> </w:t>
            </w:r>
            <w:r w:rsidR="000F5C35">
              <w:rPr>
                <w:rFonts w:ascii="Hind Light" w:hAnsi="Hind Light" w:cs="Hind Light"/>
              </w:rPr>
              <w:t> </w:t>
            </w:r>
            <w:r w:rsidRPr="004111CC">
              <w:rPr>
                <w:rFonts w:ascii="Hind Light" w:hAnsi="Hind Light" w:cs="Hind Light"/>
              </w:rPr>
              <w:fldChar w:fldCharType="end"/>
            </w:r>
          </w:p>
        </w:tc>
        <w:tc>
          <w:tcPr>
            <w:tcW w:w="1667" w:type="pct"/>
            <w:tcBorders>
              <w:top w:val="single" w:sz="4" w:space="0" w:color="auto"/>
            </w:tcBorders>
          </w:tcPr>
          <w:p w14:paraId="5D0ED5F5" w14:textId="77777777" w:rsidR="00F04425" w:rsidRPr="004111CC" w:rsidRDefault="00F04425" w:rsidP="00D70B23">
            <w:pPr>
              <w:pStyle w:val="TextweisseTabellen"/>
              <w:rPr>
                <w:rFonts w:ascii="Hind Light" w:hAnsi="Hind Light" w:cs="Hind Light"/>
              </w:rPr>
            </w:pPr>
            <w:r w:rsidRPr="004111CC">
              <w:rPr>
                <w:rFonts w:ascii="Hind Light" w:hAnsi="Hind Light" w:cs="Hind Light"/>
              </w:rPr>
              <w:t>Name:</w:t>
            </w:r>
            <w:r w:rsidRPr="004111CC">
              <w:rPr>
                <w:rFonts w:ascii="Hind Light" w:hAnsi="Hind Light" w:cs="Hind Light"/>
              </w:rPr>
              <w:fldChar w:fldCharType="begin">
                <w:ffData>
                  <w:name w:val=""/>
                  <w:enabled/>
                  <w:calcOnExit w:val="0"/>
                  <w:textInput/>
                </w:ffData>
              </w:fldChar>
            </w:r>
            <w:r w:rsidRPr="004111CC">
              <w:rPr>
                <w:rFonts w:ascii="Hind Light" w:hAnsi="Hind Light" w:cs="Hind Light"/>
              </w:rPr>
              <w:instrText xml:space="preserve"> FORMTEXT </w:instrText>
            </w:r>
            <w:r w:rsidRPr="004111CC">
              <w:rPr>
                <w:rFonts w:ascii="Hind Light" w:hAnsi="Hind Light" w:cs="Hind Light"/>
              </w:rPr>
            </w:r>
            <w:r w:rsidRPr="004111CC">
              <w:rPr>
                <w:rFonts w:ascii="Hind Light" w:hAnsi="Hind Light" w:cs="Hind Light"/>
              </w:rPr>
              <w:fldChar w:fldCharType="separate"/>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fldChar w:fldCharType="end"/>
            </w:r>
          </w:p>
        </w:tc>
        <w:tc>
          <w:tcPr>
            <w:tcW w:w="1667" w:type="pct"/>
            <w:tcBorders>
              <w:top w:val="single" w:sz="4" w:space="0" w:color="auto"/>
            </w:tcBorders>
          </w:tcPr>
          <w:p w14:paraId="1D32FDAF" w14:textId="77777777" w:rsidR="00F04425" w:rsidRPr="004111CC" w:rsidRDefault="00F04425" w:rsidP="00D70B23">
            <w:pPr>
              <w:pStyle w:val="TextweisseTabellen"/>
              <w:rPr>
                <w:rFonts w:ascii="Hind Light" w:hAnsi="Hind Light" w:cs="Hind Light"/>
              </w:rPr>
            </w:pPr>
            <w:r w:rsidRPr="004111CC">
              <w:rPr>
                <w:rFonts w:ascii="Hind Light" w:hAnsi="Hind Light" w:cs="Hind Light"/>
              </w:rPr>
              <w:t>Name:</w:t>
            </w:r>
            <w:r w:rsidRPr="004111CC">
              <w:rPr>
                <w:rFonts w:ascii="Hind Light" w:hAnsi="Hind Light" w:cs="Hind Light"/>
              </w:rPr>
              <w:fldChar w:fldCharType="begin">
                <w:ffData>
                  <w:name w:val=""/>
                  <w:enabled/>
                  <w:calcOnExit w:val="0"/>
                  <w:textInput/>
                </w:ffData>
              </w:fldChar>
            </w:r>
            <w:r w:rsidRPr="004111CC">
              <w:rPr>
                <w:rFonts w:ascii="Hind Light" w:hAnsi="Hind Light" w:cs="Hind Light"/>
              </w:rPr>
              <w:instrText xml:space="preserve"> FORMTEXT </w:instrText>
            </w:r>
            <w:r w:rsidRPr="004111CC">
              <w:rPr>
                <w:rFonts w:ascii="Hind Light" w:hAnsi="Hind Light" w:cs="Hind Light"/>
              </w:rPr>
            </w:r>
            <w:r w:rsidRPr="004111CC">
              <w:rPr>
                <w:rFonts w:ascii="Hind Light" w:hAnsi="Hind Light" w:cs="Hind Light"/>
              </w:rPr>
              <w:fldChar w:fldCharType="separate"/>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fldChar w:fldCharType="end"/>
            </w:r>
          </w:p>
        </w:tc>
      </w:tr>
      <w:tr w:rsidR="00F04425" w:rsidRPr="004111CC" w14:paraId="370DC531" w14:textId="77777777" w:rsidTr="00D70B23">
        <w:trPr>
          <w:trHeight w:val="340"/>
        </w:trPr>
        <w:tc>
          <w:tcPr>
            <w:tcW w:w="1667" w:type="pct"/>
          </w:tcPr>
          <w:p w14:paraId="16FE4232" w14:textId="77777777" w:rsidR="00F04425" w:rsidRPr="004111CC" w:rsidRDefault="00F04425" w:rsidP="00D70B23">
            <w:pPr>
              <w:pStyle w:val="TextweisseTabellen"/>
              <w:rPr>
                <w:rFonts w:ascii="Hind Light" w:hAnsi="Hind Light" w:cs="Hind Light"/>
              </w:rPr>
            </w:pPr>
            <w:r w:rsidRPr="004111CC">
              <w:rPr>
                <w:rFonts w:ascii="Hind Light" w:hAnsi="Hind Light" w:cs="Hind Light"/>
              </w:rPr>
              <w:t xml:space="preserve">Tel : </w:t>
            </w:r>
            <w:r w:rsidRPr="004111CC">
              <w:rPr>
                <w:rFonts w:ascii="Hind Light" w:hAnsi="Hind Light" w:cs="Hind Light"/>
              </w:rPr>
              <w:fldChar w:fldCharType="begin">
                <w:ffData>
                  <w:name w:val="Text197"/>
                  <w:enabled/>
                  <w:calcOnExit w:val="0"/>
                  <w:textInput/>
                </w:ffData>
              </w:fldChar>
            </w:r>
            <w:bookmarkStart w:id="6" w:name="Text197"/>
            <w:r w:rsidRPr="004111CC">
              <w:rPr>
                <w:rFonts w:ascii="Hind Light" w:hAnsi="Hind Light" w:cs="Hind Light"/>
              </w:rPr>
              <w:instrText xml:space="preserve"> FORMTEXT </w:instrText>
            </w:r>
            <w:r w:rsidRPr="004111CC">
              <w:rPr>
                <w:rFonts w:ascii="Hind Light" w:hAnsi="Hind Light" w:cs="Hind Light"/>
              </w:rPr>
            </w:r>
            <w:r w:rsidRPr="004111CC">
              <w:rPr>
                <w:rFonts w:ascii="Hind Light" w:hAnsi="Hind Light" w:cs="Hind Light"/>
              </w:rPr>
              <w:fldChar w:fldCharType="separate"/>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fldChar w:fldCharType="end"/>
            </w:r>
            <w:bookmarkEnd w:id="6"/>
          </w:p>
        </w:tc>
        <w:tc>
          <w:tcPr>
            <w:tcW w:w="1667" w:type="pct"/>
          </w:tcPr>
          <w:p w14:paraId="333E34DB" w14:textId="77777777" w:rsidR="00F04425" w:rsidRPr="004111CC" w:rsidRDefault="00F04425" w:rsidP="00D70B23">
            <w:pPr>
              <w:pStyle w:val="TextweisseTabellen"/>
              <w:rPr>
                <w:rFonts w:ascii="Hind Light" w:hAnsi="Hind Light" w:cs="Hind Light"/>
              </w:rPr>
            </w:pPr>
            <w:r w:rsidRPr="004111CC">
              <w:rPr>
                <w:rFonts w:ascii="Hind Light" w:hAnsi="Hind Light" w:cs="Hind Light"/>
              </w:rPr>
              <w:t xml:space="preserve">Tel : </w:t>
            </w:r>
            <w:r w:rsidRPr="004111CC">
              <w:rPr>
                <w:rFonts w:ascii="Hind Light" w:hAnsi="Hind Light" w:cs="Hind Light"/>
              </w:rPr>
              <w:fldChar w:fldCharType="begin">
                <w:ffData>
                  <w:name w:val=""/>
                  <w:enabled/>
                  <w:calcOnExit w:val="0"/>
                  <w:textInput/>
                </w:ffData>
              </w:fldChar>
            </w:r>
            <w:r w:rsidRPr="004111CC">
              <w:rPr>
                <w:rFonts w:ascii="Hind Light" w:hAnsi="Hind Light" w:cs="Hind Light"/>
              </w:rPr>
              <w:instrText xml:space="preserve"> FORMTEXT </w:instrText>
            </w:r>
            <w:r w:rsidRPr="004111CC">
              <w:rPr>
                <w:rFonts w:ascii="Hind Light" w:hAnsi="Hind Light" w:cs="Hind Light"/>
              </w:rPr>
            </w:r>
            <w:r w:rsidRPr="004111CC">
              <w:rPr>
                <w:rFonts w:ascii="Hind Light" w:hAnsi="Hind Light" w:cs="Hind Light"/>
              </w:rPr>
              <w:fldChar w:fldCharType="separate"/>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fldChar w:fldCharType="end"/>
            </w:r>
          </w:p>
        </w:tc>
        <w:tc>
          <w:tcPr>
            <w:tcW w:w="1667" w:type="pct"/>
          </w:tcPr>
          <w:p w14:paraId="747E9457" w14:textId="77777777" w:rsidR="00F04425" w:rsidRPr="004111CC" w:rsidRDefault="00F04425" w:rsidP="00D70B23">
            <w:pPr>
              <w:pStyle w:val="TextweisseTabellen"/>
              <w:rPr>
                <w:rFonts w:ascii="Hind Light" w:hAnsi="Hind Light" w:cs="Hind Light"/>
              </w:rPr>
            </w:pPr>
            <w:r w:rsidRPr="004111CC">
              <w:rPr>
                <w:rFonts w:ascii="Hind Light" w:hAnsi="Hind Light" w:cs="Hind Light"/>
              </w:rPr>
              <w:t xml:space="preserve">Tel : </w:t>
            </w:r>
            <w:r w:rsidRPr="004111CC">
              <w:rPr>
                <w:rFonts w:ascii="Hind Light" w:hAnsi="Hind Light" w:cs="Hind Light"/>
              </w:rPr>
              <w:fldChar w:fldCharType="begin">
                <w:ffData>
                  <w:name w:val=""/>
                  <w:enabled/>
                  <w:calcOnExit w:val="0"/>
                  <w:textInput/>
                </w:ffData>
              </w:fldChar>
            </w:r>
            <w:r w:rsidRPr="004111CC">
              <w:rPr>
                <w:rFonts w:ascii="Hind Light" w:hAnsi="Hind Light" w:cs="Hind Light"/>
              </w:rPr>
              <w:instrText xml:space="preserve"> FORMTEXT </w:instrText>
            </w:r>
            <w:r w:rsidRPr="004111CC">
              <w:rPr>
                <w:rFonts w:ascii="Hind Light" w:hAnsi="Hind Light" w:cs="Hind Light"/>
              </w:rPr>
            </w:r>
            <w:r w:rsidRPr="004111CC">
              <w:rPr>
                <w:rFonts w:ascii="Hind Light" w:hAnsi="Hind Light" w:cs="Hind Light"/>
              </w:rPr>
              <w:fldChar w:fldCharType="separate"/>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fldChar w:fldCharType="end"/>
            </w:r>
          </w:p>
        </w:tc>
      </w:tr>
      <w:tr w:rsidR="00F04425" w:rsidRPr="004111CC" w14:paraId="2F86DE43" w14:textId="77777777" w:rsidTr="00D70B23">
        <w:trPr>
          <w:trHeight w:val="340"/>
        </w:trPr>
        <w:tc>
          <w:tcPr>
            <w:tcW w:w="1667" w:type="pct"/>
          </w:tcPr>
          <w:p w14:paraId="2652BEBF" w14:textId="77777777" w:rsidR="00F04425" w:rsidRPr="004111CC" w:rsidRDefault="00F04425" w:rsidP="00D70B23">
            <w:pPr>
              <w:pStyle w:val="TextweisseTabellen"/>
              <w:rPr>
                <w:rFonts w:ascii="Hind Light" w:hAnsi="Hind Light" w:cs="Hind Light"/>
              </w:rPr>
            </w:pPr>
            <w:r w:rsidRPr="004111CC">
              <w:rPr>
                <w:rFonts w:ascii="Hind Light" w:hAnsi="Hind Light" w:cs="Hind Light"/>
              </w:rPr>
              <w:t xml:space="preserve">Email : </w:t>
            </w:r>
            <w:r w:rsidRPr="004111CC">
              <w:rPr>
                <w:rFonts w:ascii="Hind Light" w:hAnsi="Hind Light" w:cs="Hind Light"/>
              </w:rPr>
              <w:fldChar w:fldCharType="begin">
                <w:ffData>
                  <w:name w:val=""/>
                  <w:enabled/>
                  <w:calcOnExit w:val="0"/>
                  <w:textInput/>
                </w:ffData>
              </w:fldChar>
            </w:r>
            <w:r w:rsidRPr="004111CC">
              <w:rPr>
                <w:rFonts w:ascii="Hind Light" w:hAnsi="Hind Light" w:cs="Hind Light"/>
              </w:rPr>
              <w:instrText xml:space="preserve"> FORMTEXT </w:instrText>
            </w:r>
            <w:r w:rsidRPr="004111CC">
              <w:rPr>
                <w:rFonts w:ascii="Hind Light" w:hAnsi="Hind Light" w:cs="Hind Light"/>
              </w:rPr>
            </w:r>
            <w:r w:rsidRPr="004111CC">
              <w:rPr>
                <w:rFonts w:ascii="Hind Light" w:hAnsi="Hind Light" w:cs="Hind Light"/>
              </w:rPr>
              <w:fldChar w:fldCharType="separate"/>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fldChar w:fldCharType="end"/>
            </w:r>
          </w:p>
        </w:tc>
        <w:tc>
          <w:tcPr>
            <w:tcW w:w="1667" w:type="pct"/>
          </w:tcPr>
          <w:p w14:paraId="4F6C65F9" w14:textId="77777777" w:rsidR="00F04425" w:rsidRPr="004111CC" w:rsidRDefault="00F04425" w:rsidP="00D70B23">
            <w:pPr>
              <w:pStyle w:val="TextweisseTabellen"/>
              <w:rPr>
                <w:rFonts w:ascii="Hind Light" w:hAnsi="Hind Light" w:cs="Hind Light"/>
              </w:rPr>
            </w:pPr>
            <w:r w:rsidRPr="004111CC">
              <w:rPr>
                <w:rFonts w:ascii="Hind Light" w:hAnsi="Hind Light" w:cs="Hind Light"/>
              </w:rPr>
              <w:t xml:space="preserve">Email : </w:t>
            </w:r>
            <w:r w:rsidRPr="004111CC">
              <w:rPr>
                <w:rFonts w:ascii="Hind Light" w:hAnsi="Hind Light" w:cs="Hind Light"/>
              </w:rPr>
              <w:fldChar w:fldCharType="begin">
                <w:ffData>
                  <w:name w:val=""/>
                  <w:enabled/>
                  <w:calcOnExit w:val="0"/>
                  <w:textInput/>
                </w:ffData>
              </w:fldChar>
            </w:r>
            <w:r w:rsidRPr="004111CC">
              <w:rPr>
                <w:rFonts w:ascii="Hind Light" w:hAnsi="Hind Light" w:cs="Hind Light"/>
              </w:rPr>
              <w:instrText xml:space="preserve"> FORMTEXT </w:instrText>
            </w:r>
            <w:r w:rsidRPr="004111CC">
              <w:rPr>
                <w:rFonts w:ascii="Hind Light" w:hAnsi="Hind Light" w:cs="Hind Light"/>
              </w:rPr>
            </w:r>
            <w:r w:rsidRPr="004111CC">
              <w:rPr>
                <w:rFonts w:ascii="Hind Light" w:hAnsi="Hind Light" w:cs="Hind Light"/>
              </w:rPr>
              <w:fldChar w:fldCharType="separate"/>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fldChar w:fldCharType="end"/>
            </w:r>
          </w:p>
        </w:tc>
        <w:tc>
          <w:tcPr>
            <w:tcW w:w="1667" w:type="pct"/>
          </w:tcPr>
          <w:p w14:paraId="0C90F154" w14:textId="77777777" w:rsidR="00F04425" w:rsidRPr="004111CC" w:rsidRDefault="00F04425" w:rsidP="00D70B23">
            <w:pPr>
              <w:pStyle w:val="TextweisseTabellen"/>
              <w:rPr>
                <w:rFonts w:ascii="Hind Light" w:hAnsi="Hind Light" w:cs="Hind Light"/>
              </w:rPr>
            </w:pPr>
            <w:r w:rsidRPr="004111CC">
              <w:rPr>
                <w:rFonts w:ascii="Hind Light" w:hAnsi="Hind Light" w:cs="Hind Light"/>
              </w:rPr>
              <w:t xml:space="preserve">Email : </w:t>
            </w:r>
            <w:r w:rsidRPr="004111CC">
              <w:rPr>
                <w:rFonts w:ascii="Hind Light" w:hAnsi="Hind Light" w:cs="Hind Light"/>
              </w:rPr>
              <w:fldChar w:fldCharType="begin">
                <w:ffData>
                  <w:name w:val=""/>
                  <w:enabled/>
                  <w:calcOnExit w:val="0"/>
                  <w:textInput/>
                </w:ffData>
              </w:fldChar>
            </w:r>
            <w:r w:rsidRPr="004111CC">
              <w:rPr>
                <w:rFonts w:ascii="Hind Light" w:hAnsi="Hind Light" w:cs="Hind Light"/>
              </w:rPr>
              <w:instrText xml:space="preserve"> FORMTEXT </w:instrText>
            </w:r>
            <w:r w:rsidRPr="004111CC">
              <w:rPr>
                <w:rFonts w:ascii="Hind Light" w:hAnsi="Hind Light" w:cs="Hind Light"/>
              </w:rPr>
            </w:r>
            <w:r w:rsidRPr="004111CC">
              <w:rPr>
                <w:rFonts w:ascii="Hind Light" w:hAnsi="Hind Light" w:cs="Hind Light"/>
              </w:rPr>
              <w:fldChar w:fldCharType="separate"/>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t> </w:t>
            </w:r>
            <w:r w:rsidRPr="004111CC">
              <w:rPr>
                <w:rFonts w:ascii="Hind Light" w:hAnsi="Hind Light" w:cs="Hind Light"/>
              </w:rPr>
              <w:fldChar w:fldCharType="end"/>
            </w:r>
          </w:p>
        </w:tc>
      </w:tr>
    </w:tbl>
    <w:p w14:paraId="3EDDE4D1" w14:textId="77777777" w:rsidR="00171FB2" w:rsidRPr="00171FB2" w:rsidRDefault="00171FB2" w:rsidP="00171FB2">
      <w:permStart w:id="1521878735" w:edGrp="everyone"/>
      <w:permEnd w:id="1521878735"/>
    </w:p>
    <w:p w14:paraId="5063D4A8" w14:textId="77777777" w:rsidR="00EA042F" w:rsidRDefault="00EA042F" w:rsidP="00EA042F">
      <w:pPr>
        <w:pStyle w:val="swswStandartText"/>
        <w:jc w:val="left"/>
      </w:pPr>
    </w:p>
    <w:p w14:paraId="5BCEFA80" w14:textId="6DE0492A" w:rsidR="00EA042F" w:rsidRDefault="00EA042F" w:rsidP="00EA042F">
      <w:pPr>
        <w:pStyle w:val="swswStandartText"/>
        <w:jc w:val="left"/>
        <w:sectPr w:rsidR="00EA042F" w:rsidSect="00674390">
          <w:headerReference w:type="default" r:id="rId22"/>
          <w:footerReference w:type="default" r:id="rId23"/>
          <w:headerReference w:type="first" r:id="rId24"/>
          <w:footerReference w:type="first" r:id="rId25"/>
          <w:pgSz w:w="11906" w:h="16838"/>
          <w:pgMar w:top="2268" w:right="1134" w:bottom="2268" w:left="1418" w:header="709" w:footer="709" w:gutter="0"/>
          <w:pgNumType w:fmt="upperRoman" w:start="1"/>
          <w:cols w:space="708"/>
          <w:titlePg/>
          <w:docGrid w:linePitch="360"/>
        </w:sectPr>
      </w:pPr>
    </w:p>
    <w:p w14:paraId="77777916" w14:textId="230B7EA8" w:rsidR="005A2E55" w:rsidRPr="003A5D2E" w:rsidRDefault="002C618F" w:rsidP="00EA042F">
      <w:pPr>
        <w:pStyle w:val="SWAQberschrift1"/>
      </w:pPr>
      <w:bookmarkStart w:id="7" w:name="_Toc143000168"/>
      <w:r w:rsidRPr="00EA042F">
        <w:lastRenderedPageBreak/>
        <w:t xml:space="preserve">Element 1: </w:t>
      </w:r>
      <w:r w:rsidR="005A2E55" w:rsidRPr="003A5D2E">
        <w:t xml:space="preserve">Commitment </w:t>
      </w:r>
      <w:r w:rsidR="00455F07" w:rsidRPr="00EA042F">
        <w:t>&amp;</w:t>
      </w:r>
      <w:r w:rsidR="005A2E55" w:rsidRPr="003A5D2E">
        <w:t xml:space="preserve"> Strategie</w:t>
      </w:r>
      <w:bookmarkEnd w:id="7"/>
    </w:p>
    <w:p w14:paraId="50B393C6" w14:textId="77777777" w:rsidR="00385DE7" w:rsidRDefault="00385DE7" w:rsidP="005A2E55">
      <w:pPr>
        <w:pStyle w:val="swswStandartText"/>
        <w:rPr>
          <w:rFonts w:ascii="Hind Light" w:hAnsi="Hind Light" w:cs="Hind Light"/>
          <w:sz w:val="20"/>
          <w:szCs w:val="20"/>
          <w:lang w:val="de-CH"/>
        </w:rPr>
      </w:pPr>
    </w:p>
    <w:p w14:paraId="3D6D2E2A" w14:textId="413606E7" w:rsidR="005A2E55" w:rsidRPr="003A5D2E" w:rsidRDefault="005A2E55"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Die strategische Ausrichtung und das Bekenntnis für den Nachwuchs-Leistungssport mit entsprechenden Werten stellen die Basis eines jeden NWF</w:t>
      </w:r>
      <w:r w:rsidR="5A87C2CA" w:rsidRPr="44BB3E34">
        <w:rPr>
          <w:rFonts w:ascii="Hind Light" w:hAnsi="Hind Light" w:cs="Hind Light"/>
          <w:sz w:val="20"/>
          <w:szCs w:val="20"/>
          <w:lang w:val="de-CH"/>
        </w:rPr>
        <w:t>-</w:t>
      </w:r>
      <w:r w:rsidRPr="003A5D2E">
        <w:rPr>
          <w:rFonts w:ascii="Hind Light" w:hAnsi="Hind Light" w:cs="Hind Light"/>
          <w:sz w:val="20"/>
          <w:szCs w:val="20"/>
          <w:lang w:val="de-CH"/>
        </w:rPr>
        <w:t>Stützpunktes dar.</w:t>
      </w:r>
    </w:p>
    <w:p w14:paraId="2090CDC3" w14:textId="77777777" w:rsidR="005A2E55" w:rsidRPr="003A5D2E" w:rsidRDefault="005A2E55" w:rsidP="005A2E55">
      <w:pPr>
        <w:pStyle w:val="swswStandartText"/>
        <w:rPr>
          <w:rFonts w:ascii="Hind Light" w:hAnsi="Hind Light" w:cs="Hind Light"/>
          <w:lang w:val="de-CH"/>
        </w:rPr>
      </w:pPr>
    </w:p>
    <w:p w14:paraId="6E3276C5" w14:textId="55FF2E75" w:rsidR="005A2E55" w:rsidRPr="003A5D2E" w:rsidRDefault="2A848794" w:rsidP="00CA7302">
      <w:pPr>
        <w:pStyle w:val="SWAQberschrift2"/>
      </w:pPr>
      <w:bookmarkStart w:id="8" w:name="_Toc143000169"/>
      <w:r>
        <w:t>Werte</w:t>
      </w:r>
      <w:bookmarkEnd w:id="8"/>
    </w:p>
    <w:p w14:paraId="50A2DDBB" w14:textId="355E243B" w:rsidR="00F375E7" w:rsidRPr="00F375E7" w:rsidRDefault="00F375E7" w:rsidP="00F375E7">
      <w:pPr>
        <w:pStyle w:val="swswStandartText"/>
        <w:rPr>
          <w:rFonts w:ascii="Hind Light" w:hAnsi="Hind Light" w:cs="Hind Light"/>
          <w:sz w:val="20"/>
          <w:szCs w:val="20"/>
          <w:lang w:val="de-CH"/>
        </w:rPr>
      </w:pPr>
      <w:r w:rsidRPr="00F375E7">
        <w:rPr>
          <w:rFonts w:ascii="Hind Light" w:hAnsi="Hind Light" w:cs="Hind Light"/>
          <w:sz w:val="20"/>
          <w:szCs w:val="20"/>
          <w:lang w:val="de-CH"/>
        </w:rPr>
        <w:t xml:space="preserve">Swiss Aquatics ist Mitglied der Dachorganisation Swiss Olympic und setzt sich für die Einhaltung der ethischen Grundsätze und Fairness im Sport ein. Als nationaler Verband leben wir das Thema Werte &amp; Ethik und halten uns an die Vorgaben von Swiss Olympic und dem Bundesamt für Sport (BASPO). Unsere </w:t>
      </w:r>
      <w:proofErr w:type="gramStart"/>
      <w:r w:rsidRPr="00F375E7">
        <w:rPr>
          <w:rFonts w:ascii="Hind Light" w:hAnsi="Hind Light" w:cs="Hind Light"/>
          <w:sz w:val="20"/>
          <w:szCs w:val="20"/>
          <w:lang w:val="de-CH"/>
        </w:rPr>
        <w:t>Mitglieder</w:t>
      </w:r>
      <w:r w:rsidR="00A612A6">
        <w:rPr>
          <w:rFonts w:ascii="Hind Light" w:hAnsi="Hind Light" w:cs="Hind Light"/>
          <w:sz w:val="20"/>
          <w:szCs w:val="20"/>
          <w:lang w:val="de-CH"/>
        </w:rPr>
        <w:t>:innen</w:t>
      </w:r>
      <w:proofErr w:type="gramEnd"/>
      <w:r w:rsidRPr="00F375E7">
        <w:rPr>
          <w:rFonts w:ascii="Hind Light" w:hAnsi="Hind Light" w:cs="Hind Light"/>
          <w:sz w:val="20"/>
          <w:szCs w:val="20"/>
          <w:lang w:val="de-CH"/>
        </w:rPr>
        <w:t xml:space="preserve"> (Vereine, Schwimmschulen) sind demnach angehalten das Ethik Statut und die Ethik Charta einzuhalten und gemeinsam mit </w:t>
      </w:r>
      <w:hyperlink r:id="rId26" w:history="1">
        <w:r w:rsidRPr="00F375E7">
          <w:rPr>
            <w:rFonts w:ascii="Hind Light" w:hAnsi="Hind Light" w:cs="Hind Light"/>
            <w:color w:val="0432FF"/>
            <w:sz w:val="20"/>
            <w:szCs w:val="20"/>
            <w:u w:val="single"/>
            <w:lang w:val="de-CH"/>
          </w:rPr>
          <w:t>Swiss Sports Integrity</w:t>
        </w:r>
      </w:hyperlink>
      <w:r w:rsidRPr="00F375E7">
        <w:rPr>
          <w:rFonts w:ascii="Hind Light" w:hAnsi="Hind Light" w:cs="Hind Light"/>
          <w:sz w:val="20"/>
          <w:szCs w:val="20"/>
          <w:lang w:val="de-CH"/>
        </w:rPr>
        <w:t xml:space="preserve"> gegen den Missbrauch des Dopings, ethischen Fehlverhaltens und Missstände vorzugehen und aufzudecken.</w:t>
      </w:r>
      <w:r w:rsidR="00DE0F45">
        <w:rPr>
          <w:rFonts w:ascii="Hind Light" w:hAnsi="Hind Light" w:cs="Hind Light"/>
          <w:sz w:val="20"/>
          <w:szCs w:val="20"/>
          <w:lang w:val="de-CH"/>
        </w:rPr>
        <w:t xml:space="preserve"> </w:t>
      </w:r>
    </w:p>
    <w:p w14:paraId="3D8D2ACB" w14:textId="77777777" w:rsidR="00641C95" w:rsidRPr="003A5D2E" w:rsidRDefault="00641C95" w:rsidP="005A2E55">
      <w:pPr>
        <w:pStyle w:val="swswStandartText"/>
        <w:rPr>
          <w:rFonts w:ascii="Hind Light" w:hAnsi="Hind Light" w:cs="Hind Light"/>
          <w:sz w:val="20"/>
          <w:szCs w:val="20"/>
          <w:lang w:val="de-CH"/>
        </w:rPr>
      </w:pPr>
    </w:p>
    <w:p w14:paraId="3F870BB2" w14:textId="4008BFC6" w:rsidR="005A2E55" w:rsidRPr="003A5D2E" w:rsidRDefault="7A4EAD96" w:rsidP="009E61FA">
      <w:pPr>
        <w:pStyle w:val="SWAQberschrift3"/>
      </w:pPr>
      <w:r>
        <w:t xml:space="preserve">Ethik-Statut Und </w:t>
      </w:r>
      <w:r w:rsidR="2A848794">
        <w:t>Ethik Charta</w:t>
      </w:r>
    </w:p>
    <w:p w14:paraId="6871F9D5" w14:textId="3A9BDB8A" w:rsidR="00FA6BC4" w:rsidRDefault="00FA6BC4" w:rsidP="00FA6BC4">
      <w:pPr>
        <w:pStyle w:val="swswStandartText"/>
        <w:rPr>
          <w:rFonts w:ascii="Hind Light" w:hAnsi="Hind Light" w:cs="Hind Light"/>
          <w:sz w:val="20"/>
          <w:szCs w:val="20"/>
          <w:lang w:val="de-CH"/>
        </w:rPr>
      </w:pPr>
      <w:r w:rsidRPr="007D7CF2">
        <w:rPr>
          <w:rFonts w:ascii="Hind Light" w:hAnsi="Hind Light" w:cs="Hind Light"/>
          <w:sz w:val="20"/>
          <w:szCs w:val="20"/>
          <w:lang w:val="de-CH"/>
        </w:rPr>
        <w:t>Das Ethik-Statut basiert auf den olympischen Werten – Höchstleistung, Freundschaft, Respekt – sowie der Ethik-Charta im Schweizer Sport. Das Ethik-Statut bildet die einheitliche und justiziable Grundlage zur Meldung, Untersuchung und Sanktionierung von Ethik-Verstössen und Missständen im Schweizer Sport.</w:t>
      </w:r>
      <w:r>
        <w:rPr>
          <w:rFonts w:ascii="Hind Light" w:hAnsi="Hind Light" w:cs="Hind Light"/>
          <w:sz w:val="20"/>
          <w:szCs w:val="20"/>
          <w:lang w:val="de-CH"/>
        </w:rPr>
        <w:t xml:space="preserve"> Es umfasst a</w:t>
      </w:r>
      <w:r w:rsidRPr="00CE3B1F">
        <w:rPr>
          <w:rFonts w:ascii="Hind Light" w:hAnsi="Hind Light" w:cs="Hind Light"/>
          <w:sz w:val="20"/>
          <w:szCs w:val="20"/>
          <w:lang w:val="de-CH"/>
        </w:rPr>
        <w:t xml:space="preserve">lle </w:t>
      </w:r>
      <w:proofErr w:type="gramStart"/>
      <w:r w:rsidRPr="00CE3B1F">
        <w:rPr>
          <w:rFonts w:ascii="Hind Light" w:hAnsi="Hind Light" w:cs="Hind Light"/>
          <w:sz w:val="20"/>
          <w:szCs w:val="20"/>
          <w:lang w:val="de-CH"/>
        </w:rPr>
        <w:t>Mitglieder</w:t>
      </w:r>
      <w:r w:rsidR="00A612A6">
        <w:rPr>
          <w:rFonts w:ascii="Hind Light" w:hAnsi="Hind Light" w:cs="Hind Light"/>
          <w:sz w:val="20"/>
          <w:szCs w:val="20"/>
          <w:lang w:val="de-CH"/>
        </w:rPr>
        <w:t>:innen</w:t>
      </w:r>
      <w:proofErr w:type="gramEnd"/>
      <w:r w:rsidRPr="00CE3B1F">
        <w:rPr>
          <w:rFonts w:ascii="Hind Light" w:hAnsi="Hind Light" w:cs="Hind Light"/>
          <w:sz w:val="20"/>
          <w:szCs w:val="20"/>
          <w:lang w:val="de-CH"/>
        </w:rPr>
        <w:t xml:space="preserve"> von Swiss Olympic</w:t>
      </w:r>
      <w:r>
        <w:rPr>
          <w:rFonts w:ascii="Hind Light" w:hAnsi="Hind Light" w:cs="Hind Light"/>
          <w:sz w:val="20"/>
          <w:szCs w:val="20"/>
          <w:lang w:val="de-CH"/>
        </w:rPr>
        <w:t xml:space="preserve"> </w:t>
      </w:r>
      <w:r w:rsidRPr="00CE3B1F">
        <w:rPr>
          <w:rFonts w:ascii="Hind Light" w:hAnsi="Hind Light" w:cs="Hind Light"/>
          <w:sz w:val="20"/>
          <w:szCs w:val="20"/>
          <w:lang w:val="de-CH"/>
        </w:rPr>
        <w:t>sowie deren direkten und indirekten Mitglieder</w:t>
      </w:r>
      <w:r w:rsidR="00A612A6">
        <w:rPr>
          <w:rFonts w:ascii="Hind Light" w:hAnsi="Hind Light" w:cs="Hind Light"/>
          <w:sz w:val="20"/>
          <w:szCs w:val="20"/>
          <w:lang w:val="de-CH"/>
        </w:rPr>
        <w:t>:innen</w:t>
      </w:r>
      <w:r>
        <w:rPr>
          <w:rFonts w:ascii="Hind Light" w:hAnsi="Hind Light" w:cs="Hind Light"/>
          <w:sz w:val="20"/>
          <w:szCs w:val="20"/>
          <w:lang w:val="de-CH"/>
        </w:rPr>
        <w:t xml:space="preserve"> (Vereine sowie deren Organe</w:t>
      </w:r>
      <w:r w:rsidRPr="00CE3B1F">
        <w:rPr>
          <w:rFonts w:ascii="Hind Light" w:hAnsi="Hind Light" w:cs="Hind Light"/>
          <w:sz w:val="20"/>
          <w:szCs w:val="20"/>
          <w:lang w:val="de-CH"/>
        </w:rPr>
        <w:t xml:space="preserve"> wie auch</w:t>
      </w:r>
      <w:r w:rsidRPr="00D10058">
        <w:rPr>
          <w:rFonts w:ascii="Hind Light" w:hAnsi="Hind Light" w:cs="Hind Light"/>
          <w:sz w:val="20"/>
          <w:szCs w:val="20"/>
          <w:lang w:val="de-CH"/>
        </w:rPr>
        <w:t xml:space="preserve"> </w:t>
      </w:r>
      <w:r w:rsidRPr="560F55E9">
        <w:rPr>
          <w:rFonts w:ascii="Hind Light" w:hAnsi="Hind Light" w:cs="Hind Light"/>
          <w:sz w:val="20"/>
          <w:szCs w:val="20"/>
          <w:lang w:val="de-CH"/>
        </w:rPr>
        <w:t>Mitglieder</w:t>
      </w:r>
      <w:r w:rsidR="00A612A6">
        <w:rPr>
          <w:rFonts w:ascii="Hind Light" w:hAnsi="Hind Light" w:cs="Hind Light"/>
          <w:sz w:val="20"/>
          <w:szCs w:val="20"/>
          <w:lang w:val="de-CH"/>
        </w:rPr>
        <w:t>:inne</w:t>
      </w:r>
      <w:r w:rsidRPr="560F55E9">
        <w:rPr>
          <w:rFonts w:ascii="Hind Light" w:hAnsi="Hind Light" w:cs="Hind Light"/>
          <w:sz w:val="20"/>
          <w:szCs w:val="20"/>
          <w:lang w:val="de-CH"/>
        </w:rPr>
        <w:t>n, Mitarbeitende, Athlet:innen, Coaches, Betreuer:innen, Ärzt:innen und Funktionär:innen</w:t>
      </w:r>
      <w:r>
        <w:rPr>
          <w:rFonts w:ascii="Hind Light" w:hAnsi="Hind Light" w:cs="Hind Light"/>
          <w:sz w:val="20"/>
          <w:szCs w:val="20"/>
          <w:lang w:val="de-CH"/>
        </w:rPr>
        <w:t>).</w:t>
      </w:r>
    </w:p>
    <w:p w14:paraId="778A5364" w14:textId="77777777" w:rsidR="00FA6BC4" w:rsidRDefault="00FA6BC4" w:rsidP="00FA6BC4">
      <w:pPr>
        <w:pStyle w:val="swswStandartText"/>
        <w:rPr>
          <w:rFonts w:ascii="Hind Light" w:hAnsi="Hind Light" w:cs="Hind Light"/>
          <w:sz w:val="20"/>
          <w:szCs w:val="20"/>
          <w:lang w:val="de-CH"/>
        </w:rPr>
      </w:pPr>
      <w:r>
        <w:rPr>
          <w:rFonts w:ascii="Hind Light" w:hAnsi="Hind Light" w:cs="Hind Light"/>
          <w:sz w:val="20"/>
          <w:szCs w:val="20"/>
          <w:lang w:val="de-CH"/>
        </w:rPr>
        <w:t>Mit dem</w:t>
      </w:r>
      <w:r w:rsidRPr="003A5D2E">
        <w:rPr>
          <w:rFonts w:ascii="Hind Light" w:hAnsi="Hind Light" w:cs="Hind Light"/>
          <w:sz w:val="20"/>
          <w:szCs w:val="20"/>
          <w:lang w:val="de-CH"/>
        </w:rPr>
        <w:t xml:space="preserve"> Ethik-Statut des Schweizer Sports verpflichten wir uns gemeinsam zu einem gesunden, respektvollen, fairen und erfolgreichen Sport.</w:t>
      </w:r>
    </w:p>
    <w:p w14:paraId="79976969" w14:textId="10AE1C91" w:rsidR="560F55E9" w:rsidRDefault="560F55E9" w:rsidP="00FA6BC4">
      <w:pPr>
        <w:pStyle w:val="swswStandartText"/>
        <w:rPr>
          <w:rFonts w:ascii="Hind Light" w:hAnsi="Hind Light" w:cs="Hind Light"/>
          <w:sz w:val="20"/>
          <w:szCs w:val="20"/>
          <w:lang w:val="de-CH"/>
        </w:rPr>
      </w:pPr>
    </w:p>
    <w:p w14:paraId="66E780F0" w14:textId="77777777" w:rsidR="0055722B" w:rsidRPr="00D1423E" w:rsidRDefault="0055722B" w:rsidP="0055722B">
      <w:pPr>
        <w:pStyle w:val="swswStandartText"/>
        <w:rPr>
          <w:rFonts w:ascii="Hind Light" w:hAnsi="Hind Light" w:cs="Hind Light"/>
          <w:sz w:val="20"/>
          <w:szCs w:val="20"/>
          <w:highlight w:val="yellow"/>
          <w:lang w:val="de-CH"/>
        </w:rPr>
      </w:pPr>
      <w:r w:rsidRPr="5E0BA480">
        <w:rPr>
          <w:rFonts w:ascii="Hind Light" w:hAnsi="Hind Light" w:cs="Hind Light"/>
          <w:sz w:val="20"/>
          <w:szCs w:val="20"/>
          <w:lang w:val="de-CH"/>
        </w:rPr>
        <w:t xml:space="preserve">Als NWF-Stützpunkte haben wir das </w:t>
      </w:r>
      <w:r w:rsidRPr="00252B44">
        <w:rPr>
          <w:rFonts w:ascii="Hind Light" w:hAnsi="Hind Light" w:cs="Hind Light"/>
          <w:sz w:val="20"/>
          <w:szCs w:val="20"/>
          <w:lang w:val="de-CH"/>
        </w:rPr>
        <w:t>Ethik-Statut</w:t>
      </w:r>
      <w:r w:rsidRPr="5E0BA480">
        <w:rPr>
          <w:rFonts w:ascii="Hind Light" w:hAnsi="Hind Light" w:cs="Hind Light"/>
          <w:sz w:val="20"/>
          <w:szCs w:val="20"/>
          <w:lang w:val="de-CH"/>
        </w:rPr>
        <w:t xml:space="preserve"> in den Vereinsstatuten verankert</w:t>
      </w:r>
      <w:r>
        <w:rPr>
          <w:rFonts w:ascii="Hind Light" w:hAnsi="Hind Light" w:cs="Hind Light"/>
          <w:sz w:val="20"/>
          <w:szCs w:val="20"/>
          <w:lang w:val="de-CH"/>
        </w:rPr>
        <w:t xml:space="preserve"> (Mustervorlagen zur rechtlichen Verankerung sind auf der </w:t>
      </w:r>
      <w:hyperlink r:id="rId27" w:history="1">
        <w:r w:rsidRPr="00252B44">
          <w:rPr>
            <w:rStyle w:val="Hyperlink"/>
            <w:rFonts w:ascii="Hind Light" w:hAnsi="Hind Light" w:cs="Hind Light"/>
            <w:sz w:val="20"/>
            <w:szCs w:val="20"/>
            <w:lang w:val="de-CH"/>
          </w:rPr>
          <w:t>Webseite von Swiss Olympic</w:t>
        </w:r>
      </w:hyperlink>
      <w:r>
        <w:rPr>
          <w:rFonts w:ascii="Hind Light" w:hAnsi="Hind Light" w:cs="Hind Light"/>
          <w:sz w:val="20"/>
          <w:szCs w:val="20"/>
          <w:lang w:val="de-CH"/>
        </w:rPr>
        <w:t xml:space="preserve"> zu finden).</w:t>
      </w:r>
      <w:r w:rsidRPr="5E0BA480">
        <w:rPr>
          <w:rFonts w:ascii="Hind Light" w:hAnsi="Hind Light" w:cs="Hind Light"/>
          <w:sz w:val="20"/>
          <w:szCs w:val="20"/>
          <w:lang w:val="de-CH"/>
        </w:rPr>
        <w:t xml:space="preserve"> und halten uns an die</w:t>
      </w:r>
      <w:r w:rsidRPr="5E0BA480">
        <w:rPr>
          <w:rFonts w:ascii="Hind Light" w:hAnsi="Hind Light" w:cs="Hind Light"/>
          <w:color w:val="0432FF"/>
          <w:sz w:val="20"/>
          <w:szCs w:val="20"/>
          <w:u w:val="single"/>
          <w:lang w:val="de-CH"/>
        </w:rPr>
        <w:t xml:space="preserve"> </w:t>
      </w:r>
      <w:hyperlink r:id="rId28">
        <w:r w:rsidRPr="5E0BA480">
          <w:rPr>
            <w:rFonts w:ascii="Hind Light" w:hAnsi="Hind Light" w:cs="Hind Light"/>
            <w:color w:val="0432FF"/>
            <w:sz w:val="20"/>
            <w:szCs w:val="20"/>
            <w:u w:val="single"/>
            <w:lang w:val="de-CH"/>
          </w:rPr>
          <w:t>Ethik-Charta</w:t>
        </w:r>
      </w:hyperlink>
      <w:r w:rsidRPr="5E0BA480">
        <w:rPr>
          <w:rFonts w:ascii="Hind Light" w:hAnsi="Hind Light" w:cs="Hind Light"/>
          <w:sz w:val="20"/>
          <w:szCs w:val="20"/>
          <w:lang w:val="de-CH"/>
        </w:rPr>
        <w:t xml:space="preserve"> von Swiss Olympic. Die Prinzipien für gesunden, respektvollen und fairen Sport sind eine Verpflichtung für den gesamten Sport. Entsprechend müssen die Prinzipien in den offiziellen Dokumenten der NWF-Stützpunkte (Statuten, Arbeitsverträge, AGB) integriert werden, den Mitgliedern vermittelt und nach aussen sichtbar gemacht werden.</w:t>
      </w:r>
    </w:p>
    <w:p w14:paraId="601BF5B1" w14:textId="08A7AE18" w:rsidR="560F55E9" w:rsidRDefault="560F55E9" w:rsidP="560F55E9">
      <w:pPr>
        <w:pStyle w:val="swswStandartText"/>
        <w:rPr>
          <w:rFonts w:ascii="Hind Light" w:hAnsi="Hind Light" w:cs="Hind Light"/>
          <w:sz w:val="20"/>
          <w:szCs w:val="20"/>
          <w:lang w:val="de-CH"/>
        </w:rPr>
      </w:pPr>
    </w:p>
    <w:p w14:paraId="5C773F77" w14:textId="77777777" w:rsidR="00A612A6" w:rsidRDefault="00A612A6" w:rsidP="560F55E9">
      <w:pPr>
        <w:pStyle w:val="swswStandartText"/>
        <w:rPr>
          <w:rFonts w:ascii="Hind Light" w:hAnsi="Hind Light" w:cs="Hind Light"/>
          <w:sz w:val="20"/>
          <w:szCs w:val="20"/>
          <w:lang w:val="de-CH"/>
        </w:rPr>
      </w:pPr>
    </w:p>
    <w:p w14:paraId="5717E537" w14:textId="77777777" w:rsidR="00A612A6" w:rsidRDefault="00A612A6" w:rsidP="560F55E9">
      <w:pPr>
        <w:pStyle w:val="swswStandartText"/>
        <w:rPr>
          <w:rFonts w:ascii="Hind Light" w:hAnsi="Hind Light" w:cs="Hind Light"/>
          <w:sz w:val="20"/>
          <w:szCs w:val="20"/>
          <w:lang w:val="de-CH"/>
        </w:rPr>
      </w:pPr>
    </w:p>
    <w:p w14:paraId="652BAC1B" w14:textId="1553AFB8" w:rsidR="005A2E55" w:rsidRPr="003A5D2E" w:rsidRDefault="00717619" w:rsidP="005A2E55">
      <w:pPr>
        <w:pStyle w:val="swswStandartText"/>
        <w:rPr>
          <w:rFonts w:ascii="Hind Light" w:hAnsi="Hind Light" w:cs="Hind Light"/>
          <w:sz w:val="20"/>
          <w:szCs w:val="20"/>
          <w:lang w:val="de-CH"/>
        </w:rPr>
      </w:pPr>
      <w:r>
        <w:rPr>
          <w:rFonts w:ascii="Hind Light" w:hAnsi="Hind Light" w:cs="Hind Light"/>
          <w:sz w:val="20"/>
          <w:szCs w:val="20"/>
          <w:lang w:val="de-CH"/>
        </w:rPr>
        <w:lastRenderedPageBreak/>
        <w:t>Die</w:t>
      </w:r>
      <w:r w:rsidR="005A2E55" w:rsidRPr="003A5D2E">
        <w:rPr>
          <w:rFonts w:ascii="Hind Light" w:hAnsi="Hind Light" w:cs="Hind Light"/>
          <w:sz w:val="20"/>
          <w:szCs w:val="20"/>
          <w:lang w:val="de-CH"/>
        </w:rPr>
        <w:t xml:space="preserve"> </w:t>
      </w:r>
      <w:hyperlink r:id="rId29" w:history="1">
        <w:r w:rsidR="005A2E55" w:rsidRPr="003A5D2E">
          <w:rPr>
            <w:rStyle w:val="Hyperlink"/>
            <w:rFonts w:ascii="Hind Light" w:hAnsi="Hind Light" w:cs="Hind Light"/>
            <w:color w:val="auto"/>
            <w:sz w:val="20"/>
            <w:szCs w:val="20"/>
            <w:lang w:val="de-CH"/>
          </w:rPr>
          <w:t>Ethik-Charta</w:t>
        </w:r>
      </w:hyperlink>
      <w:r w:rsidR="005A2E55" w:rsidRPr="003A5D2E">
        <w:rPr>
          <w:rFonts w:ascii="Hind Light" w:hAnsi="Hind Light" w:cs="Hind Light"/>
          <w:sz w:val="20"/>
          <w:szCs w:val="20"/>
          <w:lang w:val="de-CH"/>
        </w:rPr>
        <w:t xml:space="preserve"> von Swiss Olympic</w:t>
      </w:r>
      <w:r>
        <w:rPr>
          <w:rFonts w:ascii="Hind Light" w:hAnsi="Hind Light" w:cs="Hind Light"/>
          <w:sz w:val="20"/>
          <w:szCs w:val="20"/>
          <w:lang w:val="de-CH"/>
        </w:rPr>
        <w:t>:</w:t>
      </w:r>
    </w:p>
    <w:p w14:paraId="57766F6F" w14:textId="5F28090B" w:rsidR="005A2E55" w:rsidRPr="003A5D2E" w:rsidRDefault="005A2E55" w:rsidP="00F41AA0">
      <w:pPr>
        <w:pStyle w:val="swswStandartText"/>
        <w:numPr>
          <w:ilvl w:val="0"/>
          <w:numId w:val="11"/>
        </w:numPr>
        <w:rPr>
          <w:rFonts w:ascii="Hind Light" w:hAnsi="Hind Light" w:cs="Hind Light"/>
          <w:sz w:val="20"/>
          <w:szCs w:val="20"/>
          <w:lang w:val="de-CH"/>
        </w:rPr>
      </w:pPr>
      <w:r w:rsidRPr="003A5D2E">
        <w:rPr>
          <w:rFonts w:ascii="Hind Light" w:hAnsi="Hind Light" w:cs="Hind Light"/>
          <w:sz w:val="20"/>
          <w:szCs w:val="20"/>
          <w:lang w:val="de-CH"/>
        </w:rPr>
        <w:t>Gleichbehandlung für alle</w:t>
      </w:r>
    </w:p>
    <w:p w14:paraId="759DD72D" w14:textId="48A2E570" w:rsidR="005A2E55" w:rsidRPr="003A5D2E" w:rsidRDefault="005A2E55" w:rsidP="00F41AA0">
      <w:pPr>
        <w:pStyle w:val="swswStandartText"/>
        <w:numPr>
          <w:ilvl w:val="0"/>
          <w:numId w:val="11"/>
        </w:numPr>
        <w:rPr>
          <w:rFonts w:ascii="Hind Light" w:hAnsi="Hind Light" w:cs="Hind Light"/>
          <w:sz w:val="20"/>
          <w:szCs w:val="20"/>
          <w:lang w:val="de-CH"/>
        </w:rPr>
      </w:pPr>
      <w:r w:rsidRPr="003A5D2E">
        <w:rPr>
          <w:rFonts w:ascii="Hind Light" w:hAnsi="Hind Light" w:cs="Hind Light"/>
          <w:sz w:val="20"/>
          <w:szCs w:val="20"/>
          <w:lang w:val="de-CH"/>
        </w:rPr>
        <w:t xml:space="preserve">Sport und soziales Umfeld im Einklang </w:t>
      </w:r>
    </w:p>
    <w:p w14:paraId="4354E218" w14:textId="31FA400A" w:rsidR="005A2E55" w:rsidRPr="003A5D2E" w:rsidRDefault="00F500E1" w:rsidP="00F41AA0">
      <w:pPr>
        <w:pStyle w:val="swswStandartText"/>
        <w:numPr>
          <w:ilvl w:val="0"/>
          <w:numId w:val="11"/>
        </w:numPr>
        <w:rPr>
          <w:rFonts w:ascii="Hind Light" w:hAnsi="Hind Light" w:cs="Hind Light"/>
          <w:sz w:val="20"/>
          <w:szCs w:val="20"/>
          <w:lang w:val="de-CH"/>
        </w:rPr>
      </w:pPr>
      <w:r w:rsidRPr="003A5D2E">
        <w:rPr>
          <w:rFonts w:ascii="Hind Light" w:hAnsi="Hind Light" w:cs="Hind Light"/>
          <w:sz w:val="20"/>
          <w:szCs w:val="20"/>
          <w:lang w:val="de-CH"/>
        </w:rPr>
        <w:t>Stärkung</w:t>
      </w:r>
      <w:r w:rsidR="005A2E55" w:rsidRPr="003A5D2E">
        <w:rPr>
          <w:rFonts w:ascii="Hind Light" w:hAnsi="Hind Light" w:cs="Hind Light"/>
          <w:sz w:val="20"/>
          <w:szCs w:val="20"/>
          <w:lang w:val="de-CH"/>
        </w:rPr>
        <w:t xml:space="preserve"> der Selbst- und Mitverantwortung </w:t>
      </w:r>
    </w:p>
    <w:p w14:paraId="2A72793A" w14:textId="377768AD" w:rsidR="005A2E55" w:rsidRPr="003A5D2E" w:rsidRDefault="005A2E55" w:rsidP="00F41AA0">
      <w:pPr>
        <w:pStyle w:val="swswStandartText"/>
        <w:numPr>
          <w:ilvl w:val="0"/>
          <w:numId w:val="11"/>
        </w:numPr>
        <w:rPr>
          <w:rFonts w:ascii="Hind Light" w:hAnsi="Hind Light" w:cs="Hind Light"/>
          <w:sz w:val="20"/>
          <w:szCs w:val="20"/>
          <w:lang w:val="de-CH"/>
        </w:rPr>
      </w:pPr>
      <w:r w:rsidRPr="003A5D2E">
        <w:rPr>
          <w:rFonts w:ascii="Hind Light" w:hAnsi="Hind Light" w:cs="Hind Light"/>
          <w:sz w:val="20"/>
          <w:szCs w:val="20"/>
          <w:lang w:val="de-CH"/>
        </w:rPr>
        <w:t xml:space="preserve">Respektvolle Förderung statt Überforderung </w:t>
      </w:r>
    </w:p>
    <w:p w14:paraId="04A17CFE" w14:textId="36EA4189" w:rsidR="005A2E55" w:rsidRPr="003A5D2E" w:rsidRDefault="005A2E55" w:rsidP="00F41AA0">
      <w:pPr>
        <w:pStyle w:val="swswStandartText"/>
        <w:numPr>
          <w:ilvl w:val="0"/>
          <w:numId w:val="11"/>
        </w:numPr>
        <w:rPr>
          <w:rFonts w:ascii="Hind Light" w:hAnsi="Hind Light" w:cs="Hind Light"/>
          <w:sz w:val="20"/>
          <w:szCs w:val="20"/>
          <w:lang w:val="de-CH"/>
        </w:rPr>
      </w:pPr>
      <w:r w:rsidRPr="003A5D2E">
        <w:rPr>
          <w:rFonts w:ascii="Hind Light" w:hAnsi="Hind Light" w:cs="Hind Light"/>
          <w:sz w:val="20"/>
          <w:szCs w:val="20"/>
          <w:lang w:val="de-CH"/>
        </w:rPr>
        <w:t xml:space="preserve">Erziehung zu Fairness und Umweltverantwortung </w:t>
      </w:r>
    </w:p>
    <w:p w14:paraId="4244C45C" w14:textId="55AD6AA8" w:rsidR="005A2E55" w:rsidRPr="003A5D2E" w:rsidRDefault="005A2E55" w:rsidP="00F41AA0">
      <w:pPr>
        <w:pStyle w:val="swswStandartText"/>
        <w:numPr>
          <w:ilvl w:val="0"/>
          <w:numId w:val="11"/>
        </w:numPr>
        <w:rPr>
          <w:rFonts w:ascii="Hind Light" w:hAnsi="Hind Light" w:cs="Hind Light"/>
          <w:sz w:val="20"/>
          <w:szCs w:val="20"/>
          <w:lang w:val="de-CH"/>
        </w:rPr>
      </w:pPr>
      <w:r w:rsidRPr="003A5D2E">
        <w:rPr>
          <w:rFonts w:ascii="Hind Light" w:hAnsi="Hind Light" w:cs="Hind Light"/>
          <w:sz w:val="20"/>
          <w:szCs w:val="20"/>
          <w:lang w:val="de-CH"/>
        </w:rPr>
        <w:t xml:space="preserve">Gegen Gewalt, Ausbeutung und sexuelle Übergriffe </w:t>
      </w:r>
    </w:p>
    <w:p w14:paraId="632DDE14" w14:textId="12D7788E" w:rsidR="005A2E55" w:rsidRPr="003A5D2E" w:rsidRDefault="005A2E55" w:rsidP="00F41AA0">
      <w:pPr>
        <w:pStyle w:val="swswStandartText"/>
        <w:numPr>
          <w:ilvl w:val="0"/>
          <w:numId w:val="11"/>
        </w:numPr>
        <w:rPr>
          <w:rFonts w:ascii="Hind Light" w:hAnsi="Hind Light" w:cs="Hind Light"/>
          <w:sz w:val="20"/>
          <w:szCs w:val="20"/>
          <w:lang w:val="de-CH"/>
        </w:rPr>
      </w:pPr>
      <w:r w:rsidRPr="003A5D2E">
        <w:rPr>
          <w:rFonts w:ascii="Hind Light" w:hAnsi="Hind Light" w:cs="Hind Light"/>
          <w:sz w:val="20"/>
          <w:szCs w:val="20"/>
          <w:lang w:val="de-CH"/>
        </w:rPr>
        <w:t xml:space="preserve">Absage an Doping und Drogen </w:t>
      </w:r>
    </w:p>
    <w:p w14:paraId="71AD8B3E" w14:textId="7A142848" w:rsidR="005A2E55" w:rsidRPr="003A5D2E" w:rsidRDefault="005A2E55" w:rsidP="00F41AA0">
      <w:pPr>
        <w:pStyle w:val="swswStandartText"/>
        <w:numPr>
          <w:ilvl w:val="0"/>
          <w:numId w:val="11"/>
        </w:numPr>
        <w:rPr>
          <w:rFonts w:ascii="Hind Light" w:hAnsi="Hind Light" w:cs="Hind Light"/>
          <w:sz w:val="20"/>
          <w:szCs w:val="20"/>
          <w:lang w:val="de-CH"/>
        </w:rPr>
      </w:pPr>
      <w:r w:rsidRPr="003A5D2E">
        <w:rPr>
          <w:rFonts w:ascii="Hind Light" w:hAnsi="Hind Light" w:cs="Hind Light"/>
          <w:sz w:val="20"/>
          <w:szCs w:val="20"/>
          <w:lang w:val="de-CH"/>
        </w:rPr>
        <w:t xml:space="preserve">Verzicht auf Tabak und Alkohol während des Sports </w:t>
      </w:r>
    </w:p>
    <w:p w14:paraId="29C3AB88" w14:textId="3F1C89FF" w:rsidR="005A2E55" w:rsidRPr="003A5D2E" w:rsidRDefault="005A2E55" w:rsidP="00F41AA0">
      <w:pPr>
        <w:pStyle w:val="swswStandartText"/>
        <w:numPr>
          <w:ilvl w:val="0"/>
          <w:numId w:val="11"/>
        </w:numPr>
        <w:rPr>
          <w:rFonts w:ascii="Hind Light" w:hAnsi="Hind Light" w:cs="Hind Light"/>
          <w:sz w:val="20"/>
          <w:szCs w:val="20"/>
          <w:lang w:val="de-CH"/>
        </w:rPr>
      </w:pPr>
      <w:r w:rsidRPr="003A5D2E">
        <w:rPr>
          <w:rFonts w:ascii="Hind Light" w:hAnsi="Hind Light" w:cs="Hind Light"/>
          <w:sz w:val="20"/>
          <w:szCs w:val="20"/>
          <w:lang w:val="de-CH"/>
        </w:rPr>
        <w:t xml:space="preserve">Gegen jegliche Form von Korruption </w:t>
      </w:r>
    </w:p>
    <w:p w14:paraId="52984A5C" w14:textId="77777777" w:rsidR="005A2E55" w:rsidRPr="003A5D2E" w:rsidRDefault="005A2E55" w:rsidP="005A2E55">
      <w:pPr>
        <w:pStyle w:val="Default"/>
        <w:rPr>
          <w:rFonts w:ascii="Hind Light" w:hAnsi="Hind Light" w:cs="Hind Light"/>
          <w:color w:val="auto"/>
          <w:sz w:val="20"/>
          <w:szCs w:val="20"/>
          <w:lang w:val="de-CH"/>
        </w:rPr>
      </w:pPr>
    </w:p>
    <w:p w14:paraId="3CAC3E9A" w14:textId="77777777" w:rsidR="00EE36C1" w:rsidRPr="00132788" w:rsidRDefault="00EE36C1" w:rsidP="00EE36C1">
      <w:pPr>
        <w:shd w:val="clear" w:color="auto" w:fill="FBE4D5" w:themeFill="accent2" w:themeFillTint="33"/>
        <w:jc w:val="both"/>
        <w:rPr>
          <w:rFonts w:eastAsia="Hind Light"/>
        </w:rPr>
      </w:pPr>
      <w:r>
        <w:rPr>
          <w:rFonts w:ascii="Wingdings" w:eastAsia="Wingdings" w:hAnsi="Wingdings" w:cs="Wingdings"/>
          <w:szCs w:val="20"/>
        </w:rPr>
        <w:fldChar w:fldCharType="begin">
          <w:ffData>
            <w:name w:val=""/>
            <w:enabled/>
            <w:calcOnExit w:val="0"/>
            <w:checkBox>
              <w:sizeAuto/>
              <w:default w:val="0"/>
              <w:checked w:val="0"/>
            </w:checkBox>
          </w:ffData>
        </w:fldChar>
      </w:r>
      <w:r>
        <w:rPr>
          <w:rFonts w:ascii="Wingdings" w:eastAsia="Wingdings" w:hAnsi="Wingdings" w:cs="Wingdings"/>
          <w:szCs w:val="20"/>
        </w:rPr>
        <w:instrText xml:space="preserve"> FORMCHECKBOX </w:instrText>
      </w:r>
      <w:r w:rsidR="005D0351">
        <w:rPr>
          <w:rFonts w:ascii="Wingdings" w:eastAsia="Wingdings" w:hAnsi="Wingdings" w:cs="Wingdings"/>
          <w:szCs w:val="20"/>
        </w:rPr>
      </w:r>
      <w:r w:rsidR="005D0351">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1332FF95" w14:textId="77777777" w:rsidR="005A2E55" w:rsidRPr="003A5D2E" w:rsidRDefault="005A2E55" w:rsidP="005A2E55">
      <w:pPr>
        <w:pStyle w:val="swswStandartText"/>
        <w:rPr>
          <w:rFonts w:ascii="Hind Light" w:hAnsi="Hind Light" w:cs="Hind Light"/>
          <w:sz w:val="20"/>
          <w:szCs w:val="20"/>
          <w:lang w:val="de-CH"/>
        </w:rPr>
      </w:pPr>
    </w:p>
    <w:p w14:paraId="2F92E7A8" w14:textId="750F0BC6" w:rsidR="005A2E55" w:rsidRPr="003A5D2E" w:rsidRDefault="00D234E0" w:rsidP="005A2E55">
      <w:pPr>
        <w:pStyle w:val="swswStandartText"/>
        <w:rPr>
          <w:rFonts w:ascii="Hind Light" w:hAnsi="Hind Light" w:cs="Hind Light"/>
          <w:sz w:val="20"/>
          <w:szCs w:val="20"/>
          <w:lang w:val="de-CH"/>
        </w:rPr>
      </w:pPr>
      <w:r w:rsidRPr="00F30863">
        <w:rPr>
          <w:rFonts w:ascii="Hind Light" w:hAnsi="Hind Light" w:cs="Hind Light"/>
          <w:sz w:val="20"/>
          <w:szCs w:val="20"/>
          <w:lang w:val="de-CH"/>
        </w:rPr>
        <w:t xml:space="preserve">In Ergänzung als Hilfestellung für die Umsetzung im Sportalltag werden aktuell bei Swiss Olympic die Verhaltensleitlinien </w:t>
      </w:r>
      <w:r w:rsidR="005F0157">
        <w:rPr>
          <w:rFonts w:ascii="Hind Light" w:hAnsi="Hind Light" w:cs="Hind Light"/>
          <w:sz w:val="20"/>
          <w:szCs w:val="20"/>
          <w:lang w:val="de-CH"/>
        </w:rPr>
        <w:t xml:space="preserve">(Code of Conduct) </w:t>
      </w:r>
      <w:r w:rsidRPr="00F30863">
        <w:rPr>
          <w:rFonts w:ascii="Hind Light" w:hAnsi="Hind Light" w:cs="Hind Light"/>
          <w:sz w:val="20"/>
          <w:szCs w:val="20"/>
          <w:lang w:val="de-CH"/>
        </w:rPr>
        <w:t xml:space="preserve">für </w:t>
      </w:r>
      <w:proofErr w:type="gramStart"/>
      <w:r w:rsidRPr="00F30863">
        <w:rPr>
          <w:rFonts w:ascii="Hind Light" w:hAnsi="Hind Light" w:cs="Hind Light"/>
          <w:sz w:val="20"/>
          <w:szCs w:val="20"/>
          <w:lang w:val="de-CH"/>
        </w:rPr>
        <w:t>Trainer</w:t>
      </w:r>
      <w:r w:rsidR="00946B38">
        <w:rPr>
          <w:rFonts w:ascii="Hind Light" w:hAnsi="Hind Light" w:cs="Hind Light"/>
          <w:sz w:val="20"/>
          <w:szCs w:val="20"/>
          <w:lang w:val="de-CH"/>
        </w:rPr>
        <w:t>:</w:t>
      </w:r>
      <w:r w:rsidRPr="00F30863">
        <w:rPr>
          <w:rFonts w:ascii="Hind Light" w:hAnsi="Hind Light" w:cs="Hind Light"/>
          <w:sz w:val="20"/>
          <w:szCs w:val="20"/>
          <w:lang w:val="de-CH"/>
        </w:rPr>
        <w:t>innen</w:t>
      </w:r>
      <w:proofErr w:type="gramEnd"/>
      <w:r w:rsidRPr="00F30863">
        <w:rPr>
          <w:rFonts w:ascii="Hind Light" w:hAnsi="Hind Light" w:cs="Hind Light"/>
          <w:sz w:val="20"/>
          <w:szCs w:val="20"/>
          <w:lang w:val="de-CH"/>
        </w:rPr>
        <w:t xml:space="preserve"> und für Athlet</w:t>
      </w:r>
      <w:r w:rsidR="00946B38">
        <w:rPr>
          <w:rFonts w:ascii="Hind Light" w:hAnsi="Hind Light" w:cs="Hind Light"/>
          <w:sz w:val="20"/>
          <w:szCs w:val="20"/>
          <w:lang w:val="de-CH"/>
        </w:rPr>
        <w:t>:</w:t>
      </w:r>
      <w:r w:rsidRPr="00F30863">
        <w:rPr>
          <w:rFonts w:ascii="Hind Light" w:hAnsi="Hind Light" w:cs="Hind Light"/>
          <w:sz w:val="20"/>
          <w:szCs w:val="20"/>
          <w:lang w:val="de-CH"/>
        </w:rPr>
        <w:t xml:space="preserve">innen neu überarbeitet. Weitere Informationen und Updates sind der </w:t>
      </w:r>
      <w:hyperlink r:id="rId30" w:history="1">
        <w:r w:rsidRPr="00AF1EDC">
          <w:rPr>
            <w:rFonts w:ascii="Hind Light" w:hAnsi="Hind Light" w:cs="Hind Light"/>
            <w:color w:val="0432FF"/>
            <w:sz w:val="20"/>
            <w:szCs w:val="20"/>
            <w:u w:val="single"/>
            <w:lang w:val="de-CH"/>
          </w:rPr>
          <w:t>Webseite</w:t>
        </w:r>
      </w:hyperlink>
      <w:r w:rsidRPr="00F30863">
        <w:rPr>
          <w:rFonts w:ascii="Hind Light" w:hAnsi="Hind Light" w:cs="Hind Light"/>
          <w:sz w:val="20"/>
          <w:szCs w:val="20"/>
          <w:lang w:val="de-CH"/>
        </w:rPr>
        <w:t xml:space="preserve"> zu entnehmen.</w:t>
      </w:r>
    </w:p>
    <w:p w14:paraId="7ADCD2E3" w14:textId="77777777" w:rsidR="00715F93" w:rsidRPr="003A5D2E" w:rsidRDefault="00715F93" w:rsidP="005A2E55">
      <w:pPr>
        <w:pStyle w:val="swswStandartText"/>
        <w:rPr>
          <w:rFonts w:ascii="Hind Light" w:hAnsi="Hind Light" w:cs="Hind Light"/>
          <w:sz w:val="20"/>
          <w:szCs w:val="20"/>
          <w:lang w:val="de-CH"/>
        </w:rPr>
      </w:pPr>
    </w:p>
    <w:p w14:paraId="3B30DFAA" w14:textId="65F89E1A" w:rsidR="002E2C74" w:rsidRPr="003E764C" w:rsidRDefault="002E2C74" w:rsidP="002E2C74">
      <w:pPr>
        <w:pStyle w:val="Beschriftung"/>
        <w:shd w:val="clear" w:color="auto" w:fill="D9D9D9" w:themeFill="background1" w:themeFillShade="D9"/>
        <w:ind w:left="993" w:hanging="993"/>
        <w:jc w:val="both"/>
        <w:rPr>
          <w:rFonts w:cs="Hind Light"/>
          <w:szCs w:val="20"/>
        </w:rPr>
      </w:pPr>
      <w:r w:rsidRPr="0073000A">
        <w:t>Beilage</w:t>
      </w:r>
      <w:r>
        <w:t xml:space="preserve"> </w:t>
      </w:r>
      <w:r>
        <w:fldChar w:fldCharType="begin"/>
      </w:r>
      <w:r>
        <w:instrText>SEQ Beilage \* ARABIC</w:instrText>
      </w:r>
      <w:r>
        <w:fldChar w:fldCharType="separate"/>
      </w:r>
      <w:r w:rsidR="009442B4">
        <w:rPr>
          <w:noProof/>
        </w:rPr>
        <w:t>1</w:t>
      </w:r>
      <w:r>
        <w:fldChar w:fldCharType="end"/>
      </w:r>
      <w:r>
        <w:t xml:space="preserve"> </w:t>
      </w:r>
      <w:r w:rsidRPr="003A5D2E">
        <w:rPr>
          <w:rFonts w:cs="Hind Light"/>
          <w:szCs w:val="20"/>
        </w:rPr>
        <w:t xml:space="preserve">: </w:t>
      </w:r>
      <w:r>
        <w:rPr>
          <w:rFonts w:cs="Hind Light"/>
          <w:szCs w:val="20"/>
        </w:rPr>
        <w:tab/>
      </w:r>
      <w:r w:rsidRPr="003A5D2E">
        <w:rPr>
          <w:rFonts w:cs="Hind Light"/>
          <w:szCs w:val="20"/>
        </w:rPr>
        <w:t>Offizielle Vereinsdokumente (z.B. Statuten, Protokoll Sportversammlung, usw.) Arbeitsverträge oder</w:t>
      </w:r>
      <w:r>
        <w:rPr>
          <w:rFonts w:cs="Hind Light"/>
          <w:szCs w:val="20"/>
        </w:rPr>
        <w:t xml:space="preserve"> </w:t>
      </w:r>
      <w:r w:rsidRPr="003A5D2E">
        <w:rPr>
          <w:rFonts w:cs="Hind Light"/>
          <w:szCs w:val="20"/>
        </w:rPr>
        <w:t xml:space="preserve">Webseite, wo </w:t>
      </w:r>
      <w:r>
        <w:rPr>
          <w:rFonts w:cs="Hind Light"/>
          <w:szCs w:val="20"/>
        </w:rPr>
        <w:t xml:space="preserve">die Verankerung des Ethik-Statuts und </w:t>
      </w:r>
      <w:r w:rsidRPr="003A5D2E">
        <w:rPr>
          <w:rFonts w:cs="Hind Light"/>
          <w:szCs w:val="20"/>
        </w:rPr>
        <w:t>das Commitment zur Ethik Charta klar ersichtlich ist.</w:t>
      </w:r>
    </w:p>
    <w:p w14:paraId="50A90185" w14:textId="77777777" w:rsidR="00C058AE" w:rsidRDefault="00C058AE" w:rsidP="005A2E55">
      <w:pPr>
        <w:pStyle w:val="swswStandartText"/>
        <w:ind w:left="1134" w:hanging="1134"/>
        <w:rPr>
          <w:rFonts w:ascii="Hind Light" w:hAnsi="Hind Light" w:cs="Hind Light"/>
          <w:sz w:val="20"/>
          <w:szCs w:val="20"/>
          <w:lang w:val="de-CH"/>
        </w:rPr>
      </w:pPr>
    </w:p>
    <w:p w14:paraId="48F3B3FE" w14:textId="5976C07F" w:rsidR="00841B7E" w:rsidRPr="003A5D2E" w:rsidRDefault="751FFCAB" w:rsidP="00841B7E">
      <w:pPr>
        <w:pStyle w:val="SWAQberschrift3"/>
      </w:pPr>
      <w:r>
        <w:t>Ethik Botschafter</w:t>
      </w:r>
      <w:r w:rsidR="00946B38">
        <w:t>:i</w:t>
      </w:r>
      <w:r w:rsidR="00B25D62">
        <w:t>n</w:t>
      </w:r>
    </w:p>
    <w:p w14:paraId="53A89BA6" w14:textId="70DBAD85" w:rsidR="00441CA9" w:rsidRPr="00423369" w:rsidRDefault="00946B38" w:rsidP="00441CA9">
      <w:pPr>
        <w:jc w:val="both"/>
      </w:pPr>
      <w:r>
        <w:t xml:space="preserve">Der </w:t>
      </w:r>
      <w:r w:rsidR="00441CA9">
        <w:t>Stützpunkt benennt eine Person als «Ethik-Botschafter</w:t>
      </w:r>
      <w:r>
        <w:t>:in</w:t>
      </w:r>
      <w:r w:rsidR="00441CA9">
        <w:t xml:space="preserve">», </w:t>
      </w:r>
      <w:proofErr w:type="gramStart"/>
      <w:r w:rsidR="00441CA9">
        <w:t>diese</w:t>
      </w:r>
      <w:r>
        <w:t>:</w:t>
      </w:r>
      <w:r w:rsidR="00441CA9">
        <w:t>r</w:t>
      </w:r>
      <w:proofErr w:type="gramEnd"/>
      <w:r w:rsidR="00441CA9">
        <w:t xml:space="preserve"> besucht jährlich einen Informationsanlass von Swiss Aquatics, von J+S, von Swiss Olympic oder einer anderen Institution und gibt die Ethik-Informationen an die Leitenden im Verein weiter.</w:t>
      </w:r>
    </w:p>
    <w:p w14:paraId="4BBC2C58" w14:textId="06682313" w:rsidR="00841B7E" w:rsidRPr="00191675" w:rsidRDefault="00841B7E" w:rsidP="00441CA9">
      <w:pPr>
        <w:rPr>
          <w:rFonts w:eastAsiaTheme="minorHAnsi" w:cs="Hind Light"/>
          <w:szCs w:val="20"/>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D57DC7" w14:paraId="2556F695" w14:textId="77777777" w:rsidTr="00946B38">
        <w:trPr>
          <w:trHeight w:val="93"/>
        </w:trPr>
        <w:tc>
          <w:tcPr>
            <w:tcW w:w="4082" w:type="pct"/>
            <w:shd w:val="clear" w:color="auto" w:fill="FFF2CC" w:themeFill="accent4" w:themeFillTint="33"/>
          </w:tcPr>
          <w:p w14:paraId="51E32646" w14:textId="0343DECC" w:rsidR="00D57DC7" w:rsidRDefault="00D57DC7" w:rsidP="00CB4D79">
            <w:pPr>
              <w:pStyle w:val="swswStandartText"/>
              <w:rPr>
                <w:rFonts w:ascii="Hind Light" w:hAnsi="Hind Light" w:cs="Hind Light"/>
                <w:sz w:val="20"/>
                <w:szCs w:val="20"/>
                <w:lang w:val="de-CH"/>
              </w:rPr>
            </w:pPr>
            <w:r>
              <w:rPr>
                <w:rFonts w:ascii="Hind Light" w:hAnsi="Hind Light" w:cs="Hind Light"/>
                <w:sz w:val="20"/>
                <w:szCs w:val="20"/>
                <w:lang w:val="de-CH"/>
              </w:rPr>
              <w:t>Ethik Botschafter</w:t>
            </w:r>
            <w:r w:rsidR="00946B38">
              <w:rPr>
                <w:rFonts w:ascii="Hind Light" w:hAnsi="Hind Light" w:cs="Hind Light"/>
                <w:sz w:val="20"/>
                <w:szCs w:val="20"/>
                <w:lang w:val="de-CH"/>
              </w:rPr>
              <w:t>:</w:t>
            </w:r>
            <w:proofErr w:type="gramStart"/>
            <w:r w:rsidR="00946B38">
              <w:rPr>
                <w:rFonts w:ascii="Hind Light" w:hAnsi="Hind Light" w:cs="Hind Light"/>
                <w:sz w:val="20"/>
                <w:szCs w:val="20"/>
                <w:lang w:val="de-CH"/>
              </w:rPr>
              <w:t>in</w:t>
            </w:r>
            <w:r>
              <w:rPr>
                <w:rFonts w:ascii="Hind Light" w:hAnsi="Hind Light" w:cs="Hind Light"/>
                <w:sz w:val="20"/>
                <w:szCs w:val="20"/>
                <w:lang w:val="de-CH"/>
              </w:rPr>
              <w:t xml:space="preserve"> des </w:t>
            </w:r>
            <w:r w:rsidR="008B2480">
              <w:rPr>
                <w:rFonts w:ascii="Hind Light" w:hAnsi="Hind Light" w:cs="Hind Light"/>
                <w:sz w:val="20"/>
                <w:szCs w:val="20"/>
                <w:lang w:val="de-CH"/>
              </w:rPr>
              <w:t>NWF-Stützpunktes</w:t>
            </w:r>
            <w:proofErr w:type="gramEnd"/>
            <w:r>
              <w:rPr>
                <w:rFonts w:ascii="Hind Light" w:hAnsi="Hind Light" w:cs="Hind Light"/>
                <w:sz w:val="20"/>
                <w:szCs w:val="20"/>
                <w:lang w:val="de-CH"/>
              </w:rPr>
              <w:t>:</w:t>
            </w:r>
            <w:r w:rsidRPr="6CD1A697">
              <w:rPr>
                <w:rFonts w:ascii="Hind Light" w:hAnsi="Hind Light" w:cs="Hind Light"/>
                <w:sz w:val="20"/>
                <w:szCs w:val="20"/>
                <w:lang w:val="de-CH"/>
              </w:rPr>
              <w:t xml:space="preserve"> </w:t>
            </w:r>
          </w:p>
          <w:p w14:paraId="12402439" w14:textId="77777777" w:rsidR="00D57DC7" w:rsidRDefault="00D57DC7" w:rsidP="00CB4D79">
            <w:pPr>
              <w:pStyle w:val="swswStandartText"/>
              <w:rPr>
                <w:rFonts w:ascii="Hind Light" w:hAnsi="Hind Light" w:cs="Hind Light"/>
                <w:sz w:val="20"/>
                <w:szCs w:val="20"/>
                <w:lang w:val="de-CH"/>
              </w:rPr>
            </w:pPr>
            <w:r w:rsidRPr="00074C3E">
              <w:rPr>
                <w:rFonts w:ascii="Hind Light" w:hAnsi="Hind Light" w:cs="Hind Light"/>
                <w:sz w:val="20"/>
                <w:szCs w:val="20"/>
                <w:lang w:val="de-CH"/>
              </w:rPr>
              <w:t xml:space="preserve">Name: </w:t>
            </w:r>
            <w:r w:rsidRPr="00074C3E">
              <w:rPr>
                <w:rFonts w:ascii="Hind Light" w:hAnsi="Hind Light" w:cs="Hind Light"/>
                <w:sz w:val="20"/>
                <w:szCs w:val="20"/>
                <w:lang w:val="de-CH"/>
              </w:rPr>
              <w:fldChar w:fldCharType="begin">
                <w:ffData>
                  <w:name w:val="Text198"/>
                  <w:enabled/>
                  <w:calcOnExit w:val="0"/>
                  <w:textInput/>
                </w:ffData>
              </w:fldChar>
            </w:r>
            <w:bookmarkStart w:id="9" w:name="Text198"/>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bookmarkEnd w:id="9"/>
            <w:r>
              <w:rPr>
                <w:rFonts w:cs="Hind Light"/>
                <w:szCs w:val="20"/>
              </w:rPr>
              <w:tab/>
            </w:r>
            <w:r>
              <w:rPr>
                <w:rFonts w:cs="Hind Light"/>
                <w:szCs w:val="20"/>
              </w:rPr>
              <w:tab/>
            </w:r>
            <w:r w:rsidRPr="00074C3E">
              <w:rPr>
                <w:rFonts w:ascii="Hind Light" w:hAnsi="Hind Light" w:cs="Hind Light"/>
                <w:sz w:val="20"/>
                <w:szCs w:val="20"/>
                <w:lang w:val="de-CH"/>
              </w:rPr>
              <w:t xml:space="preserve">E-Mail: </w:t>
            </w:r>
            <w:r w:rsidRPr="00074C3E">
              <w:rPr>
                <w:rFonts w:ascii="Hind Light" w:hAnsi="Hind Light" w:cs="Hind Light"/>
                <w:sz w:val="20"/>
                <w:szCs w:val="20"/>
                <w:lang w:val="de-CH"/>
              </w:rPr>
              <w:fldChar w:fldCharType="begin">
                <w:ffData>
                  <w:name w:val="Text199"/>
                  <w:enabled/>
                  <w:calcOnExit w:val="0"/>
                  <w:textInput/>
                </w:ffData>
              </w:fldChar>
            </w:r>
            <w:bookmarkStart w:id="10" w:name="Text199"/>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bookmarkEnd w:id="10"/>
            <w:r w:rsidRPr="00074C3E">
              <w:rPr>
                <w:rFonts w:ascii="Hind Light" w:hAnsi="Hind Light" w:cs="Hind Light"/>
                <w:sz w:val="20"/>
                <w:szCs w:val="20"/>
                <w:lang w:val="de-CH"/>
              </w:rPr>
              <w:tab/>
            </w:r>
            <w:r w:rsidRPr="00074C3E">
              <w:rPr>
                <w:rFonts w:ascii="Hind Light" w:hAnsi="Hind Light" w:cs="Hind Light"/>
                <w:sz w:val="20"/>
                <w:szCs w:val="20"/>
                <w:lang w:val="de-CH"/>
              </w:rPr>
              <w:tab/>
              <w:t xml:space="preserve">Telefon: </w:t>
            </w:r>
            <w:r w:rsidRPr="00074C3E">
              <w:rPr>
                <w:rFonts w:ascii="Hind Light" w:hAnsi="Hind Light" w:cs="Hind Light"/>
                <w:sz w:val="20"/>
                <w:szCs w:val="20"/>
                <w:lang w:val="de-CH"/>
              </w:rPr>
              <w:fldChar w:fldCharType="begin">
                <w:ffData>
                  <w:name w:val="Text200"/>
                  <w:enabled/>
                  <w:calcOnExit w:val="0"/>
                  <w:textInput/>
                </w:ffData>
              </w:fldChar>
            </w:r>
            <w:bookmarkStart w:id="11" w:name="Text200"/>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bookmarkEnd w:id="11"/>
          </w:p>
        </w:tc>
        <w:tc>
          <w:tcPr>
            <w:tcW w:w="918" w:type="pct"/>
            <w:shd w:val="clear" w:color="auto" w:fill="FFF2CC" w:themeFill="accent4" w:themeFillTint="33"/>
            <w:vAlign w:val="center"/>
          </w:tcPr>
          <w:p w14:paraId="41BA5B8D" w14:textId="4A7831FF" w:rsidR="00D57DC7" w:rsidRDefault="00D57DC7" w:rsidP="00946B3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5D0351">
              <w:rPr>
                <w:rFonts w:ascii="Hind Light" w:hAnsi="Hind Light" w:cs="Hind Light"/>
                <w:sz w:val="20"/>
                <w:szCs w:val="20"/>
                <w:lang w:val="de-CH"/>
              </w:rPr>
            </w:r>
            <w:r w:rsidR="005D0351">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C86A56">
              <w:rPr>
                <w:rFonts w:ascii="Hind Light" w:hAnsi="Hind Light" w:cs="Hind Light"/>
                <w:sz w:val="20"/>
                <w:szCs w:val="20"/>
                <w:lang w:val="de-CH"/>
              </w:rPr>
              <w:t>10</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bl>
    <w:p w14:paraId="143E7B1D" w14:textId="77777777" w:rsidR="00D57DC7" w:rsidRDefault="00D57DC7" w:rsidP="00D57DC7">
      <w:pPr>
        <w:spacing w:line="240" w:lineRule="auto"/>
        <w:jc w:val="both"/>
        <w:rPr>
          <w:rFonts w:cs="Hind Light"/>
          <w:szCs w:val="20"/>
        </w:rPr>
      </w:pPr>
    </w:p>
    <w:p w14:paraId="3C05B7DD" w14:textId="7102830A" w:rsidR="00D57DC7" w:rsidRPr="0073000A" w:rsidRDefault="00D57DC7" w:rsidP="00D57DC7">
      <w:pPr>
        <w:pStyle w:val="Beschriftung"/>
        <w:shd w:val="clear" w:color="auto" w:fill="D9D9D9" w:themeFill="background1" w:themeFillShade="D9"/>
        <w:tabs>
          <w:tab w:val="left" w:pos="993"/>
        </w:tabs>
        <w:jc w:val="both"/>
      </w:pPr>
      <w:r w:rsidRPr="0073000A">
        <w:t>Beilage</w:t>
      </w:r>
      <w:r>
        <w:t xml:space="preserve"> </w:t>
      </w:r>
      <w:r>
        <w:fldChar w:fldCharType="begin"/>
      </w:r>
      <w:r>
        <w:instrText>SEQ Beilage \* ARABIC</w:instrText>
      </w:r>
      <w:r>
        <w:fldChar w:fldCharType="separate"/>
      </w:r>
      <w:r w:rsidR="009442B4">
        <w:rPr>
          <w:noProof/>
        </w:rPr>
        <w:t>2</w:t>
      </w:r>
      <w:r>
        <w:fldChar w:fldCharType="end"/>
      </w:r>
      <w:r>
        <w:t xml:space="preserve"> </w:t>
      </w:r>
      <w:r w:rsidRPr="008F03DB">
        <w:rPr>
          <w:iCs w:val="0"/>
        </w:rPr>
        <w:t xml:space="preserve">: </w:t>
      </w:r>
      <w:r>
        <w:rPr>
          <w:iCs w:val="0"/>
        </w:rPr>
        <w:tab/>
      </w:r>
      <w:r w:rsidRPr="008F03DB">
        <w:rPr>
          <w:iCs w:val="0"/>
        </w:rPr>
        <w:t>Besuchter Informationsanlass und Ethik-Thema.</w:t>
      </w:r>
    </w:p>
    <w:p w14:paraId="30DD35E1" w14:textId="77777777" w:rsidR="004053CC" w:rsidRDefault="004053CC" w:rsidP="00087AFC">
      <w:pPr>
        <w:pStyle w:val="swswStandartText"/>
        <w:rPr>
          <w:rFonts w:ascii="Hind Light" w:hAnsi="Hind Light" w:cs="Hind Light"/>
          <w:sz w:val="20"/>
          <w:szCs w:val="20"/>
          <w:lang w:val="de-CH"/>
        </w:rPr>
      </w:pPr>
    </w:p>
    <w:p w14:paraId="3D43D83A" w14:textId="77777777" w:rsidR="00B31B9C" w:rsidRDefault="00B31B9C" w:rsidP="00087AFC">
      <w:pPr>
        <w:pStyle w:val="swswStandartText"/>
        <w:rPr>
          <w:rFonts w:ascii="Hind Light" w:hAnsi="Hind Light" w:cs="Hind Light"/>
          <w:sz w:val="20"/>
          <w:szCs w:val="20"/>
          <w:lang w:val="de-CH"/>
        </w:rPr>
      </w:pPr>
    </w:p>
    <w:p w14:paraId="7DC84FFA" w14:textId="77777777" w:rsidR="00B31B9C" w:rsidRDefault="00B31B9C" w:rsidP="00087AFC">
      <w:pPr>
        <w:pStyle w:val="swswStandartText"/>
        <w:rPr>
          <w:rFonts w:ascii="Hind Light" w:hAnsi="Hind Light" w:cs="Hind Light"/>
          <w:sz w:val="20"/>
          <w:szCs w:val="20"/>
          <w:lang w:val="de-CH"/>
        </w:rPr>
      </w:pPr>
    </w:p>
    <w:p w14:paraId="1314BEBB" w14:textId="77777777" w:rsidR="009442B4" w:rsidRPr="003A5D2E" w:rsidRDefault="009442B4" w:rsidP="00087AFC">
      <w:pPr>
        <w:pStyle w:val="swswStandartText"/>
        <w:rPr>
          <w:rFonts w:ascii="Hind Light" w:hAnsi="Hind Light" w:cs="Hind Light"/>
          <w:sz w:val="20"/>
          <w:szCs w:val="20"/>
          <w:lang w:val="de-CH"/>
        </w:rPr>
      </w:pPr>
    </w:p>
    <w:p w14:paraId="40750A37" w14:textId="3BC3BBC0" w:rsidR="00CA20FA" w:rsidRPr="00D70330" w:rsidRDefault="6A54FC12" w:rsidP="00CA20FA">
      <w:pPr>
        <w:pStyle w:val="SWAQberschrift3"/>
      </w:pPr>
      <w:bookmarkStart w:id="12" w:name="_Toc126073038"/>
      <w:r>
        <w:lastRenderedPageBreak/>
        <w:t>ProgrammE Swiss Olympic «Prävention &amp; Umwelt»</w:t>
      </w:r>
      <w:bookmarkEnd w:id="12"/>
      <w:r w:rsidR="7B4A4242">
        <w:t xml:space="preserve"> </w:t>
      </w:r>
    </w:p>
    <w:p w14:paraId="6515B15A" w14:textId="632BDD8E" w:rsidR="00CA20FA" w:rsidRDefault="00CA20FA" w:rsidP="00CA20FA">
      <w:pPr>
        <w:tabs>
          <w:tab w:val="left" w:pos="6930"/>
        </w:tabs>
        <w:rPr>
          <w:rFonts w:cs="Arial"/>
        </w:rPr>
      </w:pPr>
      <w:r w:rsidRPr="56036351">
        <w:rPr>
          <w:rFonts w:cs="Arial"/>
        </w:rPr>
        <w:t xml:space="preserve">Swiss Aquatics </w:t>
      </w:r>
      <w:r>
        <w:rPr>
          <w:rFonts w:cs="Arial"/>
        </w:rPr>
        <w:t xml:space="preserve">unterstützt die verschiedenen Programme von </w:t>
      </w:r>
      <w:r w:rsidRPr="56036351">
        <w:rPr>
          <w:rFonts w:cs="Arial"/>
        </w:rPr>
        <w:t xml:space="preserve">Swiss Olympic </w:t>
      </w:r>
      <w:r>
        <w:rPr>
          <w:rFonts w:cs="Arial"/>
        </w:rPr>
        <w:t xml:space="preserve">im Bereich </w:t>
      </w:r>
      <w:hyperlink r:id="rId31" w:history="1">
        <w:r w:rsidRPr="00503555">
          <w:rPr>
            <w:rStyle w:val="Hyperlink"/>
            <w:rFonts w:cs="Arial"/>
          </w:rPr>
          <w:t>«Prävention &amp; Umwelt».</w:t>
        </w:r>
      </w:hyperlink>
      <w:r>
        <w:rPr>
          <w:rFonts w:cs="Arial"/>
        </w:rPr>
        <w:t xml:space="preserve"> </w:t>
      </w:r>
      <w:r w:rsidR="00BD4643">
        <w:rPr>
          <w:rFonts w:cs="Arial"/>
        </w:rPr>
        <w:t xml:space="preserve">Das Angebot </w:t>
      </w:r>
      <w:r w:rsidR="00CD461D">
        <w:rPr>
          <w:rFonts w:cs="Arial"/>
        </w:rPr>
        <w:t xml:space="preserve">beinhaltet </w:t>
      </w:r>
      <w:r w:rsidR="00332D3E">
        <w:rPr>
          <w:rFonts w:cs="Arial"/>
        </w:rPr>
        <w:t xml:space="preserve">im Jahr 2023 </w:t>
      </w:r>
      <w:r w:rsidR="00605AF0">
        <w:rPr>
          <w:rFonts w:cs="Arial"/>
        </w:rPr>
        <w:t>die Themen</w:t>
      </w:r>
      <w:r w:rsidR="00CD461D">
        <w:rPr>
          <w:rFonts w:cs="Arial"/>
        </w:rPr>
        <w:t xml:space="preserve"> Antidoping, Suchtprävention (cool &amp; clean), sexuelle Übergriffe, Unfälle verhindern, Umgang mit Social Media, Raum &amp; Umwelt, Gleichbehandlung und Integration sowie Hilfe &amp; Beratung</w:t>
      </w:r>
      <w:r w:rsidR="00B51253">
        <w:rPr>
          <w:rFonts w:cs="Arial"/>
        </w:rPr>
        <w:t xml:space="preserve"> ("Are you ok?").</w:t>
      </w:r>
      <w:r w:rsidR="00CD461D">
        <w:rPr>
          <w:rFonts w:cs="Arial"/>
        </w:rPr>
        <w:t xml:space="preserve"> </w:t>
      </w:r>
      <w:r w:rsidR="00C07C11">
        <w:rPr>
          <w:rFonts w:cs="Arial"/>
        </w:rPr>
        <w:t>Swiss Olympic passt die Angebote laufend an die Bedür</w:t>
      </w:r>
      <w:r w:rsidR="00665278">
        <w:rPr>
          <w:rFonts w:cs="Arial"/>
        </w:rPr>
        <w:t>f</w:t>
      </w:r>
      <w:r w:rsidR="00C07C11">
        <w:rPr>
          <w:rFonts w:cs="Arial"/>
        </w:rPr>
        <w:t>nisse</w:t>
      </w:r>
      <w:r w:rsidR="00665278">
        <w:rPr>
          <w:rFonts w:cs="Arial"/>
        </w:rPr>
        <w:t xml:space="preserve"> an. </w:t>
      </w:r>
      <w:r>
        <w:rPr>
          <w:rFonts w:cs="Arial"/>
        </w:rPr>
        <w:t xml:space="preserve">Als </w:t>
      </w:r>
      <w:r w:rsidR="00BC65E7">
        <w:rPr>
          <w:rFonts w:cs="Arial"/>
        </w:rPr>
        <w:t>NWF-Stützpunkt</w:t>
      </w:r>
      <w:r>
        <w:rPr>
          <w:rFonts w:cs="Arial"/>
        </w:rPr>
        <w:t xml:space="preserve"> informieren wir uns laufend </w:t>
      </w:r>
      <w:r w:rsidR="00C83510">
        <w:rPr>
          <w:rFonts w:cs="Arial"/>
        </w:rPr>
        <w:t>über die verschiedenen Programme</w:t>
      </w:r>
      <w:r>
        <w:rPr>
          <w:rFonts w:cs="Arial"/>
        </w:rPr>
        <w:t xml:space="preserve"> und ergreifen </w:t>
      </w:r>
      <w:r w:rsidRPr="56036351">
        <w:rPr>
          <w:rFonts w:cs="Arial"/>
        </w:rPr>
        <w:t>präventive Massnahmen.</w:t>
      </w:r>
      <w:r w:rsidR="00BC65E7">
        <w:rPr>
          <w:rFonts w:cs="Arial"/>
        </w:rPr>
        <w:t xml:space="preserve"> </w:t>
      </w:r>
    </w:p>
    <w:p w14:paraId="0C41AD94" w14:textId="77777777" w:rsidR="00CA20FA" w:rsidRDefault="00CA20FA" w:rsidP="00CA20FA">
      <w:pPr>
        <w:tabs>
          <w:tab w:val="left" w:pos="6930"/>
        </w:tabs>
        <w:rPr>
          <w:rFonts w:cs="Arial"/>
        </w:rPr>
      </w:pPr>
    </w:p>
    <w:p w14:paraId="69D4B01F" w14:textId="0FB71E1A" w:rsidR="00B21CF2" w:rsidRPr="00132788" w:rsidRDefault="00B21CF2" w:rsidP="00B21CF2">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5D0351">
        <w:rPr>
          <w:rFonts w:ascii="Wingdings" w:eastAsia="Wingdings" w:hAnsi="Wingdings" w:cs="Wingdings"/>
          <w:szCs w:val="20"/>
        </w:rPr>
      </w:r>
      <w:r w:rsidR="005D0351">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37BA5D58" w14:textId="77777777" w:rsidR="0065339A" w:rsidRPr="00FD01BA" w:rsidRDefault="0065339A" w:rsidP="00CA20FA">
      <w:pPr>
        <w:spacing w:line="240" w:lineRule="auto"/>
        <w:jc w:val="both"/>
        <w:rPr>
          <w:rFonts w:eastAsiaTheme="minorEastAsia" w:cs="Hind Light"/>
          <w:szCs w:val="20"/>
        </w:rPr>
      </w:pPr>
    </w:p>
    <w:p w14:paraId="2CB040C6" w14:textId="359888BC" w:rsidR="00841B7E" w:rsidRPr="0044719E" w:rsidRDefault="751FFCAB" w:rsidP="00841B7E">
      <w:pPr>
        <w:pStyle w:val="SWAQberschrift3"/>
      </w:pPr>
      <w:bookmarkStart w:id="13" w:name="_Toc126073035"/>
      <w:r>
        <w:t>Swiss Sport Integrity</w:t>
      </w:r>
      <w:bookmarkEnd w:id="13"/>
    </w:p>
    <w:p w14:paraId="00B1B31E" w14:textId="77777777" w:rsidR="00841B7E" w:rsidRPr="00087AFC" w:rsidRDefault="00841B7E" w:rsidP="00841B7E">
      <w:pPr>
        <w:pStyle w:val="swswStandartText"/>
        <w:rPr>
          <w:rFonts w:ascii="Hind Light" w:hAnsi="Hind Light" w:cs="Hind Light"/>
          <w:sz w:val="20"/>
          <w:szCs w:val="20"/>
          <w:lang w:val="de-CH"/>
        </w:rPr>
      </w:pPr>
      <w:r w:rsidRPr="00087AFC">
        <w:rPr>
          <w:rFonts w:ascii="Hind Light" w:hAnsi="Hind Light" w:cs="Hind Light"/>
          <w:sz w:val="20"/>
          <w:szCs w:val="20"/>
          <w:lang w:val="de-CH"/>
        </w:rPr>
        <w:t xml:space="preserve">Mit </w:t>
      </w:r>
      <w:hyperlink r:id="rId32" w:history="1">
        <w:r w:rsidRPr="00087AFC">
          <w:rPr>
            <w:rFonts w:ascii="Hind Light" w:hAnsi="Hind Light" w:cs="Hind Light"/>
            <w:color w:val="0432FF"/>
            <w:sz w:val="20"/>
            <w:szCs w:val="20"/>
            <w:u w:val="single"/>
            <w:lang w:val="de-CH"/>
          </w:rPr>
          <w:t>Swiss Sports Integrity</w:t>
        </w:r>
      </w:hyperlink>
      <w:r w:rsidRPr="00087AFC">
        <w:rPr>
          <w:rFonts w:ascii="Hind Light" w:hAnsi="Hind Light" w:cs="Hind Light"/>
          <w:color w:val="0432FF"/>
          <w:sz w:val="20"/>
          <w:szCs w:val="20"/>
          <w:u w:val="single"/>
          <w:lang w:val="de-CH"/>
        </w:rPr>
        <w:t xml:space="preserve"> </w:t>
      </w:r>
      <w:r w:rsidRPr="00087AFC">
        <w:rPr>
          <w:rFonts w:ascii="Hind Light" w:hAnsi="Hind Light" w:cs="Hind Light"/>
          <w:sz w:val="20"/>
          <w:szCs w:val="20"/>
          <w:lang w:val="de-CH"/>
        </w:rPr>
        <w:t>hat der Schweizer Sport seit 2022 eine unabhängige und sichere Anlaufstelle, damit Dopingverstösse, Ethikverstösse und Missstände schnellstmöglich aufgedeckt und beseitigt werden. Die Unabhängigkeit der Stiftung garantiert eine vertrauliche Behandlung und konsequente Aufarbeitung der Meldungen.</w:t>
      </w:r>
    </w:p>
    <w:p w14:paraId="021D5367" w14:textId="77777777" w:rsidR="00946B38" w:rsidRDefault="00946B38" w:rsidP="00946B38">
      <w:pPr>
        <w:pStyle w:val="swswStandartText"/>
        <w:rPr>
          <w:rFonts w:ascii="Hind Light" w:hAnsi="Hind Light" w:cs="Hind Light"/>
          <w:sz w:val="20"/>
          <w:szCs w:val="20"/>
          <w:lang w:val="de-CH"/>
        </w:rPr>
      </w:pPr>
      <w:r w:rsidRPr="44ECE739">
        <w:rPr>
          <w:rFonts w:ascii="Hind Light" w:hAnsi="Hind Light" w:cs="Hind Light"/>
          <w:sz w:val="20"/>
          <w:szCs w:val="20"/>
          <w:lang w:val="de-CH"/>
        </w:rPr>
        <w:t xml:space="preserve">Als NWF-Stützpunkte kennen wir Swiss Sport Integrity und deren Meldestelle. Die </w:t>
      </w:r>
      <w:proofErr w:type="gramStart"/>
      <w:r w:rsidRPr="44ECE739">
        <w:rPr>
          <w:rFonts w:ascii="Hind Light" w:hAnsi="Hind Light" w:cs="Hind Light"/>
          <w:sz w:val="20"/>
          <w:szCs w:val="20"/>
          <w:lang w:val="de-CH"/>
        </w:rPr>
        <w:t>Athlet:innen</w:t>
      </w:r>
      <w:proofErr w:type="gramEnd"/>
      <w:r w:rsidRPr="44ECE739">
        <w:rPr>
          <w:rFonts w:ascii="Hind Light" w:hAnsi="Hind Light" w:cs="Hind Light"/>
          <w:sz w:val="20"/>
          <w:szCs w:val="20"/>
          <w:lang w:val="de-CH"/>
        </w:rPr>
        <w:t xml:space="preserve"> werden darüber jährlich schriftlich informiert.</w:t>
      </w:r>
    </w:p>
    <w:p w14:paraId="44E946C7" w14:textId="77777777" w:rsidR="00841B7E" w:rsidRPr="00087AFC" w:rsidRDefault="00841B7E" w:rsidP="00841B7E">
      <w:pPr>
        <w:pStyle w:val="swswStandartText"/>
        <w:rPr>
          <w:rFonts w:ascii="Hind Light" w:hAnsi="Hind Light" w:cs="Hind Light"/>
          <w:sz w:val="20"/>
          <w:szCs w:val="20"/>
          <w:lang w:val="de-CH"/>
        </w:rPr>
      </w:pPr>
    </w:p>
    <w:p w14:paraId="572F41AF" w14:textId="77777777" w:rsidR="002A25CC" w:rsidRPr="00132788" w:rsidRDefault="002A25CC" w:rsidP="002A25CC">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5D0351">
        <w:rPr>
          <w:rFonts w:ascii="Wingdings" w:eastAsia="Wingdings" w:hAnsi="Wingdings" w:cs="Wingdings"/>
          <w:szCs w:val="20"/>
        </w:rPr>
      </w:r>
      <w:r w:rsidR="005D0351">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19CDA1BF" w14:textId="77777777" w:rsidR="00AB4848" w:rsidRPr="00DD5C4C" w:rsidRDefault="00AB4848">
      <w:pPr>
        <w:spacing w:line="240" w:lineRule="auto"/>
        <w:rPr>
          <w:rFonts w:eastAsiaTheme="minorHAnsi" w:cs="Hind Light"/>
          <w:szCs w:val="20"/>
        </w:rPr>
      </w:pPr>
    </w:p>
    <w:p w14:paraId="52B5FDAB" w14:textId="7F7D6DA6" w:rsidR="00946B38" w:rsidRPr="00BF18B7" w:rsidRDefault="00946B38" w:rsidP="00946B38">
      <w:pPr>
        <w:pStyle w:val="SWAQberschrift3"/>
        <w:rPr>
          <w:lang w:val="en-US"/>
        </w:rPr>
      </w:pPr>
      <w:r w:rsidRPr="00BF18B7">
        <w:rPr>
          <w:lang w:val="en-US"/>
        </w:rPr>
        <w:t xml:space="preserve">Präventionsprogramm „cool and </w:t>
      </w:r>
      <w:proofErr w:type="gramStart"/>
      <w:r w:rsidRPr="00BF18B7">
        <w:rPr>
          <w:lang w:val="en-US"/>
        </w:rPr>
        <w:t>clean“</w:t>
      </w:r>
      <w:proofErr w:type="gramEnd"/>
    </w:p>
    <w:p w14:paraId="2AD17C23" w14:textId="77777777" w:rsidR="00946B38" w:rsidRPr="00606182" w:rsidRDefault="00946B38" w:rsidP="00946B38">
      <w:pPr>
        <w:rPr>
          <w:rFonts w:cs="Arial"/>
        </w:rPr>
      </w:pPr>
      <w:r w:rsidRPr="56036351">
        <w:rPr>
          <w:rFonts w:cs="Arial"/>
        </w:rPr>
        <w:t xml:space="preserve">Gemeinsam mit Swiss Olympic unterstützt Swiss Aquatics das Präventionsprogramm </w:t>
      </w:r>
      <w:hyperlink r:id="rId33" w:history="1">
        <w:r w:rsidRPr="00F06452">
          <w:rPr>
            <w:rStyle w:val="Hyperlink"/>
            <w:rFonts w:cs="Arial"/>
          </w:rPr>
          <w:t>«cool &amp; clean»,</w:t>
        </w:r>
      </w:hyperlink>
      <w:r w:rsidRPr="56036351">
        <w:rPr>
          <w:rFonts w:cs="Arial"/>
        </w:rPr>
        <w:t xml:space="preserve"> welches für erfolgreichen, fairen und sauberen Sport steht. Das Programm unterstützt leitende Personen die Lebenskompetenzen der Jugendlichen zu fördern.</w:t>
      </w:r>
    </w:p>
    <w:p w14:paraId="41941D96" w14:textId="77777777" w:rsidR="00946B38" w:rsidRPr="003A5D2E" w:rsidRDefault="00946B38" w:rsidP="00946B38">
      <w:pPr>
        <w:pStyle w:val="swswStandartText"/>
        <w:rPr>
          <w:rFonts w:ascii="Hind Light" w:hAnsi="Hind Light" w:cs="Hind Light"/>
          <w:sz w:val="20"/>
          <w:szCs w:val="20"/>
          <w:lang w:val="de-CH"/>
        </w:rPr>
      </w:pPr>
    </w:p>
    <w:p w14:paraId="6A3FD948" w14:textId="77777777" w:rsidR="00946B38" w:rsidRPr="003A5D2E" w:rsidRDefault="00946B38" w:rsidP="00946B38">
      <w:pPr>
        <w:pStyle w:val="swswStandartText"/>
        <w:rPr>
          <w:rFonts w:ascii="Hind Light" w:hAnsi="Hind Light" w:cs="Hind Light"/>
          <w:sz w:val="20"/>
          <w:szCs w:val="20"/>
          <w:lang w:val="de-CH"/>
        </w:rPr>
      </w:pPr>
      <w:r w:rsidRPr="003A5D2E">
        <w:rPr>
          <w:rFonts w:ascii="Hind Light" w:hAnsi="Hind Light" w:cs="Hind Light"/>
          <w:sz w:val="20"/>
          <w:szCs w:val="20"/>
          <w:lang w:val="de-CH"/>
        </w:rPr>
        <w:t>Als NWF-Stützpunkt bekennen wir uns zu den Commitments von „</w:t>
      </w:r>
      <w:hyperlink r:id="rId34" w:history="1">
        <w:r w:rsidRPr="003A5D2E">
          <w:rPr>
            <w:rStyle w:val="Hyperlink"/>
            <w:rFonts w:ascii="Hind Light" w:hAnsi="Hind Light" w:cs="Hind Light"/>
            <w:color w:val="auto"/>
            <w:sz w:val="20"/>
            <w:szCs w:val="20"/>
            <w:lang w:val="de-CH"/>
          </w:rPr>
          <w:t>cool and clean</w:t>
        </w:r>
      </w:hyperlink>
      <w:r w:rsidRPr="003A5D2E">
        <w:rPr>
          <w:rFonts w:ascii="Hind Light" w:hAnsi="Hind Light" w:cs="Hind Light"/>
          <w:sz w:val="20"/>
          <w:szCs w:val="20"/>
          <w:lang w:val="de-CH"/>
        </w:rPr>
        <w:t xml:space="preserve">“ und </w:t>
      </w:r>
      <w:r>
        <w:rPr>
          <w:rFonts w:ascii="Hind Light" w:hAnsi="Hind Light" w:cs="Hind Light"/>
          <w:sz w:val="20"/>
          <w:szCs w:val="20"/>
          <w:lang w:val="de-CH"/>
        </w:rPr>
        <w:t>tragen die Präventionskampagne</w:t>
      </w:r>
      <w:r w:rsidRPr="003A5D2E">
        <w:rPr>
          <w:rFonts w:ascii="Hind Light" w:hAnsi="Hind Light" w:cs="Hind Light"/>
          <w:sz w:val="20"/>
          <w:szCs w:val="20"/>
          <w:lang w:val="de-CH"/>
        </w:rPr>
        <w:t xml:space="preserve"> aktiv </w:t>
      </w:r>
      <w:r>
        <w:rPr>
          <w:rFonts w:ascii="Hind Light" w:hAnsi="Hind Light" w:cs="Hind Light"/>
          <w:sz w:val="20"/>
          <w:szCs w:val="20"/>
          <w:lang w:val="de-CH"/>
        </w:rPr>
        <w:t>mit</w:t>
      </w:r>
    </w:p>
    <w:p w14:paraId="2E7F9E89" w14:textId="77777777" w:rsidR="00946B38" w:rsidRPr="003A5D2E" w:rsidRDefault="00946B38" w:rsidP="00946B38">
      <w:pPr>
        <w:pStyle w:val="swswStandartText"/>
        <w:numPr>
          <w:ilvl w:val="0"/>
          <w:numId w:val="5"/>
        </w:numPr>
        <w:rPr>
          <w:rFonts w:ascii="Hind Light" w:hAnsi="Hind Light" w:cs="Hind Light"/>
          <w:sz w:val="20"/>
          <w:szCs w:val="20"/>
          <w:lang w:val="de-CH"/>
        </w:rPr>
      </w:pPr>
      <w:r w:rsidRPr="003A5D2E">
        <w:rPr>
          <w:rFonts w:ascii="Hind Light" w:hAnsi="Hind Light" w:cs="Hind Light"/>
          <w:sz w:val="20"/>
          <w:szCs w:val="20"/>
          <w:lang w:val="de-CH"/>
        </w:rPr>
        <w:t xml:space="preserve">Ich will meine Ziele erreichen! / Ich will an die Spitze! </w:t>
      </w:r>
    </w:p>
    <w:p w14:paraId="70F1BF83" w14:textId="77777777" w:rsidR="00946B38" w:rsidRPr="003A5D2E" w:rsidRDefault="00946B38" w:rsidP="00946B38">
      <w:pPr>
        <w:pStyle w:val="swswStandartText"/>
        <w:numPr>
          <w:ilvl w:val="0"/>
          <w:numId w:val="5"/>
        </w:numPr>
        <w:rPr>
          <w:rFonts w:ascii="Hind Light" w:hAnsi="Hind Light" w:cs="Hind Light"/>
          <w:sz w:val="20"/>
          <w:szCs w:val="20"/>
          <w:lang w:val="de-CH"/>
        </w:rPr>
      </w:pPr>
      <w:r w:rsidRPr="003A5D2E">
        <w:rPr>
          <w:rFonts w:ascii="Hind Light" w:hAnsi="Hind Light" w:cs="Hind Light"/>
          <w:sz w:val="20"/>
          <w:szCs w:val="20"/>
          <w:lang w:val="de-CH"/>
        </w:rPr>
        <w:t xml:space="preserve">Ich verhalte mich fair! </w:t>
      </w:r>
    </w:p>
    <w:p w14:paraId="054D0B51" w14:textId="77777777" w:rsidR="00946B38" w:rsidRPr="003A5D2E" w:rsidRDefault="00946B38" w:rsidP="00946B38">
      <w:pPr>
        <w:pStyle w:val="swswStandartText"/>
        <w:numPr>
          <w:ilvl w:val="0"/>
          <w:numId w:val="5"/>
        </w:numPr>
        <w:rPr>
          <w:rFonts w:ascii="Hind Light" w:hAnsi="Hind Light" w:cs="Hind Light"/>
          <w:sz w:val="20"/>
          <w:szCs w:val="20"/>
          <w:lang w:val="de-CH"/>
        </w:rPr>
      </w:pPr>
      <w:r w:rsidRPr="003A5D2E">
        <w:rPr>
          <w:rFonts w:ascii="Hind Light" w:hAnsi="Hind Light" w:cs="Hind Light"/>
          <w:sz w:val="20"/>
          <w:szCs w:val="20"/>
          <w:lang w:val="de-CH"/>
        </w:rPr>
        <w:t xml:space="preserve">Ich leiste ohne Doping! </w:t>
      </w:r>
    </w:p>
    <w:p w14:paraId="77B7C650" w14:textId="77777777" w:rsidR="00946B38" w:rsidRPr="003A5D2E" w:rsidRDefault="00946B38" w:rsidP="00946B38">
      <w:pPr>
        <w:pStyle w:val="swswStandartText"/>
        <w:numPr>
          <w:ilvl w:val="0"/>
          <w:numId w:val="5"/>
        </w:numPr>
        <w:rPr>
          <w:rFonts w:ascii="Hind Light" w:hAnsi="Hind Light" w:cs="Hind Light"/>
          <w:sz w:val="20"/>
          <w:szCs w:val="20"/>
          <w:lang w:val="de-CH"/>
        </w:rPr>
      </w:pPr>
      <w:r w:rsidRPr="003A5D2E">
        <w:rPr>
          <w:rFonts w:ascii="Hind Light" w:hAnsi="Hind Light" w:cs="Hind Light"/>
          <w:sz w:val="20"/>
          <w:szCs w:val="20"/>
          <w:lang w:val="de-CH"/>
        </w:rPr>
        <w:t xml:space="preserve">Ich verzichte auf Tabak! </w:t>
      </w:r>
    </w:p>
    <w:p w14:paraId="603FEB7D" w14:textId="77777777" w:rsidR="00946B38" w:rsidRPr="003A5D2E" w:rsidRDefault="00946B38" w:rsidP="00946B38">
      <w:pPr>
        <w:pStyle w:val="swswStandartText"/>
        <w:numPr>
          <w:ilvl w:val="0"/>
          <w:numId w:val="5"/>
        </w:numPr>
        <w:rPr>
          <w:rFonts w:ascii="Hind Light" w:hAnsi="Hind Light" w:cs="Hind Light"/>
          <w:sz w:val="20"/>
          <w:szCs w:val="20"/>
          <w:lang w:val="de-CH"/>
        </w:rPr>
      </w:pPr>
      <w:r w:rsidRPr="003A5D2E">
        <w:rPr>
          <w:rFonts w:ascii="Hind Light" w:hAnsi="Hind Light" w:cs="Hind Light"/>
          <w:sz w:val="20"/>
          <w:szCs w:val="20"/>
          <w:lang w:val="de-CH"/>
        </w:rPr>
        <w:t xml:space="preserve">Ich verzichte auf Alkohol! (U16) / Wenn ich Alkohol trinke, dann ohne mir und anderen zu schaden! (18+) </w:t>
      </w:r>
    </w:p>
    <w:p w14:paraId="0F3A0124" w14:textId="77777777" w:rsidR="00946B38" w:rsidRPr="003A5D2E" w:rsidRDefault="00946B38" w:rsidP="00946B38">
      <w:pPr>
        <w:pStyle w:val="swswStandartText"/>
        <w:numPr>
          <w:ilvl w:val="0"/>
          <w:numId w:val="5"/>
        </w:numPr>
        <w:rPr>
          <w:rFonts w:ascii="Hind Light" w:hAnsi="Hind Light" w:cs="Hind Light"/>
          <w:sz w:val="20"/>
          <w:szCs w:val="20"/>
          <w:lang w:val="de-CH"/>
        </w:rPr>
      </w:pPr>
      <w:r w:rsidRPr="003A5D2E">
        <w:rPr>
          <w:rFonts w:ascii="Hind Light" w:hAnsi="Hind Light" w:cs="Hind Light"/>
          <w:sz w:val="20"/>
          <w:szCs w:val="20"/>
          <w:lang w:val="de-CH"/>
        </w:rPr>
        <w:t>Ich</w:t>
      </w:r>
      <w:proofErr w:type="gramStart"/>
      <w:r w:rsidRPr="003A5D2E">
        <w:rPr>
          <w:rFonts w:ascii="Hind Light" w:hAnsi="Hind Light" w:cs="Hind Light"/>
          <w:sz w:val="20"/>
          <w:szCs w:val="20"/>
          <w:lang w:val="de-CH"/>
        </w:rPr>
        <w:t>... !</w:t>
      </w:r>
      <w:proofErr w:type="gramEnd"/>
      <w:r w:rsidRPr="003A5D2E">
        <w:rPr>
          <w:rFonts w:ascii="Hind Light" w:hAnsi="Hind Light" w:cs="Hind Light"/>
          <w:sz w:val="20"/>
          <w:szCs w:val="20"/>
          <w:lang w:val="de-CH"/>
        </w:rPr>
        <w:t xml:space="preserve"> / Wir</w:t>
      </w:r>
      <w:proofErr w:type="gramStart"/>
      <w:r w:rsidRPr="003A5D2E">
        <w:rPr>
          <w:rFonts w:ascii="Hind Light" w:hAnsi="Hind Light" w:cs="Hind Light"/>
          <w:sz w:val="20"/>
          <w:szCs w:val="20"/>
          <w:lang w:val="de-CH"/>
        </w:rPr>
        <w:t>... !</w:t>
      </w:r>
      <w:proofErr w:type="gramEnd"/>
      <w:r w:rsidRPr="003A5D2E">
        <w:rPr>
          <w:rFonts w:ascii="Hind Light" w:hAnsi="Hind Light" w:cs="Hind Light"/>
          <w:sz w:val="20"/>
          <w:szCs w:val="20"/>
          <w:lang w:val="de-CH"/>
        </w:rPr>
        <w:t xml:space="preserve"> (eigenes Commitment) </w:t>
      </w:r>
    </w:p>
    <w:p w14:paraId="3F4A76AE" w14:textId="77777777" w:rsidR="00946B38" w:rsidRPr="003A5D2E" w:rsidRDefault="00946B38" w:rsidP="00946B38">
      <w:pPr>
        <w:pStyle w:val="swswStandartText"/>
        <w:rPr>
          <w:rFonts w:ascii="Hind Light" w:hAnsi="Hind Light" w:cs="Hind Light"/>
          <w:sz w:val="20"/>
          <w:szCs w:val="20"/>
          <w:lang w:val="de-CH"/>
        </w:rPr>
      </w:pPr>
    </w:p>
    <w:p w14:paraId="26B7B852" w14:textId="77777777" w:rsidR="00946B38" w:rsidRPr="00132788" w:rsidRDefault="00946B38" w:rsidP="00946B38">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5D0351">
        <w:rPr>
          <w:rFonts w:ascii="Wingdings" w:eastAsia="Wingdings" w:hAnsi="Wingdings" w:cs="Wingdings"/>
          <w:szCs w:val="20"/>
        </w:rPr>
      </w:r>
      <w:r w:rsidR="005D0351">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15E7B7EC"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lastRenderedPageBreak/>
        <w:t>Auf der Homepage www.coolandclean.ch sind viele Beispiele zur Umsetzung der verschiedenen Themen zu finden.</w:t>
      </w: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F31FF3" w14:paraId="60681499" w14:textId="77777777" w:rsidTr="00CB4D79">
        <w:trPr>
          <w:trHeight w:val="93"/>
        </w:trPr>
        <w:tc>
          <w:tcPr>
            <w:tcW w:w="4082" w:type="pct"/>
            <w:shd w:val="clear" w:color="auto" w:fill="FFF2CC" w:themeFill="accent4" w:themeFillTint="33"/>
          </w:tcPr>
          <w:p w14:paraId="3FCD6478" w14:textId="77777777" w:rsidR="00F31FF3" w:rsidRDefault="00F31FF3" w:rsidP="00CB4D79">
            <w:pPr>
              <w:pStyle w:val="swswStandartText"/>
              <w:rPr>
                <w:rFonts w:ascii="Hind Light" w:hAnsi="Hind Light" w:cs="Hind Light"/>
                <w:sz w:val="20"/>
                <w:szCs w:val="20"/>
                <w:lang w:val="de-CH"/>
              </w:rPr>
            </w:pPr>
            <w:r>
              <w:rPr>
                <w:rFonts w:ascii="Hind Light" w:hAnsi="Hind Light" w:cs="Hind Light"/>
                <w:sz w:val="20"/>
                <w:szCs w:val="20"/>
                <w:lang w:val="de-CH"/>
              </w:rPr>
              <w:t>10 oder mehr Massnahmen umgesetzt</w:t>
            </w:r>
            <w:r w:rsidRPr="6CD1A697">
              <w:rPr>
                <w:rFonts w:ascii="Hind Light" w:hAnsi="Hind Light" w:cs="Hind Light"/>
                <w:sz w:val="20"/>
                <w:szCs w:val="20"/>
                <w:lang w:val="de-CH"/>
              </w:rPr>
              <w:t xml:space="preserve"> </w:t>
            </w:r>
          </w:p>
        </w:tc>
        <w:tc>
          <w:tcPr>
            <w:tcW w:w="918" w:type="pct"/>
            <w:shd w:val="clear" w:color="auto" w:fill="FFF2CC" w:themeFill="accent4" w:themeFillTint="33"/>
            <w:vAlign w:val="center"/>
          </w:tcPr>
          <w:p w14:paraId="45942BFB" w14:textId="0851AB4D" w:rsidR="00F31FF3" w:rsidRDefault="00F31FF3" w:rsidP="00CB4D79">
            <w:pPr>
              <w:pStyle w:val="swswStandartText"/>
              <w:jc w:val="lef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5D0351">
              <w:rPr>
                <w:rFonts w:ascii="Hind Light" w:hAnsi="Hind Light" w:cs="Hind Light"/>
                <w:sz w:val="20"/>
                <w:szCs w:val="20"/>
                <w:lang w:val="de-CH"/>
              </w:rPr>
            </w:r>
            <w:r w:rsidR="005D0351">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792EB6">
              <w:rPr>
                <w:rFonts w:ascii="Hind Light" w:hAnsi="Hind Light" w:cs="Hind Light"/>
                <w:sz w:val="20"/>
                <w:szCs w:val="20"/>
                <w:lang w:val="de-CH"/>
              </w:rPr>
              <w:t>20</w:t>
            </w:r>
            <w:r w:rsidR="000457F3">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F31FF3" w14:paraId="39B265DE" w14:textId="77777777" w:rsidTr="00CB4D79">
        <w:trPr>
          <w:trHeight w:val="93"/>
        </w:trPr>
        <w:tc>
          <w:tcPr>
            <w:tcW w:w="4082" w:type="pct"/>
            <w:shd w:val="clear" w:color="auto" w:fill="FFF2CC" w:themeFill="accent4" w:themeFillTint="33"/>
          </w:tcPr>
          <w:p w14:paraId="13EB1850" w14:textId="77777777" w:rsidR="00F31FF3" w:rsidRDefault="00F31FF3" w:rsidP="00CB4D79">
            <w:pPr>
              <w:pStyle w:val="swswStandartText"/>
              <w:rPr>
                <w:rFonts w:ascii="Hind Light" w:hAnsi="Hind Light" w:cs="Hind Light"/>
                <w:sz w:val="20"/>
                <w:szCs w:val="20"/>
                <w:lang w:val="de-CH"/>
              </w:rPr>
            </w:pPr>
            <w:r>
              <w:rPr>
                <w:rFonts w:ascii="Hind Light" w:hAnsi="Hind Light" w:cs="Hind Light"/>
                <w:sz w:val="20"/>
                <w:szCs w:val="20"/>
                <w:lang w:val="de-CH"/>
              </w:rPr>
              <w:t>5 oder mehr Massnahmen umgesetzt</w:t>
            </w:r>
          </w:p>
        </w:tc>
        <w:tc>
          <w:tcPr>
            <w:tcW w:w="918" w:type="pct"/>
            <w:shd w:val="clear" w:color="auto" w:fill="FFF2CC" w:themeFill="accent4" w:themeFillTint="33"/>
            <w:vAlign w:val="center"/>
          </w:tcPr>
          <w:p w14:paraId="3D1069AA" w14:textId="75131D25" w:rsidR="00F31FF3" w:rsidRDefault="00F31FF3" w:rsidP="00CB4D79">
            <w:pPr>
              <w:pStyle w:val="swswStandartText"/>
              <w:jc w:val="lef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5D0351">
              <w:rPr>
                <w:rFonts w:ascii="Hind Light" w:hAnsi="Hind Light" w:cs="Hind Light"/>
                <w:sz w:val="20"/>
                <w:szCs w:val="20"/>
                <w:lang w:val="de-CH"/>
              </w:rPr>
            </w:r>
            <w:r w:rsidR="005D0351">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792EB6">
              <w:rPr>
                <w:rFonts w:ascii="Hind Light" w:hAnsi="Hind Light" w:cs="Hind Light"/>
                <w:sz w:val="20"/>
                <w:szCs w:val="20"/>
                <w:lang w:val="de-CH"/>
              </w:rPr>
              <w:t>10</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F31FF3" w14:paraId="3E75CBE6" w14:textId="77777777" w:rsidTr="00CB4D79">
        <w:trPr>
          <w:trHeight w:val="93"/>
        </w:trPr>
        <w:tc>
          <w:tcPr>
            <w:tcW w:w="4082" w:type="pct"/>
            <w:shd w:val="clear" w:color="auto" w:fill="FFF2CC" w:themeFill="accent4" w:themeFillTint="33"/>
          </w:tcPr>
          <w:p w14:paraId="0BFAB797" w14:textId="77777777" w:rsidR="00F31FF3" w:rsidRDefault="00F31FF3" w:rsidP="00CB4D79">
            <w:pPr>
              <w:pStyle w:val="swswStandartText"/>
              <w:rPr>
                <w:rFonts w:ascii="Hind Light" w:hAnsi="Hind Light" w:cs="Hind Light"/>
                <w:sz w:val="20"/>
                <w:szCs w:val="20"/>
                <w:lang w:val="de-CH"/>
              </w:rPr>
            </w:pPr>
            <w:r>
              <w:rPr>
                <w:rFonts w:ascii="Hind Light" w:hAnsi="Hind Light" w:cs="Hind Light"/>
                <w:sz w:val="20"/>
                <w:szCs w:val="20"/>
                <w:lang w:val="de-CH"/>
              </w:rPr>
              <w:t>1 Massnahme umgesetzt</w:t>
            </w:r>
          </w:p>
        </w:tc>
        <w:tc>
          <w:tcPr>
            <w:tcW w:w="918" w:type="pct"/>
            <w:shd w:val="clear" w:color="auto" w:fill="FFF2CC" w:themeFill="accent4" w:themeFillTint="33"/>
            <w:vAlign w:val="center"/>
          </w:tcPr>
          <w:p w14:paraId="2C61C957" w14:textId="77777777" w:rsidR="00F31FF3" w:rsidRDefault="00F31FF3" w:rsidP="00CB4D79">
            <w:pPr>
              <w:pStyle w:val="swswStandartText"/>
              <w:jc w:val="lef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5D0351">
              <w:rPr>
                <w:rFonts w:ascii="Hind Light" w:hAnsi="Hind Light" w:cs="Hind Light"/>
                <w:sz w:val="20"/>
                <w:szCs w:val="20"/>
                <w:lang w:val="de-CH"/>
              </w:rPr>
            </w:r>
            <w:r w:rsidR="005D0351">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MUST</w:t>
            </w:r>
          </w:p>
        </w:tc>
      </w:tr>
    </w:tbl>
    <w:p w14:paraId="481C005C" w14:textId="77777777" w:rsidR="00F31FF3" w:rsidRPr="003A5D2E" w:rsidRDefault="00F31FF3" w:rsidP="00F31FF3">
      <w:pPr>
        <w:pStyle w:val="swswStandartText"/>
        <w:rPr>
          <w:rFonts w:ascii="Hind Light" w:hAnsi="Hind Light" w:cs="Hind Light"/>
          <w:sz w:val="20"/>
          <w:szCs w:val="20"/>
          <w:lang w:val="de-CH"/>
        </w:rPr>
      </w:pPr>
    </w:p>
    <w:p w14:paraId="7546A009" w14:textId="7550F7C7" w:rsidR="00F31FF3" w:rsidRPr="003A5D2E" w:rsidRDefault="00F31FF3" w:rsidP="00F31FF3">
      <w:pPr>
        <w:pStyle w:val="Beschriftung"/>
        <w:shd w:val="clear" w:color="auto" w:fill="D9D9D9" w:themeFill="background1" w:themeFillShade="D9"/>
        <w:tabs>
          <w:tab w:val="left" w:pos="993"/>
        </w:tabs>
        <w:jc w:val="both"/>
        <w:rPr>
          <w:rFonts w:cs="Hind Light"/>
          <w:szCs w:val="20"/>
        </w:rPr>
      </w:pPr>
      <w:r w:rsidRPr="0073000A">
        <w:t>Beilage</w:t>
      </w:r>
      <w:r>
        <w:t xml:space="preserve"> </w:t>
      </w:r>
      <w:r>
        <w:fldChar w:fldCharType="begin"/>
      </w:r>
      <w:r>
        <w:instrText>SEQ Beilage \* ARABIC</w:instrText>
      </w:r>
      <w:r>
        <w:fldChar w:fldCharType="separate"/>
      </w:r>
      <w:r w:rsidR="009442B4">
        <w:rPr>
          <w:noProof/>
        </w:rPr>
        <w:t>3</w:t>
      </w:r>
      <w:r>
        <w:fldChar w:fldCharType="end"/>
      </w:r>
      <w:r w:rsidRPr="00704650">
        <w:rPr>
          <w:rFonts w:cs="Hind Light"/>
          <w:szCs w:val="20"/>
        </w:rPr>
        <w:t xml:space="preserve">: </w:t>
      </w:r>
      <w:r>
        <w:rPr>
          <w:rFonts w:cs="Hind Light"/>
          <w:szCs w:val="20"/>
        </w:rPr>
        <w:tab/>
      </w:r>
      <w:r w:rsidRPr="00704650">
        <w:rPr>
          <w:rFonts w:cs="Hind Light"/>
          <w:szCs w:val="20"/>
        </w:rPr>
        <w:t>Getroffene Massnahme(n) aus dem Präventionsprogramm «cool and clean».</w:t>
      </w:r>
    </w:p>
    <w:p w14:paraId="30747494" w14:textId="77777777" w:rsidR="00946B38" w:rsidRPr="003A5D2E" w:rsidRDefault="00946B38" w:rsidP="00946B38">
      <w:pPr>
        <w:spacing w:line="240" w:lineRule="auto"/>
        <w:jc w:val="both"/>
        <w:rPr>
          <w:rFonts w:eastAsiaTheme="minorHAnsi" w:cs="Hind Light"/>
          <w:sz w:val="22"/>
        </w:rPr>
      </w:pPr>
    </w:p>
    <w:p w14:paraId="7EA92622" w14:textId="34B94C46" w:rsidR="00946B38" w:rsidRPr="00E26694" w:rsidRDefault="00946B38" w:rsidP="00946B38">
      <w:pPr>
        <w:pStyle w:val="SWAQberschrift3"/>
      </w:pPr>
      <w:r>
        <w:t>Workshop im Bereich Ethik und Werte</w:t>
      </w:r>
    </w:p>
    <w:p w14:paraId="3A28D46C" w14:textId="77777777" w:rsidR="00946B38" w:rsidRPr="009F6921" w:rsidRDefault="00946B38" w:rsidP="00946B38">
      <w:pPr>
        <w:rPr>
          <w:rFonts w:eastAsiaTheme="minorEastAsia" w:cs="Hind Light"/>
          <w:szCs w:val="20"/>
        </w:rPr>
      </w:pPr>
      <w:r w:rsidRPr="009F6921">
        <w:rPr>
          <w:rFonts w:eastAsiaTheme="minorEastAsia" w:cs="Hind Light"/>
          <w:szCs w:val="20"/>
        </w:rPr>
        <w:t>Prävention zur Vermeidung von Verstössen im Bereich Ethik und Werte sollte aktiv angegangen werden und ein entsprechendes Präventionskonzept entwickelt werden.</w:t>
      </w:r>
    </w:p>
    <w:p w14:paraId="4B6A06A1" w14:textId="77777777" w:rsidR="00946B38" w:rsidRPr="009F6921" w:rsidRDefault="00946B38" w:rsidP="00946B38">
      <w:pPr>
        <w:rPr>
          <w:rFonts w:eastAsiaTheme="minorEastAsia" w:cs="Hind Light"/>
          <w:szCs w:val="20"/>
        </w:rPr>
      </w:pPr>
      <w:r w:rsidRPr="009F6921">
        <w:rPr>
          <w:rFonts w:eastAsiaTheme="minorEastAsia" w:cs="Hind Light"/>
          <w:szCs w:val="20"/>
        </w:rPr>
        <w:t>Limita, die Fachstelle zur Prävention sexuelle Ausbeutung, beschreibt beispielsweise wirkungsvolle Prävention so:</w:t>
      </w:r>
      <w:r w:rsidRPr="009F6921">
        <w:rPr>
          <w:rFonts w:ascii="Arial" w:hAnsi="Arial" w:cs="Arial"/>
          <w:szCs w:val="20"/>
        </w:rPr>
        <w:t xml:space="preserve"> «</w:t>
      </w:r>
      <w:r w:rsidRPr="009F6921">
        <w:rPr>
          <w:rFonts w:eastAsiaTheme="minorEastAsia" w:cs="Hind Light"/>
          <w:i/>
          <w:iCs/>
          <w:szCs w:val="20"/>
        </w:rPr>
        <w:t>Das Wissen darüber, was sexuelle Ausbeutung ist und was sie für alle Betroffenen bedeutet, bildet die Basis aller Präventionsbemühungen. Wenn in einer Organisation Akteurinnen und Akteure verschiedener Handlungsbereiche ihre Verantwortlichkeiten und Handlungsmöglichkeiten klären, Verhaltensstandards definieren und Abläufe für den Verdachts- und Krisenfall festlegen, sind wichtige Grundpfeiler der Prävention gesetzt. Damit in einer Organisation eine Dialogkultur etabliert werden kann, muss Prävention den Besonderheiten jeder Organisation angepasst und auf Prozess- wie auch auf Strukturebene fest verankert werden.</w:t>
      </w:r>
      <w:r w:rsidRPr="009F6921">
        <w:rPr>
          <w:rFonts w:eastAsiaTheme="minorEastAsia" w:cs="Hind Light"/>
          <w:szCs w:val="20"/>
        </w:rPr>
        <w:t>»</w:t>
      </w:r>
    </w:p>
    <w:p w14:paraId="3D8D2EB2" w14:textId="77777777" w:rsidR="00946B38" w:rsidRPr="009F6921" w:rsidRDefault="00946B38" w:rsidP="00946B38">
      <w:pPr>
        <w:rPr>
          <w:rFonts w:eastAsiaTheme="minorEastAsia" w:cs="Hind Light"/>
          <w:szCs w:val="20"/>
        </w:rPr>
      </w:pPr>
    </w:p>
    <w:p w14:paraId="6C454531" w14:textId="77777777" w:rsidR="00946B38" w:rsidRPr="009F6921" w:rsidRDefault="00946B38" w:rsidP="00946B38">
      <w:pPr>
        <w:rPr>
          <w:rFonts w:eastAsiaTheme="minorEastAsia" w:cs="Hind Light"/>
          <w:szCs w:val="20"/>
        </w:rPr>
      </w:pPr>
      <w:r w:rsidRPr="009F6921">
        <w:rPr>
          <w:rFonts w:eastAsiaTheme="minorEastAsia" w:cs="Hind Light"/>
          <w:szCs w:val="20"/>
        </w:rPr>
        <w:t xml:space="preserve">Swiss Aquatics wird für alle </w:t>
      </w:r>
      <w:proofErr w:type="gramStart"/>
      <w:r w:rsidRPr="009F6921">
        <w:rPr>
          <w:rFonts w:eastAsiaTheme="minorEastAsia" w:cs="Hind Light"/>
          <w:szCs w:val="20"/>
        </w:rPr>
        <w:t>NWF Stützpunkte</w:t>
      </w:r>
      <w:proofErr w:type="gramEnd"/>
      <w:r w:rsidRPr="009F6921">
        <w:rPr>
          <w:rFonts w:eastAsiaTheme="minorEastAsia" w:cs="Hind Light"/>
          <w:szCs w:val="20"/>
        </w:rPr>
        <w:t xml:space="preserve"> einen verpflichtenden Workshop zu einem Ethik oder Werte Thema anbieten. Mögliche Themen sind unter anderem «sexueller Missbrauch», «Diskriminierung / Ungleichbehandlung», «Mobbing / Verletzung psychischer Integrität» oder «Korruption / Interessenkonflikte». </w:t>
      </w:r>
    </w:p>
    <w:p w14:paraId="387C6389" w14:textId="77777777" w:rsidR="00946B38" w:rsidRPr="009F6921" w:rsidRDefault="00946B38" w:rsidP="00946B38">
      <w:pPr>
        <w:rPr>
          <w:rFonts w:eastAsiaTheme="minorEastAsia" w:cs="Hind Light"/>
          <w:szCs w:val="20"/>
        </w:rPr>
      </w:pPr>
      <w:r w:rsidRPr="009F6921">
        <w:rPr>
          <w:rFonts w:eastAsiaTheme="minorEastAsia" w:cs="Hind Light"/>
          <w:szCs w:val="20"/>
        </w:rPr>
        <w:t xml:space="preserve">Aus dem Workshop werden weitergehende Aufgaben entstehen zur Implementierung im </w:t>
      </w:r>
      <w:proofErr w:type="gramStart"/>
      <w:r>
        <w:rPr>
          <w:rFonts w:eastAsiaTheme="minorEastAsia" w:cs="Hind Light"/>
          <w:szCs w:val="20"/>
        </w:rPr>
        <w:t xml:space="preserve">NWF </w:t>
      </w:r>
      <w:r w:rsidRPr="009F6921">
        <w:rPr>
          <w:rFonts w:eastAsiaTheme="minorEastAsia" w:cs="Hind Light"/>
          <w:szCs w:val="20"/>
        </w:rPr>
        <w:t>Stützpunkt</w:t>
      </w:r>
      <w:proofErr w:type="gramEnd"/>
      <w:r w:rsidRPr="009F6921">
        <w:rPr>
          <w:rFonts w:eastAsiaTheme="minorEastAsia" w:cs="Hind Light"/>
          <w:szCs w:val="20"/>
        </w:rPr>
        <w:t>.</w:t>
      </w:r>
    </w:p>
    <w:p w14:paraId="170346A1" w14:textId="77777777" w:rsidR="00946B38" w:rsidRPr="009F6921" w:rsidRDefault="00946B38" w:rsidP="00946B38">
      <w:pPr>
        <w:rPr>
          <w:rFonts w:eastAsiaTheme="minorEastAsia" w:cs="Hind Light"/>
          <w:szCs w:val="20"/>
        </w:rPr>
      </w:pPr>
    </w:p>
    <w:p w14:paraId="73B94961" w14:textId="77777777" w:rsidR="00946B38" w:rsidRDefault="00946B38" w:rsidP="00946B38">
      <w:pPr>
        <w:rPr>
          <w:rFonts w:eastAsiaTheme="minorEastAsia" w:cs="Hind Light"/>
          <w:szCs w:val="20"/>
        </w:rPr>
      </w:pPr>
      <w:r w:rsidRPr="009F6921">
        <w:rPr>
          <w:rFonts w:eastAsiaTheme="minorEastAsia" w:cs="Hind Light"/>
          <w:szCs w:val="20"/>
        </w:rPr>
        <w:t>Als NWF-Stützpunkt werden wir am Workshop teilnehmen und bearbeiten und implementieren die Folgeaufgaben.</w:t>
      </w:r>
    </w:p>
    <w:p w14:paraId="2641059A" w14:textId="77777777" w:rsidR="00946B38" w:rsidRPr="009F6921" w:rsidRDefault="00946B38" w:rsidP="00946B38">
      <w:pPr>
        <w:rPr>
          <w:rFonts w:eastAsiaTheme="minorEastAsia" w:cs="Hind Light"/>
          <w:szCs w:val="20"/>
        </w:rPr>
      </w:pPr>
    </w:p>
    <w:p w14:paraId="2780A60F" w14:textId="77777777" w:rsidR="00946B38" w:rsidRPr="00132788" w:rsidRDefault="00946B38" w:rsidP="00946B38">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5D0351">
        <w:rPr>
          <w:rFonts w:ascii="Wingdings" w:eastAsia="Wingdings" w:hAnsi="Wingdings" w:cs="Wingdings"/>
          <w:szCs w:val="20"/>
        </w:rPr>
      </w:r>
      <w:r w:rsidR="005D0351">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5098B6C1" w14:textId="33F0D084" w:rsidR="00E26694" w:rsidRDefault="00E26694" w:rsidP="009E61FA">
      <w:pPr>
        <w:spacing w:line="240" w:lineRule="auto"/>
        <w:jc w:val="both"/>
        <w:rPr>
          <w:rFonts w:eastAsiaTheme="minorEastAsia" w:cs="Hind Light"/>
          <w:sz w:val="22"/>
        </w:rPr>
      </w:pPr>
    </w:p>
    <w:p w14:paraId="75F44B38" w14:textId="77777777" w:rsidR="00B31B9C" w:rsidRDefault="00B31B9C" w:rsidP="009E61FA">
      <w:pPr>
        <w:spacing w:line="240" w:lineRule="auto"/>
        <w:jc w:val="both"/>
        <w:rPr>
          <w:rFonts w:eastAsiaTheme="minorEastAsia" w:cs="Hind Light"/>
          <w:sz w:val="22"/>
        </w:rPr>
      </w:pPr>
    </w:p>
    <w:p w14:paraId="2FE7677F" w14:textId="77777777" w:rsidR="009442B4" w:rsidRDefault="009442B4" w:rsidP="009E61FA">
      <w:pPr>
        <w:spacing w:line="240" w:lineRule="auto"/>
        <w:jc w:val="both"/>
        <w:rPr>
          <w:rFonts w:eastAsiaTheme="minorEastAsia" w:cs="Hind Light"/>
          <w:sz w:val="22"/>
        </w:rPr>
      </w:pPr>
    </w:p>
    <w:p w14:paraId="7EAE3B91" w14:textId="77777777" w:rsidR="009442B4" w:rsidRDefault="009442B4" w:rsidP="009E61FA">
      <w:pPr>
        <w:spacing w:line="240" w:lineRule="auto"/>
        <w:jc w:val="both"/>
        <w:rPr>
          <w:rFonts w:eastAsiaTheme="minorEastAsia" w:cs="Hind Light"/>
          <w:sz w:val="22"/>
        </w:rPr>
      </w:pPr>
    </w:p>
    <w:p w14:paraId="0A288CA6" w14:textId="77777777" w:rsidR="009442B4" w:rsidRPr="00191675" w:rsidRDefault="009442B4" w:rsidP="009E61FA">
      <w:pPr>
        <w:spacing w:line="240" w:lineRule="auto"/>
        <w:jc w:val="both"/>
        <w:rPr>
          <w:rFonts w:eastAsiaTheme="minorEastAsia" w:cs="Hind Light"/>
          <w:sz w:val="22"/>
        </w:rPr>
      </w:pPr>
    </w:p>
    <w:p w14:paraId="109B1B6F" w14:textId="2BB168D1" w:rsidR="00946B38" w:rsidRPr="003A5D2E" w:rsidRDefault="00946B38" w:rsidP="00946B38">
      <w:pPr>
        <w:pStyle w:val="SWAQberschrift2"/>
      </w:pPr>
      <w:bookmarkStart w:id="14" w:name="_Toc137737270"/>
      <w:bookmarkStart w:id="15" w:name="_Toc143000170"/>
      <w:r>
        <w:lastRenderedPageBreak/>
        <w:t>Strategie</w:t>
      </w:r>
      <w:bookmarkEnd w:id="14"/>
      <w:bookmarkEnd w:id="15"/>
    </w:p>
    <w:p w14:paraId="29783848" w14:textId="77777777" w:rsidR="00946B38" w:rsidRPr="003A5D2E" w:rsidRDefault="00946B38" w:rsidP="00946B38">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Die Definition einer Strategie ist die Grundlage für eine </w:t>
      </w:r>
      <w:r>
        <w:rPr>
          <w:rFonts w:ascii="Hind Light" w:hAnsi="Hind Light" w:cs="Hind Light"/>
          <w:sz w:val="20"/>
          <w:szCs w:val="20"/>
          <w:lang w:val="de-CH"/>
        </w:rPr>
        <w:t>n</w:t>
      </w:r>
      <w:r w:rsidRPr="003A5D2E">
        <w:rPr>
          <w:rFonts w:ascii="Hind Light" w:hAnsi="Hind Light" w:cs="Hind Light"/>
          <w:sz w:val="20"/>
          <w:szCs w:val="20"/>
          <w:lang w:val="de-CH"/>
        </w:rPr>
        <w:t>achhaltige Vereinsentwicklung. Sie bildet die verbindliche Grundlage für das Handeln des Vorstandes, seiner Organe und Mitarbeitenden sowie das Handeln deren Mitglieder, soweit sie explizit erwähnt werden. Darin enthalten sind die Visionen, Werte und Missionen des Vereins.</w:t>
      </w:r>
    </w:p>
    <w:p w14:paraId="65CB2658" w14:textId="500EDDE3" w:rsidR="00946B38" w:rsidRPr="003A5D2E" w:rsidRDefault="00946B38" w:rsidP="00946B38">
      <w:pPr>
        <w:pStyle w:val="SWAQberschrift3"/>
      </w:pPr>
      <w:r>
        <w:t xml:space="preserve">SWOT-Analyse und Strategiepapier </w:t>
      </w:r>
    </w:p>
    <w:p w14:paraId="3D8ADE67" w14:textId="77777777" w:rsidR="00946B38" w:rsidRPr="003A5D2E" w:rsidRDefault="00946B38" w:rsidP="00946B38">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Für die erfolgreiche Tätigkeit und die Weiterentwicklung des Stützpunktes ist es notwendig, ein klares Leitbild mit Visionen, Werte und Missionen zu haben. Damit die Umsetzung verfolgt werden kann ist es notwendig Ziele auf lang, mittel und kurzer Frist festzulegen. </w:t>
      </w:r>
    </w:p>
    <w:p w14:paraId="1382E67E" w14:textId="77777777" w:rsidR="00946B38" w:rsidRPr="003A5D2E" w:rsidRDefault="00946B38" w:rsidP="00946B38">
      <w:pPr>
        <w:pStyle w:val="swswStandartText"/>
        <w:rPr>
          <w:rFonts w:ascii="Hind Light" w:hAnsi="Hind Light" w:cs="Hind Light"/>
          <w:sz w:val="20"/>
          <w:szCs w:val="20"/>
          <w:lang w:val="de-CH"/>
        </w:rPr>
      </w:pPr>
      <w:r w:rsidRPr="003A5D2E">
        <w:rPr>
          <w:rFonts w:ascii="Hind Light" w:hAnsi="Hind Light" w:cs="Hind Light"/>
          <w:sz w:val="20"/>
          <w:szCs w:val="20"/>
          <w:lang w:val="de-CH"/>
        </w:rPr>
        <w:t>Das Kennen der eigenen Stärken und der Bereiche in welchen noch Potential bestehen ist zentral. Dazu bietet sich die SWOT-Analyse an – ein Instrument der strategischen Planung zur Bestimmung des IST-Zustandes und zur Entwicklung von Strategien:</w:t>
      </w:r>
    </w:p>
    <w:p w14:paraId="370C2580" w14:textId="77777777" w:rsidR="005A2E55" w:rsidRPr="003A5D2E" w:rsidRDefault="005A2E55" w:rsidP="009E61FA">
      <w:pPr>
        <w:pStyle w:val="swswStandartText"/>
        <w:rPr>
          <w:rFonts w:ascii="Hind Light" w:hAnsi="Hind Light" w:cs="Hind Light"/>
          <w:sz w:val="20"/>
          <w:szCs w:val="20"/>
          <w:lang w:val="de-CH"/>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78"/>
      </w:tblGrid>
      <w:tr w:rsidR="000F1A09" w:rsidRPr="003476C4" w14:paraId="47B983F4" w14:textId="77777777" w:rsidTr="009E61FA">
        <w:trPr>
          <w:trHeight w:val="93"/>
        </w:trPr>
        <w:tc>
          <w:tcPr>
            <w:tcW w:w="4678" w:type="dxa"/>
          </w:tcPr>
          <w:p w14:paraId="68076182" w14:textId="4A098F2B" w:rsidR="005A2E55" w:rsidRPr="003476C4" w:rsidRDefault="005A2E55" w:rsidP="009E61FA">
            <w:pPr>
              <w:pStyle w:val="swswStandartText"/>
              <w:rPr>
                <w:rFonts w:ascii="Hind Medium" w:hAnsi="Hind Medium" w:cs="Hind Medium"/>
                <w:sz w:val="20"/>
                <w:szCs w:val="20"/>
                <w:lang w:val="de-CH"/>
              </w:rPr>
            </w:pPr>
            <w:r w:rsidRPr="003476C4">
              <w:rPr>
                <w:rFonts w:ascii="Hind Medium" w:hAnsi="Hind Medium" w:cs="Hind Medium"/>
                <w:sz w:val="20"/>
                <w:szCs w:val="20"/>
                <w:lang w:val="de-CH"/>
              </w:rPr>
              <w:t>Stärken (Strengt</w:t>
            </w:r>
            <w:r w:rsidR="4C1F2277" w:rsidRPr="003476C4">
              <w:rPr>
                <w:rFonts w:ascii="Hind Medium" w:hAnsi="Hind Medium" w:cs="Hind Medium"/>
                <w:sz w:val="20"/>
                <w:szCs w:val="20"/>
                <w:lang w:val="de-CH"/>
              </w:rPr>
              <w:t>h</w:t>
            </w:r>
            <w:r w:rsidRPr="003476C4">
              <w:rPr>
                <w:rFonts w:ascii="Hind Medium" w:hAnsi="Hind Medium" w:cs="Hind Medium"/>
                <w:sz w:val="20"/>
                <w:szCs w:val="20"/>
                <w:lang w:val="de-CH"/>
              </w:rPr>
              <w:t xml:space="preserve">): </w:t>
            </w:r>
          </w:p>
        </w:tc>
        <w:tc>
          <w:tcPr>
            <w:tcW w:w="4678" w:type="dxa"/>
          </w:tcPr>
          <w:p w14:paraId="7E34B966" w14:textId="77777777" w:rsidR="005A2E55" w:rsidRPr="003476C4" w:rsidRDefault="005A2E55" w:rsidP="009E61FA">
            <w:pPr>
              <w:pStyle w:val="swswStandartText"/>
              <w:rPr>
                <w:rFonts w:ascii="Hind Medium" w:hAnsi="Hind Medium" w:cs="Hind Medium"/>
                <w:sz w:val="20"/>
                <w:szCs w:val="20"/>
                <w:lang w:val="de-CH"/>
              </w:rPr>
            </w:pPr>
            <w:r w:rsidRPr="003476C4">
              <w:rPr>
                <w:rFonts w:ascii="Hind Medium" w:hAnsi="Hind Medium" w:cs="Hind Medium"/>
                <w:sz w:val="20"/>
                <w:szCs w:val="20"/>
                <w:lang w:val="de-CH"/>
              </w:rPr>
              <w:t xml:space="preserve">Schwächen (Weakness): </w:t>
            </w:r>
          </w:p>
        </w:tc>
      </w:tr>
      <w:tr w:rsidR="000F1A09" w:rsidRPr="003A5D2E" w14:paraId="58A635E1" w14:textId="77777777" w:rsidTr="009E61FA">
        <w:trPr>
          <w:trHeight w:val="783"/>
        </w:trPr>
        <w:tc>
          <w:tcPr>
            <w:tcW w:w="4678" w:type="dxa"/>
          </w:tcPr>
          <w:p w14:paraId="3307F1E5"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Was machen wir richtig? </w:t>
            </w:r>
          </w:p>
          <w:p w14:paraId="52D7B841"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Worin sind wir besser als andere? </w:t>
            </w:r>
          </w:p>
          <w:p w14:paraId="38C47C31"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Haben wir einzigartige Ressourcen? </w:t>
            </w:r>
          </w:p>
          <w:p w14:paraId="64DD30D3"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Worauf können wir stolz sein? ...</w:t>
            </w:r>
          </w:p>
          <w:p w14:paraId="14A7045E"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 </w:t>
            </w:r>
          </w:p>
        </w:tc>
        <w:tc>
          <w:tcPr>
            <w:tcW w:w="4678" w:type="dxa"/>
          </w:tcPr>
          <w:p w14:paraId="665F4B56"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Wobei sind wir schwach? </w:t>
            </w:r>
          </w:p>
          <w:p w14:paraId="70D9FD21"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Was fällt uns schwer? </w:t>
            </w:r>
          </w:p>
          <w:p w14:paraId="75D0C17D"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Was fehlt täglich? </w:t>
            </w:r>
          </w:p>
          <w:p w14:paraId="649BC4D4"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Was bekommen andere besser hin als wir? ... </w:t>
            </w:r>
          </w:p>
          <w:p w14:paraId="46DAF2ED" w14:textId="77777777" w:rsidR="005A2E55" w:rsidRPr="003A5D2E" w:rsidRDefault="005A2E55" w:rsidP="009E61FA">
            <w:pPr>
              <w:pStyle w:val="swswStandartText"/>
              <w:rPr>
                <w:rFonts w:ascii="Hind Light" w:hAnsi="Hind Light" w:cs="Hind Light"/>
                <w:sz w:val="20"/>
                <w:szCs w:val="20"/>
                <w:lang w:val="de-CH"/>
              </w:rPr>
            </w:pPr>
          </w:p>
        </w:tc>
      </w:tr>
      <w:tr w:rsidR="000F1A09" w:rsidRPr="003476C4" w14:paraId="6998A26B" w14:textId="77777777" w:rsidTr="009E61FA">
        <w:trPr>
          <w:trHeight w:val="93"/>
        </w:trPr>
        <w:tc>
          <w:tcPr>
            <w:tcW w:w="4678" w:type="dxa"/>
          </w:tcPr>
          <w:p w14:paraId="7B6DD306" w14:textId="77777777" w:rsidR="005A2E55" w:rsidRPr="003476C4" w:rsidRDefault="005A2E55" w:rsidP="009E61FA">
            <w:pPr>
              <w:pStyle w:val="swswStandartText"/>
              <w:rPr>
                <w:rFonts w:ascii="Hind Medium" w:hAnsi="Hind Medium" w:cs="Hind Medium"/>
                <w:sz w:val="20"/>
                <w:szCs w:val="20"/>
                <w:lang w:val="de-CH"/>
              </w:rPr>
            </w:pPr>
            <w:r w:rsidRPr="003476C4">
              <w:rPr>
                <w:rFonts w:ascii="Hind Medium" w:hAnsi="Hind Medium" w:cs="Hind Medium"/>
                <w:sz w:val="20"/>
                <w:szCs w:val="20"/>
                <w:lang w:val="de-CH"/>
              </w:rPr>
              <w:t xml:space="preserve">Chancen (Opportunities): </w:t>
            </w:r>
          </w:p>
        </w:tc>
        <w:tc>
          <w:tcPr>
            <w:tcW w:w="4678" w:type="dxa"/>
          </w:tcPr>
          <w:p w14:paraId="3F4588A9" w14:textId="77777777" w:rsidR="005A2E55" w:rsidRPr="003476C4" w:rsidRDefault="005A2E55" w:rsidP="009E61FA">
            <w:pPr>
              <w:pStyle w:val="swswStandartText"/>
              <w:rPr>
                <w:rFonts w:ascii="Hind Medium" w:hAnsi="Hind Medium" w:cs="Hind Medium"/>
                <w:sz w:val="20"/>
                <w:szCs w:val="20"/>
                <w:lang w:val="de-CH"/>
              </w:rPr>
            </w:pPr>
            <w:r w:rsidRPr="003476C4">
              <w:rPr>
                <w:rFonts w:ascii="Hind Medium" w:hAnsi="Hind Medium" w:cs="Hind Medium"/>
                <w:sz w:val="20"/>
                <w:szCs w:val="20"/>
                <w:lang w:val="de-CH"/>
              </w:rPr>
              <w:t xml:space="preserve">Risiken (Threats): </w:t>
            </w:r>
          </w:p>
        </w:tc>
      </w:tr>
      <w:tr w:rsidR="000F1A09" w:rsidRPr="003A5D2E" w14:paraId="7E9D4A9F" w14:textId="77777777" w:rsidTr="009E61FA">
        <w:trPr>
          <w:trHeight w:val="783"/>
        </w:trPr>
        <w:tc>
          <w:tcPr>
            <w:tcW w:w="4678" w:type="dxa"/>
          </w:tcPr>
          <w:p w14:paraId="1F9BD9B6"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Wo bieten sich Möglichkeiten? </w:t>
            </w:r>
          </w:p>
          <w:p w14:paraId="38FBD1BE"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Was sind Zukunftschancen? </w:t>
            </w:r>
          </w:p>
          <w:p w14:paraId="2FAA2976"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Bieten lokale Ereignisse neue Chancen? </w:t>
            </w:r>
          </w:p>
          <w:p w14:paraId="2E0559A0"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Positive Änderungen im Umfeld? ... </w:t>
            </w:r>
          </w:p>
          <w:p w14:paraId="1E4C2D16" w14:textId="77777777" w:rsidR="005A2E55" w:rsidRPr="003A5D2E" w:rsidRDefault="005A2E55" w:rsidP="009E61FA">
            <w:pPr>
              <w:pStyle w:val="swswStandartText"/>
              <w:rPr>
                <w:rFonts w:ascii="Hind Light" w:hAnsi="Hind Light" w:cs="Hind Light"/>
                <w:sz w:val="20"/>
                <w:szCs w:val="20"/>
                <w:lang w:val="de-CH"/>
              </w:rPr>
            </w:pPr>
          </w:p>
        </w:tc>
        <w:tc>
          <w:tcPr>
            <w:tcW w:w="4678" w:type="dxa"/>
          </w:tcPr>
          <w:p w14:paraId="6B6A7649"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Welche Risiken bestehen? </w:t>
            </w:r>
          </w:p>
          <w:p w14:paraId="6E48D1CB"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Änderungen im Umfeld? </w:t>
            </w:r>
          </w:p>
          <w:p w14:paraId="7AA53B93"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Stellen Schwachstellen eine Gefahr dar? </w:t>
            </w:r>
          </w:p>
          <w:p w14:paraId="2FEB66B9"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Haben wir Schulden oder finanzielle Probleme? ... </w:t>
            </w:r>
          </w:p>
          <w:p w14:paraId="74D08578" w14:textId="77777777" w:rsidR="005A2E55" w:rsidRPr="003A5D2E" w:rsidRDefault="005A2E55" w:rsidP="009E61FA">
            <w:pPr>
              <w:pStyle w:val="swswStandartText"/>
              <w:rPr>
                <w:rFonts w:ascii="Hind Light" w:hAnsi="Hind Light" w:cs="Hind Light"/>
                <w:sz w:val="20"/>
                <w:szCs w:val="20"/>
                <w:lang w:val="de-CH"/>
              </w:rPr>
            </w:pPr>
          </w:p>
        </w:tc>
      </w:tr>
    </w:tbl>
    <w:p w14:paraId="7344A3AE" w14:textId="77777777" w:rsidR="005A2E55" w:rsidRPr="003A5D2E" w:rsidRDefault="005A2E55" w:rsidP="009E61FA">
      <w:pPr>
        <w:pStyle w:val="swswStandartText"/>
        <w:rPr>
          <w:rFonts w:ascii="Hind Light" w:hAnsi="Hind Light" w:cs="Hind Light"/>
          <w:sz w:val="20"/>
          <w:szCs w:val="20"/>
          <w:lang w:val="de-CH"/>
        </w:rPr>
      </w:pPr>
    </w:p>
    <w:p w14:paraId="450695D5" w14:textId="44B306B4" w:rsidR="00946B38" w:rsidRPr="003A5D2E" w:rsidRDefault="00946B38" w:rsidP="00946B38">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Aus der SWOT-Analyse </w:t>
      </w:r>
      <w:r>
        <w:rPr>
          <w:rFonts w:ascii="Hind Light" w:hAnsi="Hind Light" w:cs="Hind Light"/>
          <w:sz w:val="20"/>
          <w:szCs w:val="20"/>
          <w:lang w:val="de-CH"/>
        </w:rPr>
        <w:t xml:space="preserve">(Vorlage </w:t>
      </w:r>
      <w:hyperlink r:id="rId35" w:history="1">
        <w:r w:rsidRPr="003476C4">
          <w:rPr>
            <w:rStyle w:val="Hyperlink"/>
            <w:rFonts w:ascii="Hind Light" w:hAnsi="Hind Light" w:cs="Hind Light"/>
            <w:sz w:val="20"/>
            <w:szCs w:val="20"/>
            <w:lang w:val="de-CH"/>
          </w:rPr>
          <w:t>hier</w:t>
        </w:r>
      </w:hyperlink>
      <w:r>
        <w:rPr>
          <w:rFonts w:ascii="Hind Light" w:hAnsi="Hind Light" w:cs="Hind Light"/>
          <w:sz w:val="20"/>
          <w:szCs w:val="20"/>
          <w:lang w:val="de-CH"/>
        </w:rPr>
        <w:t xml:space="preserve"> zu finden) </w:t>
      </w:r>
      <w:r w:rsidRPr="003A5D2E">
        <w:rPr>
          <w:rFonts w:ascii="Hind Light" w:hAnsi="Hind Light" w:cs="Hind Light"/>
          <w:sz w:val="20"/>
          <w:szCs w:val="20"/>
          <w:lang w:val="de-CH"/>
        </w:rPr>
        <w:t>lassen sich die strategischen Zielsetzungen für den Stützpunkt ableiten und in einem Strategiepapier festhalten. Schriftlich festgehaltene Strategien, meistens mit dem Zeithorizont einer Olympiaperiode, sind ebenfalls wichtig für die Legitimation der Leistungssport-Förderung im Verein. Das Strategiepapier hilft auch, am richtigen Ort und zum richtigen Zeitpunkt ein entsprechendes Projekt zu lancieren.</w:t>
      </w:r>
    </w:p>
    <w:p w14:paraId="28AEE519" w14:textId="77777777" w:rsidR="00946B38" w:rsidRPr="003A5D2E" w:rsidRDefault="00946B38" w:rsidP="00946B38">
      <w:pPr>
        <w:pStyle w:val="swswStandartText"/>
        <w:rPr>
          <w:rFonts w:ascii="Hind Light" w:hAnsi="Hind Light" w:cs="Hind Light"/>
          <w:sz w:val="20"/>
          <w:szCs w:val="20"/>
          <w:lang w:val="de-CH"/>
        </w:rPr>
      </w:pPr>
    </w:p>
    <w:p w14:paraId="5897A5F4" w14:textId="77777777" w:rsidR="00946B38" w:rsidRDefault="00946B38" w:rsidP="00946B38">
      <w:pPr>
        <w:pStyle w:val="swswStandartText"/>
        <w:rPr>
          <w:rFonts w:ascii="Hind Light" w:hAnsi="Hind Light" w:cs="Hind Light"/>
          <w:sz w:val="20"/>
          <w:szCs w:val="20"/>
          <w:lang w:val="de-CH"/>
        </w:rPr>
      </w:pPr>
      <w:r w:rsidRPr="003A5D2E">
        <w:rPr>
          <w:rFonts w:ascii="Hind Light" w:hAnsi="Hind Light" w:cs="Hind Light"/>
          <w:sz w:val="20"/>
          <w:szCs w:val="20"/>
          <w:lang w:val="de-CH"/>
        </w:rPr>
        <w:t>Der Stützpunkt verfügt über eine aktualisierte SWOT-Analyse und hat ein Strategiepapier mit (langfristigen) Zielsetzungen.</w:t>
      </w:r>
    </w:p>
    <w:p w14:paraId="4CC6727B" w14:textId="77777777" w:rsidR="00946B38" w:rsidRPr="003A5D2E" w:rsidRDefault="00946B38" w:rsidP="00946B38">
      <w:pPr>
        <w:pStyle w:val="swswStandartText"/>
        <w:rPr>
          <w:rFonts w:ascii="Hind Light" w:hAnsi="Hind Light" w:cs="Hind Light"/>
          <w:sz w:val="20"/>
          <w:szCs w:val="20"/>
          <w:lang w:val="de-CH"/>
        </w:rPr>
      </w:pPr>
    </w:p>
    <w:p w14:paraId="7422C7A6" w14:textId="1FEF05A1" w:rsidR="00946B38" w:rsidRPr="00132788" w:rsidRDefault="00946B38" w:rsidP="00946B38">
      <w:pPr>
        <w:shd w:val="clear" w:color="auto" w:fill="FBE4D5" w:themeFill="accent2" w:themeFillTint="33"/>
        <w:jc w:val="both"/>
        <w:rPr>
          <w:rFonts w:eastAsia="Hind Light"/>
        </w:rPr>
      </w:pPr>
      <w:r>
        <w:rPr>
          <w:rFonts w:ascii="Wingdings" w:eastAsia="Wingdings" w:hAnsi="Wingdings" w:cs="Wingdings"/>
          <w:szCs w:val="20"/>
        </w:rPr>
        <w:lastRenderedPageBreak/>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5D0351">
        <w:rPr>
          <w:rFonts w:ascii="Wingdings" w:eastAsia="Wingdings" w:hAnsi="Wingdings" w:cs="Wingdings"/>
          <w:szCs w:val="20"/>
        </w:rPr>
      </w:r>
      <w:r w:rsidR="005D0351">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75522BE1" w14:textId="77777777" w:rsidR="00946B38" w:rsidRPr="003A5D2E" w:rsidRDefault="00946B38" w:rsidP="00946B38">
      <w:pPr>
        <w:pStyle w:val="swswStandartText"/>
        <w:rPr>
          <w:rFonts w:ascii="Hind Light" w:hAnsi="Hind Light" w:cs="Hind Light"/>
          <w:sz w:val="20"/>
          <w:szCs w:val="20"/>
          <w:lang w:val="de-CH"/>
        </w:rPr>
      </w:pPr>
    </w:p>
    <w:p w14:paraId="6C6A4B40" w14:textId="5A4A6349" w:rsidR="00946B38" w:rsidRPr="001555F9" w:rsidRDefault="00946B38" w:rsidP="00946B38">
      <w:pPr>
        <w:shd w:val="clear" w:color="auto" w:fill="D9D9D9" w:themeFill="background1" w:themeFillShade="D9"/>
        <w:tabs>
          <w:tab w:val="left" w:pos="993"/>
          <w:tab w:val="left" w:pos="1134"/>
        </w:tabs>
      </w:pPr>
      <w:r w:rsidRPr="0073000A">
        <w:t>Beilage</w:t>
      </w:r>
      <w:r w:rsidRPr="004747A8">
        <w:t xml:space="preserve"> </w:t>
      </w:r>
      <w:r>
        <w:fldChar w:fldCharType="begin"/>
      </w:r>
      <w:r>
        <w:instrText>SEQ Beilage \* ARABIC</w:instrText>
      </w:r>
      <w:r>
        <w:fldChar w:fldCharType="separate"/>
      </w:r>
      <w:r w:rsidR="009442B4">
        <w:rPr>
          <w:noProof/>
        </w:rPr>
        <w:t>4</w:t>
      </w:r>
      <w:r>
        <w:fldChar w:fldCharType="end"/>
      </w:r>
      <w:r w:rsidRPr="003A5D2E">
        <w:rPr>
          <w:rFonts w:cs="Hind Light"/>
          <w:szCs w:val="20"/>
        </w:rPr>
        <w:t xml:space="preserve">: </w:t>
      </w:r>
      <w:r>
        <w:rPr>
          <w:rFonts w:cs="Hind Light"/>
          <w:szCs w:val="20"/>
        </w:rPr>
        <w:tab/>
      </w:r>
      <w:r w:rsidRPr="003A5D2E">
        <w:rPr>
          <w:rFonts w:cs="Hind Light"/>
          <w:szCs w:val="20"/>
        </w:rPr>
        <w:t>Aktuelle SWOT-Analyse.</w:t>
      </w:r>
    </w:p>
    <w:p w14:paraId="44D5C179" w14:textId="0E8000BE" w:rsidR="00946B38" w:rsidRPr="003A5D2E" w:rsidRDefault="00946B38" w:rsidP="00946B38">
      <w:pPr>
        <w:pStyle w:val="Beschriftung"/>
        <w:shd w:val="clear" w:color="auto" w:fill="D9D9D9" w:themeFill="background1" w:themeFillShade="D9"/>
        <w:tabs>
          <w:tab w:val="left" w:pos="993"/>
        </w:tabs>
        <w:rPr>
          <w:rFonts w:cs="Hind Light"/>
          <w:szCs w:val="20"/>
        </w:rPr>
      </w:pPr>
      <w:r w:rsidRPr="0073000A">
        <w:t>Beilage</w:t>
      </w:r>
      <w:r>
        <w:t xml:space="preserve"> </w:t>
      </w:r>
      <w:r>
        <w:fldChar w:fldCharType="begin"/>
      </w:r>
      <w:r>
        <w:instrText>SEQ Beilage \* ARABIC</w:instrText>
      </w:r>
      <w:r>
        <w:fldChar w:fldCharType="separate"/>
      </w:r>
      <w:r w:rsidR="009442B4">
        <w:rPr>
          <w:noProof/>
        </w:rPr>
        <w:t>5</w:t>
      </w:r>
      <w:r>
        <w:fldChar w:fldCharType="end"/>
      </w:r>
      <w:r>
        <w:t>:</w:t>
      </w:r>
      <w:r w:rsidRPr="001555F9">
        <w:rPr>
          <w:rFonts w:cs="Hind Light"/>
          <w:szCs w:val="20"/>
        </w:rPr>
        <w:t xml:space="preserve"> </w:t>
      </w:r>
      <w:r>
        <w:rPr>
          <w:rFonts w:cs="Hind Light"/>
          <w:szCs w:val="20"/>
        </w:rPr>
        <w:tab/>
      </w:r>
      <w:r w:rsidRPr="003A5D2E">
        <w:rPr>
          <w:rFonts w:cs="Hind Light"/>
          <w:szCs w:val="20"/>
        </w:rPr>
        <w:t>Strategie-Papier.</w:t>
      </w:r>
    </w:p>
    <w:p w14:paraId="30C6EEE5" w14:textId="6698156A" w:rsidR="005A2E55" w:rsidRPr="003A5D2E" w:rsidRDefault="005A2E55" w:rsidP="009E61FA">
      <w:pPr>
        <w:pStyle w:val="swswStandartText"/>
        <w:rPr>
          <w:rFonts w:ascii="Hind Light" w:hAnsi="Hind Light" w:cs="Hind Light"/>
          <w:sz w:val="20"/>
          <w:szCs w:val="20"/>
          <w:lang w:val="de-CH"/>
        </w:rPr>
      </w:pPr>
    </w:p>
    <w:p w14:paraId="7A608ACE" w14:textId="6C69A338" w:rsidR="00946B38" w:rsidRPr="003A5D2E" w:rsidRDefault="00946B38" w:rsidP="00946B38">
      <w:pPr>
        <w:pStyle w:val="SWAQberschrift3"/>
      </w:pPr>
      <w:r>
        <w:t xml:space="preserve">Kommunikation mit Swiss Aquatics </w:t>
      </w:r>
    </w:p>
    <w:p w14:paraId="4C318C20" w14:textId="77777777" w:rsidR="00946B38" w:rsidRPr="007C4F79" w:rsidRDefault="00946B38" w:rsidP="00946B38">
      <w:pPr>
        <w:pStyle w:val="swswStandartText"/>
        <w:rPr>
          <w:rFonts w:ascii="Hind Light" w:hAnsi="Hind Light" w:cs="Hind Light"/>
          <w:sz w:val="20"/>
          <w:szCs w:val="20"/>
          <w:lang w:val="de-CH"/>
        </w:rPr>
      </w:pPr>
      <w:r w:rsidRPr="007C4F79">
        <w:rPr>
          <w:rFonts w:ascii="Hind Light" w:hAnsi="Hind Light" w:cs="Hind Light"/>
          <w:sz w:val="20"/>
          <w:szCs w:val="20"/>
          <w:lang w:val="de-CH"/>
        </w:rPr>
        <w:t>Swiss Aquatics will seine NWF</w:t>
      </w:r>
      <w:r>
        <w:rPr>
          <w:rFonts w:ascii="Hind Light" w:hAnsi="Hind Light" w:cs="Hind Light"/>
          <w:sz w:val="20"/>
          <w:szCs w:val="20"/>
          <w:lang w:val="de-CH"/>
        </w:rPr>
        <w:t>-</w:t>
      </w:r>
      <w:r w:rsidRPr="007C4F79">
        <w:rPr>
          <w:rFonts w:ascii="Hind Light" w:hAnsi="Hind Light" w:cs="Hind Light"/>
          <w:sz w:val="20"/>
          <w:szCs w:val="20"/>
          <w:lang w:val="de-CH"/>
        </w:rPr>
        <w:t>Vereine kennen und ihnen den bestmöglichen Support in der Nachwuchsförderung bieten. Dazu gehört eine gute Kommunikation in beide Richtungen. Idealerweise finden alle 2 Jahre ein NWF</w:t>
      </w:r>
      <w:r>
        <w:rPr>
          <w:rFonts w:ascii="Hind Light" w:hAnsi="Hind Light" w:cs="Hind Light"/>
          <w:sz w:val="20"/>
          <w:szCs w:val="20"/>
          <w:lang w:val="de-CH"/>
        </w:rPr>
        <w:t>-</w:t>
      </w:r>
      <w:r w:rsidRPr="007C4F79">
        <w:rPr>
          <w:rFonts w:ascii="Hind Light" w:hAnsi="Hind Light" w:cs="Hind Light"/>
          <w:sz w:val="20"/>
          <w:szCs w:val="20"/>
          <w:lang w:val="de-CH"/>
        </w:rPr>
        <w:t>Stützpunktgespräch statt. Es gibt aber auch weitere Instrumente und Plattformen, welche den Dialog fördern. Einerseits ist dies die Homepage von Swiss Aquatics mit Newseinträgen und Downloadmöglichkeiten von Dokumenten, andererseits das jährliche Leistungssportbulletin, das Leistungssport Seminar und die NWF</w:t>
      </w:r>
      <w:r>
        <w:rPr>
          <w:rFonts w:ascii="Hind Light" w:hAnsi="Hind Light" w:cs="Hind Light"/>
          <w:sz w:val="20"/>
          <w:szCs w:val="20"/>
          <w:lang w:val="de-CH"/>
        </w:rPr>
        <w:t>-</w:t>
      </w:r>
      <w:r w:rsidRPr="007C4F79">
        <w:rPr>
          <w:rFonts w:ascii="Hind Light" w:hAnsi="Hind Light" w:cs="Hind Light"/>
          <w:sz w:val="20"/>
          <w:szCs w:val="20"/>
          <w:lang w:val="de-CH"/>
        </w:rPr>
        <w:t>Konferenz als Informationsplattform.</w:t>
      </w:r>
    </w:p>
    <w:p w14:paraId="69936C0C" w14:textId="77777777" w:rsidR="00946B38" w:rsidRPr="003A5D2E" w:rsidRDefault="00946B38" w:rsidP="00946B38">
      <w:pPr>
        <w:pStyle w:val="swswStandartText"/>
        <w:rPr>
          <w:rFonts w:ascii="Hind Light" w:hAnsi="Hind Light" w:cs="Hind Light"/>
          <w:sz w:val="20"/>
          <w:szCs w:val="20"/>
          <w:lang w:val="de-CH"/>
        </w:rPr>
      </w:pPr>
    </w:p>
    <w:p w14:paraId="57A4FF32" w14:textId="310A8AA7" w:rsidR="00946B38" w:rsidRDefault="00946B38" w:rsidP="00946B38">
      <w:pPr>
        <w:pStyle w:val="swswStandartText"/>
        <w:rPr>
          <w:rFonts w:ascii="Hind Light" w:hAnsi="Hind Light" w:cs="Hind Light"/>
          <w:sz w:val="20"/>
          <w:szCs w:val="20"/>
          <w:lang w:val="de-CH"/>
        </w:rPr>
      </w:pPr>
      <w:r w:rsidRPr="44ECE739">
        <w:rPr>
          <w:rFonts w:ascii="Hind Light" w:hAnsi="Hind Light" w:cs="Hind Light"/>
          <w:sz w:val="20"/>
          <w:szCs w:val="20"/>
          <w:lang w:val="de-CH"/>
        </w:rPr>
        <w:t xml:space="preserve">Von einem NWF-Stützpunkt wird erwartet, dass er Swiss Aquatics aktiv über Änderungen (z.B. Vorstand, </w:t>
      </w:r>
      <w:proofErr w:type="gramStart"/>
      <w:r w:rsidRPr="44ECE739">
        <w:rPr>
          <w:rFonts w:ascii="Hind Light" w:hAnsi="Hind Light" w:cs="Hind Light"/>
          <w:sz w:val="20"/>
          <w:szCs w:val="20"/>
          <w:lang w:val="de-CH"/>
        </w:rPr>
        <w:t>Trainer:innenanstellungen</w:t>
      </w:r>
      <w:proofErr w:type="gramEnd"/>
      <w:r w:rsidRPr="44ECE739">
        <w:rPr>
          <w:rFonts w:ascii="Hind Light" w:hAnsi="Hind Light" w:cs="Hind Light"/>
          <w:sz w:val="20"/>
          <w:szCs w:val="20"/>
          <w:lang w:val="de-CH"/>
        </w:rPr>
        <w:t>, etc.) innerhalb 20 Tage informiert und die oben erwähnten Kommunikationsmittel regelmäßig nutzt.</w:t>
      </w:r>
    </w:p>
    <w:p w14:paraId="6FDEFE26" w14:textId="77777777" w:rsidR="00946B38" w:rsidRPr="003A5D2E" w:rsidRDefault="00946B38" w:rsidP="00946B38">
      <w:pPr>
        <w:pStyle w:val="swswStandartText"/>
        <w:rPr>
          <w:rFonts w:ascii="Hind Light" w:hAnsi="Hind Light" w:cs="Hind Light"/>
          <w:sz w:val="20"/>
          <w:szCs w:val="20"/>
          <w:lang w:val="de-CH"/>
        </w:rPr>
      </w:pPr>
    </w:p>
    <w:p w14:paraId="58C8E19A" w14:textId="77777777" w:rsidR="00946B38" w:rsidRPr="00BB7EB0" w:rsidRDefault="00946B38" w:rsidP="00946B38">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5D0351">
        <w:rPr>
          <w:rFonts w:ascii="Wingdings" w:eastAsia="Wingdings" w:hAnsi="Wingdings" w:cs="Wingdings"/>
          <w:szCs w:val="20"/>
        </w:rPr>
      </w:r>
      <w:r w:rsidR="005D0351">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2A8340C7" w14:textId="77777777" w:rsidR="005A2E55" w:rsidRPr="003A5D2E" w:rsidRDefault="005A2E55" w:rsidP="005A2E55">
      <w:pPr>
        <w:pStyle w:val="swswStandartText"/>
        <w:rPr>
          <w:rFonts w:ascii="Hind Light" w:hAnsi="Hind Light" w:cs="Hind Light"/>
          <w:sz w:val="20"/>
          <w:szCs w:val="20"/>
          <w:lang w:val="de-CH"/>
        </w:rPr>
      </w:pPr>
    </w:p>
    <w:p w14:paraId="401A2923" w14:textId="1483C929" w:rsidR="00946B38" w:rsidRPr="003A5D2E" w:rsidRDefault="00946B38" w:rsidP="00946B38">
      <w:pPr>
        <w:pStyle w:val="SWAQberschrift3"/>
      </w:pPr>
      <w:r>
        <w:t xml:space="preserve">Kommunikation mit NWF-Stützpunkten </w:t>
      </w:r>
    </w:p>
    <w:p w14:paraId="46A8EB0C" w14:textId="77777777" w:rsidR="00946B38" w:rsidRPr="003A5D2E" w:rsidRDefault="00946B38" w:rsidP="00946B38">
      <w:pPr>
        <w:pStyle w:val="swswStandartText"/>
        <w:rPr>
          <w:rFonts w:ascii="Hind Light" w:hAnsi="Hind Light" w:cs="Hind Light"/>
          <w:sz w:val="20"/>
          <w:szCs w:val="20"/>
          <w:lang w:val="de-CH"/>
        </w:rPr>
      </w:pPr>
      <w:r w:rsidRPr="44ECE739">
        <w:rPr>
          <w:rFonts w:ascii="Hind Light" w:hAnsi="Hind Light" w:cs="Hind Light"/>
          <w:sz w:val="20"/>
          <w:szCs w:val="20"/>
          <w:lang w:val="de-CH"/>
        </w:rPr>
        <w:t xml:space="preserve">Als NWF-Stützpunkt bekennen wir uns zu einer offenen, transparenten und freundschaftlichen Kommunikation mit den anderen Nachwuchsstützpunkten. Bei einem allfälligen Vereinswechsel im Nachwuchsalter soll vor dem Wechsel ein Gespräch zwischen den beiden Verein stattfinden. Grundsätzlich ist ein Wechsel von einem Stützpunkt zu einem anderen erst nach dem Nachwuchsalter vorgesehen und sollte nur dann ins Auge gefasst werden, wenn für </w:t>
      </w:r>
      <w:proofErr w:type="gramStart"/>
      <w:r w:rsidRPr="44ECE739">
        <w:rPr>
          <w:rFonts w:ascii="Hind Light" w:hAnsi="Hind Light" w:cs="Hind Light"/>
          <w:sz w:val="20"/>
          <w:szCs w:val="20"/>
          <w:lang w:val="de-CH"/>
        </w:rPr>
        <w:t>den:die</w:t>
      </w:r>
      <w:proofErr w:type="gramEnd"/>
      <w:r w:rsidRPr="44ECE739">
        <w:rPr>
          <w:rFonts w:ascii="Hind Light" w:hAnsi="Hind Light" w:cs="Hind Light"/>
          <w:sz w:val="20"/>
          <w:szCs w:val="20"/>
          <w:lang w:val="de-CH"/>
        </w:rPr>
        <w:t xml:space="preserve"> Athlet:in grundlegende Optimierungen (Schul- oder Trainingsbedingungen) beziehungsweise zwingende Notwendigkeiten zur Diskussion stehen.</w:t>
      </w:r>
    </w:p>
    <w:p w14:paraId="594E0233" w14:textId="77777777" w:rsidR="00946B38" w:rsidRPr="003A5D2E" w:rsidRDefault="00946B38" w:rsidP="00946B38">
      <w:pPr>
        <w:pStyle w:val="swswStandartText"/>
        <w:rPr>
          <w:rFonts w:ascii="Hind Light" w:hAnsi="Hind Light" w:cs="Hind Light"/>
          <w:sz w:val="20"/>
          <w:szCs w:val="20"/>
          <w:lang w:val="de-CH"/>
        </w:rPr>
      </w:pPr>
    </w:p>
    <w:p w14:paraId="20B74C60" w14:textId="77777777" w:rsidR="00946B38" w:rsidRDefault="00946B38" w:rsidP="00946B38">
      <w:pPr>
        <w:pStyle w:val="swswStandartText"/>
        <w:rPr>
          <w:rFonts w:ascii="Hind Light" w:hAnsi="Hind Light" w:cs="Hind Light"/>
          <w:sz w:val="20"/>
          <w:szCs w:val="20"/>
          <w:lang w:val="de-CH"/>
        </w:rPr>
      </w:pPr>
      <w:r w:rsidRPr="003A5D2E">
        <w:rPr>
          <w:rFonts w:ascii="Hind Light" w:hAnsi="Hind Light" w:cs="Hind Light"/>
          <w:sz w:val="20"/>
          <w:szCs w:val="20"/>
          <w:lang w:val="de-CH"/>
        </w:rPr>
        <w:t>Als NWF</w:t>
      </w:r>
      <w:r>
        <w:rPr>
          <w:rFonts w:ascii="Hind Light" w:hAnsi="Hind Light" w:cs="Hind Light"/>
          <w:sz w:val="20"/>
          <w:szCs w:val="20"/>
          <w:lang w:val="de-CH"/>
        </w:rPr>
        <w:t>-</w:t>
      </w:r>
      <w:r w:rsidRPr="003A5D2E">
        <w:rPr>
          <w:rFonts w:ascii="Hind Light" w:hAnsi="Hind Light" w:cs="Hind Light"/>
          <w:sz w:val="20"/>
          <w:szCs w:val="20"/>
          <w:lang w:val="de-CH"/>
        </w:rPr>
        <w:t>Stützpunkt suchen wir proaktiv das Gespräch mit den anderen NWF</w:t>
      </w:r>
      <w:r>
        <w:rPr>
          <w:rFonts w:ascii="Hind Light" w:hAnsi="Hind Light" w:cs="Hind Light"/>
          <w:sz w:val="20"/>
          <w:szCs w:val="20"/>
          <w:lang w:val="de-CH"/>
        </w:rPr>
        <w:t>-</w:t>
      </w:r>
      <w:r w:rsidRPr="003A5D2E">
        <w:rPr>
          <w:rFonts w:ascii="Hind Light" w:hAnsi="Hind Light" w:cs="Hind Light"/>
          <w:sz w:val="20"/>
          <w:szCs w:val="20"/>
          <w:lang w:val="de-CH"/>
        </w:rPr>
        <w:t>Stützpunkten.</w:t>
      </w:r>
    </w:p>
    <w:p w14:paraId="32F9BD4B" w14:textId="77777777" w:rsidR="00946B38" w:rsidRPr="003A5D2E" w:rsidRDefault="00946B38" w:rsidP="00946B38">
      <w:pPr>
        <w:pStyle w:val="swswStandartText"/>
        <w:rPr>
          <w:rFonts w:ascii="Hind Light" w:hAnsi="Hind Light" w:cs="Hind Light"/>
          <w:sz w:val="20"/>
          <w:szCs w:val="20"/>
          <w:lang w:val="de-CH"/>
        </w:rPr>
      </w:pPr>
    </w:p>
    <w:p w14:paraId="31DFA57D" w14:textId="77777777" w:rsidR="00946B38" w:rsidRPr="00BB7EB0" w:rsidRDefault="00946B38" w:rsidP="00946B38">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5D0351">
        <w:rPr>
          <w:rFonts w:ascii="Wingdings" w:eastAsia="Wingdings" w:hAnsi="Wingdings" w:cs="Wingdings"/>
          <w:szCs w:val="20"/>
        </w:rPr>
      </w:r>
      <w:r w:rsidR="005D0351">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4B26CF74" w14:textId="77777777" w:rsidR="00B36F0D" w:rsidRPr="003A5D2E" w:rsidRDefault="00B36F0D" w:rsidP="005A2E55">
      <w:pPr>
        <w:pStyle w:val="swswStandartText"/>
        <w:rPr>
          <w:sz w:val="20"/>
          <w:szCs w:val="20"/>
          <w:lang w:val="de-CH"/>
        </w:rPr>
      </w:pPr>
    </w:p>
    <w:p w14:paraId="61390D94" w14:textId="53405D70" w:rsidR="00786BAA" w:rsidRDefault="00635C23" w:rsidP="000076E5">
      <w:pPr>
        <w:pStyle w:val="SWAQberschrift1"/>
      </w:pPr>
      <w:r w:rsidRPr="003A5D2E">
        <w:rPr>
          <w:sz w:val="16"/>
          <w:szCs w:val="20"/>
        </w:rPr>
        <w:br w:type="page"/>
      </w:r>
      <w:bookmarkStart w:id="16" w:name="_Toc143000171"/>
      <w:r w:rsidR="000A7BC6">
        <w:lastRenderedPageBreak/>
        <w:t>E</w:t>
      </w:r>
      <w:r w:rsidR="00EB3456">
        <w:t xml:space="preserve">LEMENT 2: </w:t>
      </w:r>
      <w:r w:rsidR="00455F07" w:rsidRPr="000076E5">
        <w:t>Struktur</w:t>
      </w:r>
      <w:r w:rsidR="009C5338" w:rsidRPr="009C5338">
        <w:t xml:space="preserve"> </w:t>
      </w:r>
      <w:r w:rsidR="009C5338">
        <w:t>&amp; O</w:t>
      </w:r>
      <w:r w:rsidR="009C5338" w:rsidRPr="003A5D2E">
        <w:t>rganisation</w:t>
      </w:r>
      <w:bookmarkEnd w:id="16"/>
    </w:p>
    <w:p w14:paraId="0DB727BD" w14:textId="4E5D0F57" w:rsidR="00946B38" w:rsidRDefault="00946B38" w:rsidP="00946B38">
      <w:pPr>
        <w:pStyle w:val="SWAQberschrift2"/>
      </w:pPr>
      <w:bookmarkStart w:id="17" w:name="_Toc137737272"/>
      <w:bookmarkStart w:id="18" w:name="_Toc143000172"/>
      <w:r>
        <w:t>Führungsstruktur</w:t>
      </w:r>
      <w:bookmarkEnd w:id="17"/>
      <w:bookmarkEnd w:id="18"/>
    </w:p>
    <w:p w14:paraId="467C4105" w14:textId="77777777" w:rsidR="00946B38" w:rsidRDefault="00946B38" w:rsidP="00946B38">
      <w:pPr>
        <w:jc w:val="both"/>
      </w:pPr>
      <w:r w:rsidRPr="0964AFC5">
        <w:rPr>
          <w:rFonts w:eastAsia="Hind Light" w:cs="Hind Light"/>
          <w:szCs w:val="20"/>
        </w:rPr>
        <w:t xml:space="preserve">Eine </w:t>
      </w:r>
      <w:r>
        <w:rPr>
          <w:rFonts w:eastAsia="Hind Light" w:cs="Hind Light"/>
          <w:szCs w:val="20"/>
        </w:rPr>
        <w:t>klar definierte</w:t>
      </w:r>
      <w:r w:rsidRPr="0964AFC5">
        <w:rPr>
          <w:rFonts w:eastAsia="Hind Light" w:cs="Hind Light"/>
          <w:szCs w:val="20"/>
        </w:rPr>
        <w:t xml:space="preserve"> Führung</w:t>
      </w:r>
      <w:r>
        <w:rPr>
          <w:rFonts w:eastAsia="Hind Light" w:cs="Hind Light"/>
          <w:szCs w:val="20"/>
        </w:rPr>
        <w:t>sstruktur</w:t>
      </w:r>
      <w:r w:rsidRPr="0964AFC5">
        <w:rPr>
          <w:rFonts w:eastAsia="Hind Light" w:cs="Hind Light"/>
          <w:szCs w:val="20"/>
        </w:rPr>
        <w:t xml:space="preserve"> ist für einen NWF-Stützpunkt unerlässlich. Für eine stabile und </w:t>
      </w:r>
      <w:r>
        <w:rPr>
          <w:rFonts w:eastAsia="Hind Light" w:cs="Hind Light"/>
          <w:szCs w:val="20"/>
        </w:rPr>
        <w:t>n</w:t>
      </w:r>
      <w:r w:rsidRPr="0964AFC5">
        <w:rPr>
          <w:rFonts w:eastAsia="Hind Light" w:cs="Hind Light"/>
          <w:szCs w:val="20"/>
        </w:rPr>
        <w:t>achhaltige Vereinsentwicklung ist eine klare und transparente Führungsstruktur</w:t>
      </w:r>
      <w:r>
        <w:rPr>
          <w:rFonts w:eastAsia="Hind Light" w:cs="Hind Light"/>
          <w:szCs w:val="20"/>
        </w:rPr>
        <w:t xml:space="preserve"> mit klar geregelten Verantwortlichkeiten</w:t>
      </w:r>
      <w:r w:rsidRPr="0964AFC5">
        <w:rPr>
          <w:rFonts w:eastAsia="Hind Light" w:cs="Hind Light"/>
          <w:szCs w:val="20"/>
        </w:rPr>
        <w:t xml:space="preserve"> in Sinne der </w:t>
      </w:r>
      <w:r>
        <w:rPr>
          <w:rFonts w:eastAsia="Hind Light" w:cs="Hind Light"/>
          <w:szCs w:val="20"/>
        </w:rPr>
        <w:t>«</w:t>
      </w:r>
      <w:r w:rsidRPr="0964AFC5">
        <w:rPr>
          <w:rFonts w:eastAsia="Hind Light" w:cs="Hind Light"/>
          <w:szCs w:val="20"/>
        </w:rPr>
        <w:t>Good Governance</w:t>
      </w:r>
      <w:r>
        <w:rPr>
          <w:rFonts w:eastAsia="Hind Light" w:cs="Hind Light"/>
          <w:szCs w:val="20"/>
        </w:rPr>
        <w:t>»</w:t>
      </w:r>
      <w:r w:rsidRPr="0964AFC5">
        <w:rPr>
          <w:rFonts w:eastAsia="Hind Light" w:cs="Hind Light"/>
          <w:szCs w:val="20"/>
        </w:rPr>
        <w:t xml:space="preserve"> notwendig.</w:t>
      </w:r>
    </w:p>
    <w:p w14:paraId="27D741F9" w14:textId="77777777" w:rsidR="00946B38" w:rsidRDefault="00946B38" w:rsidP="00946B38">
      <w:pPr>
        <w:jc w:val="both"/>
      </w:pPr>
    </w:p>
    <w:p w14:paraId="080AA92E" w14:textId="77777777" w:rsidR="00946B38" w:rsidRDefault="00946B38" w:rsidP="00946B38">
      <w:pPr>
        <w:jc w:val="both"/>
      </w:pPr>
      <w:r w:rsidRPr="0964AFC5">
        <w:rPr>
          <w:rFonts w:eastAsia="Hind Light" w:cs="Hind Light"/>
          <w:szCs w:val="20"/>
        </w:rPr>
        <w:t xml:space="preserve">Als NWF-Stützpunkt befassen wir uns mit der </w:t>
      </w:r>
      <w:r>
        <w:rPr>
          <w:rFonts w:eastAsia="Hind Light" w:cs="Hind Light"/>
          <w:szCs w:val="20"/>
        </w:rPr>
        <w:t>«</w:t>
      </w:r>
      <w:r w:rsidRPr="0964AFC5">
        <w:rPr>
          <w:rFonts w:eastAsia="Hind Light" w:cs="Hind Light"/>
          <w:szCs w:val="20"/>
        </w:rPr>
        <w:t>Good Governance</w:t>
      </w:r>
      <w:r>
        <w:rPr>
          <w:rFonts w:eastAsia="Hind Light" w:cs="Hind Light"/>
          <w:szCs w:val="20"/>
        </w:rPr>
        <w:t>»</w:t>
      </w:r>
      <w:r w:rsidRPr="0964AFC5">
        <w:rPr>
          <w:rFonts w:eastAsia="Hind Light" w:cs="Hind Light"/>
          <w:szCs w:val="20"/>
        </w:rPr>
        <w:t xml:space="preserve"> Thematik und haben ein aktuelles Organigramm sowie Pflichtenheft</w:t>
      </w:r>
      <w:r>
        <w:rPr>
          <w:rFonts w:eastAsia="Hind Light" w:cs="Hind Light"/>
          <w:szCs w:val="20"/>
        </w:rPr>
        <w:t>e</w:t>
      </w:r>
      <w:r w:rsidRPr="0964AFC5">
        <w:rPr>
          <w:rFonts w:eastAsia="Hind Light" w:cs="Hind Light"/>
          <w:szCs w:val="20"/>
        </w:rPr>
        <w:t>/Funktionsbeschrieb</w:t>
      </w:r>
      <w:r>
        <w:rPr>
          <w:rFonts w:eastAsia="Hind Light" w:cs="Hind Light"/>
          <w:szCs w:val="20"/>
        </w:rPr>
        <w:t>e</w:t>
      </w:r>
      <w:r w:rsidRPr="0964AFC5">
        <w:rPr>
          <w:rFonts w:eastAsia="Hind Light" w:cs="Hind Light"/>
          <w:szCs w:val="20"/>
        </w:rPr>
        <w:t xml:space="preserve"> der drei Schlüsselpositionen (1) Präsident</w:t>
      </w:r>
      <w:r>
        <w:rPr>
          <w:rFonts w:eastAsia="Hind Light" w:cs="Hind Light"/>
          <w:szCs w:val="20"/>
        </w:rPr>
        <w:t>:</w:t>
      </w:r>
      <w:r w:rsidRPr="0964AFC5">
        <w:rPr>
          <w:rFonts w:eastAsia="Hind Light" w:cs="Hind Light"/>
          <w:szCs w:val="20"/>
        </w:rPr>
        <w:t>in (2) Finanz-</w:t>
      </w:r>
      <w:proofErr w:type="gramStart"/>
      <w:r w:rsidRPr="0964AFC5">
        <w:rPr>
          <w:rFonts w:eastAsia="Hind Light" w:cs="Hind Light"/>
          <w:szCs w:val="20"/>
        </w:rPr>
        <w:t>Verantwortliche</w:t>
      </w:r>
      <w:r>
        <w:rPr>
          <w:rFonts w:eastAsia="Hind Light" w:cs="Hind Light"/>
          <w:szCs w:val="20"/>
        </w:rPr>
        <w:t>:</w:t>
      </w:r>
      <w:r w:rsidRPr="0964AFC5">
        <w:rPr>
          <w:rFonts w:eastAsia="Hind Light" w:cs="Hind Light"/>
          <w:szCs w:val="20"/>
        </w:rPr>
        <w:t>r</w:t>
      </w:r>
      <w:proofErr w:type="gramEnd"/>
      <w:r w:rsidRPr="0964AFC5">
        <w:rPr>
          <w:rFonts w:eastAsia="Hind Light" w:cs="Hind Light"/>
          <w:szCs w:val="20"/>
        </w:rPr>
        <w:t xml:space="preserve"> </w:t>
      </w:r>
      <w:r>
        <w:rPr>
          <w:rFonts w:eastAsia="Hind Light" w:cs="Hind Light"/>
          <w:szCs w:val="20"/>
        </w:rPr>
        <w:t xml:space="preserve">und </w:t>
      </w:r>
      <w:r w:rsidRPr="0964AFC5">
        <w:rPr>
          <w:rFonts w:eastAsia="Hind Light" w:cs="Hind Light"/>
          <w:szCs w:val="20"/>
        </w:rPr>
        <w:t>(3) Sportartenverantwortliche</w:t>
      </w:r>
      <w:r>
        <w:rPr>
          <w:rFonts w:eastAsia="Hind Light" w:cs="Hind Light"/>
          <w:szCs w:val="20"/>
        </w:rPr>
        <w:t>:</w:t>
      </w:r>
      <w:r w:rsidRPr="0964AFC5">
        <w:rPr>
          <w:rFonts w:eastAsia="Hind Light" w:cs="Hind Light"/>
          <w:szCs w:val="20"/>
        </w:rPr>
        <w:t>r.</w:t>
      </w:r>
    </w:p>
    <w:p w14:paraId="1C08F446" w14:textId="77777777" w:rsidR="00946B38" w:rsidRDefault="00946B38" w:rsidP="00946B38">
      <w:pPr>
        <w:jc w:val="both"/>
        <w:rPr>
          <w:rFonts w:eastAsia="Hind Light" w:cs="Hind Light"/>
          <w:szCs w:val="20"/>
        </w:rPr>
      </w:pPr>
    </w:p>
    <w:p w14:paraId="1E8FDB80" w14:textId="77777777" w:rsidR="00946B38" w:rsidRPr="00BB7EB0" w:rsidRDefault="00946B38" w:rsidP="00946B38">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5D0351">
        <w:rPr>
          <w:rFonts w:ascii="Wingdings" w:eastAsia="Wingdings" w:hAnsi="Wingdings" w:cs="Wingdings"/>
          <w:szCs w:val="20"/>
        </w:rPr>
      </w:r>
      <w:r w:rsidR="005D0351">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0FE48E93" w14:textId="77777777" w:rsidR="00946B38" w:rsidRDefault="00946B38" w:rsidP="00946B38">
      <w:pPr>
        <w:jc w:val="both"/>
      </w:pPr>
    </w:p>
    <w:p w14:paraId="4E3E6568" w14:textId="0CBF1A2E" w:rsidR="00946B38" w:rsidRPr="00CB5387" w:rsidRDefault="00946B38" w:rsidP="00946B38">
      <w:pPr>
        <w:shd w:val="clear" w:color="auto" w:fill="D9D9D9" w:themeFill="background1" w:themeFillShade="D9"/>
        <w:tabs>
          <w:tab w:val="left" w:pos="993"/>
        </w:tabs>
      </w:pPr>
      <w:r w:rsidRPr="0073000A">
        <w:t>Beilage</w:t>
      </w:r>
      <w:r>
        <w:t xml:space="preserve"> </w:t>
      </w:r>
      <w:r>
        <w:fldChar w:fldCharType="begin"/>
      </w:r>
      <w:r>
        <w:instrText>SEQ Beilage \* ARABIC</w:instrText>
      </w:r>
      <w:r>
        <w:fldChar w:fldCharType="separate"/>
      </w:r>
      <w:r w:rsidR="009442B4">
        <w:rPr>
          <w:noProof/>
        </w:rPr>
        <w:t>6</w:t>
      </w:r>
      <w:r>
        <w:fldChar w:fldCharType="end"/>
      </w:r>
      <w:r>
        <w:t xml:space="preserve">: </w:t>
      </w:r>
      <w:r>
        <w:tab/>
      </w:r>
      <w:r w:rsidRPr="00CB5387">
        <w:t>Aktuelles Organigramm und Namensliste des Vorstandes.</w:t>
      </w:r>
    </w:p>
    <w:p w14:paraId="4AC535F9" w14:textId="2E2D2B47" w:rsidR="00946B38" w:rsidRPr="00CB5387" w:rsidRDefault="00946B38" w:rsidP="00946B38">
      <w:pPr>
        <w:shd w:val="clear" w:color="auto" w:fill="D9D9D9" w:themeFill="background1" w:themeFillShade="D9"/>
        <w:tabs>
          <w:tab w:val="left" w:pos="993"/>
        </w:tabs>
      </w:pPr>
      <w:r w:rsidRPr="0073000A">
        <w:t>Beilage</w:t>
      </w:r>
      <w:r>
        <w:t xml:space="preserve"> </w:t>
      </w:r>
      <w:r>
        <w:fldChar w:fldCharType="begin"/>
      </w:r>
      <w:r>
        <w:instrText>SEQ Beilage \* ARABIC</w:instrText>
      </w:r>
      <w:r>
        <w:fldChar w:fldCharType="separate"/>
      </w:r>
      <w:r w:rsidR="009442B4">
        <w:rPr>
          <w:noProof/>
        </w:rPr>
        <w:t>7</w:t>
      </w:r>
      <w:r>
        <w:fldChar w:fldCharType="end"/>
      </w:r>
      <w:r>
        <w:t xml:space="preserve"> : </w:t>
      </w:r>
      <w:r>
        <w:tab/>
      </w:r>
      <w:r w:rsidRPr="00CB5387">
        <w:t>Pflichtenhefte Schlüsselpositionen.</w:t>
      </w:r>
    </w:p>
    <w:p w14:paraId="05A775CE" w14:textId="25149DB7" w:rsidR="0077477F" w:rsidRPr="0077477F" w:rsidRDefault="0077477F" w:rsidP="0077477F">
      <w:pPr>
        <w:pStyle w:val="SWAQLauftext"/>
        <w:rPr>
          <w:rFonts w:cs="Hind Light"/>
          <w:szCs w:val="20"/>
        </w:rPr>
      </w:pPr>
    </w:p>
    <w:p w14:paraId="34773A8A" w14:textId="563FA5F7" w:rsidR="00946B38" w:rsidRPr="003A5D2E" w:rsidRDefault="00946B38" w:rsidP="00946B38">
      <w:pPr>
        <w:pStyle w:val="SWAQberschrift2"/>
      </w:pPr>
      <w:bookmarkStart w:id="19" w:name="_Toc137737273"/>
      <w:bookmarkStart w:id="20" w:name="_Toc143000173"/>
      <w:r>
        <w:t>Stützpunkt-Betreuer:in</w:t>
      </w:r>
      <w:bookmarkEnd w:id="19"/>
      <w:bookmarkEnd w:id="20"/>
    </w:p>
    <w:p w14:paraId="5D0D8AAF" w14:textId="3EECA854" w:rsidR="00946B38" w:rsidRDefault="00946B38" w:rsidP="00946B38">
      <w:pPr>
        <w:pStyle w:val="swswStandartText"/>
        <w:rPr>
          <w:rFonts w:ascii="Hind Light" w:hAnsi="Hind Light" w:cs="Hind Light"/>
          <w:sz w:val="20"/>
          <w:szCs w:val="20"/>
          <w:lang w:val="de-CH"/>
        </w:rPr>
      </w:pPr>
      <w:r w:rsidRPr="44ECE739">
        <w:rPr>
          <w:rFonts w:ascii="Hind Light" w:hAnsi="Hind Light" w:cs="Hind Light"/>
          <w:sz w:val="20"/>
          <w:szCs w:val="20"/>
          <w:lang w:val="de-CH"/>
        </w:rPr>
        <w:t xml:space="preserve">Der Verein benennt eine Person als «Stützpunkt-Betreuer:in», beispielsweise </w:t>
      </w:r>
      <w:proofErr w:type="gramStart"/>
      <w:r w:rsidRPr="44ECE739">
        <w:rPr>
          <w:rFonts w:ascii="Hind Light" w:hAnsi="Hind Light" w:cs="Hind Light"/>
          <w:sz w:val="20"/>
          <w:szCs w:val="20"/>
          <w:lang w:val="de-CH"/>
        </w:rPr>
        <w:t>den:die</w:t>
      </w:r>
      <w:proofErr w:type="gramEnd"/>
      <w:r w:rsidRPr="44ECE739">
        <w:rPr>
          <w:rFonts w:ascii="Hind Light" w:hAnsi="Hind Light" w:cs="Hind Light"/>
          <w:sz w:val="20"/>
          <w:szCs w:val="20"/>
          <w:lang w:val="de-CH"/>
        </w:rPr>
        <w:t xml:space="preserve"> J+S-Coach:in oder den:die sportliche:n Leiter:in. </w:t>
      </w:r>
      <w:proofErr w:type="gramStart"/>
      <w:r w:rsidRPr="44ECE739">
        <w:rPr>
          <w:rFonts w:ascii="Hind Light" w:hAnsi="Hind Light" w:cs="Hind Light"/>
          <w:sz w:val="20"/>
          <w:szCs w:val="20"/>
          <w:lang w:val="de-CH"/>
        </w:rPr>
        <w:t>Der:die</w:t>
      </w:r>
      <w:proofErr w:type="gramEnd"/>
      <w:r w:rsidRPr="44ECE739">
        <w:rPr>
          <w:rFonts w:ascii="Hind Light" w:hAnsi="Hind Light" w:cs="Hind Light"/>
          <w:sz w:val="20"/>
          <w:szCs w:val="20"/>
          <w:lang w:val="de-CH"/>
        </w:rPr>
        <w:t xml:space="preserve"> Stützpunkt-Betreuer:in ist eine wichtige Person in der sportlichen Leitung des Vereins in der Betreuung und Weiterentwicklung des Stützpunktes. </w:t>
      </w:r>
      <w:proofErr w:type="gramStart"/>
      <w:r w:rsidRPr="44ECE739">
        <w:rPr>
          <w:rFonts w:ascii="Hind Light" w:hAnsi="Hind Light" w:cs="Hind Light"/>
          <w:sz w:val="20"/>
          <w:szCs w:val="20"/>
          <w:lang w:val="de-CH"/>
        </w:rPr>
        <w:t>Der:die</w:t>
      </w:r>
      <w:proofErr w:type="gramEnd"/>
      <w:r w:rsidRPr="44ECE739">
        <w:rPr>
          <w:rFonts w:ascii="Hind Light" w:hAnsi="Hind Light" w:cs="Hind Light"/>
          <w:sz w:val="20"/>
          <w:szCs w:val="20"/>
          <w:lang w:val="de-CH"/>
        </w:rPr>
        <w:t xml:space="preserve"> Stützpunkt-Betreuer:</w:t>
      </w:r>
      <w:r w:rsidR="004F4176">
        <w:rPr>
          <w:rFonts w:ascii="Hind Light" w:hAnsi="Hind Light" w:cs="Hind Light"/>
          <w:sz w:val="20"/>
          <w:szCs w:val="20"/>
          <w:lang w:val="de-CH"/>
        </w:rPr>
        <w:t>in</w:t>
      </w:r>
      <w:r w:rsidRPr="44ECE739">
        <w:rPr>
          <w:rFonts w:ascii="Hind Light" w:hAnsi="Hind Light" w:cs="Hind Light"/>
          <w:sz w:val="20"/>
          <w:szCs w:val="20"/>
          <w:lang w:val="de-CH"/>
        </w:rPr>
        <w:t xml:space="preserve"> ist Ansprechpartner:in zwischen Verein, dem Kanton und Swiss Aquatics. </w:t>
      </w:r>
      <w:proofErr w:type="gramStart"/>
      <w:r w:rsidRPr="44ECE739">
        <w:rPr>
          <w:rFonts w:ascii="Hind Light" w:hAnsi="Hind Light" w:cs="Hind Light"/>
          <w:sz w:val="20"/>
          <w:szCs w:val="20"/>
          <w:lang w:val="de-CH"/>
        </w:rPr>
        <w:t>Er:sie</w:t>
      </w:r>
      <w:proofErr w:type="gramEnd"/>
      <w:r w:rsidRPr="44ECE739">
        <w:rPr>
          <w:rFonts w:ascii="Hind Light" w:hAnsi="Hind Light" w:cs="Hind Light"/>
          <w:sz w:val="20"/>
          <w:szCs w:val="20"/>
          <w:lang w:val="de-CH"/>
        </w:rPr>
        <w:t xml:space="preserve"> kann Teilbereiche seiner:ihrer Aufgaben delegieren (z.B. administrative Aufgaben).</w:t>
      </w:r>
    </w:p>
    <w:p w14:paraId="6B8E5182" w14:textId="77777777" w:rsidR="00946B38" w:rsidRPr="003A5D2E" w:rsidRDefault="00946B38" w:rsidP="00946B38">
      <w:pPr>
        <w:pStyle w:val="swswStandartText"/>
        <w:rPr>
          <w:rFonts w:ascii="Hind Light" w:hAnsi="Hind Light" w:cs="Hind Light"/>
          <w:sz w:val="20"/>
          <w:szCs w:val="20"/>
          <w:lang w:val="de-CH"/>
        </w:rPr>
      </w:pPr>
    </w:p>
    <w:tbl>
      <w:tblPr>
        <w:tblW w:w="5000" w:type="pct"/>
        <w:tblBorders>
          <w:top w:val="single" w:sz="4" w:space="0" w:color="auto"/>
          <w:bottom w:val="single" w:sz="4" w:space="0" w:color="auto"/>
        </w:tblBorders>
        <w:shd w:val="clear" w:color="auto" w:fill="FBE4D5" w:themeFill="accent2" w:themeFillTint="33"/>
        <w:tblLook w:val="0000" w:firstRow="0" w:lastRow="0" w:firstColumn="0" w:lastColumn="0" w:noHBand="0" w:noVBand="0"/>
      </w:tblPr>
      <w:tblGrid>
        <w:gridCol w:w="9354"/>
      </w:tblGrid>
      <w:tr w:rsidR="00946B38" w14:paraId="5CD97294" w14:textId="77777777" w:rsidTr="00B642D0">
        <w:trPr>
          <w:trHeight w:val="93"/>
        </w:trPr>
        <w:tc>
          <w:tcPr>
            <w:tcW w:w="5000" w:type="pct"/>
            <w:shd w:val="clear" w:color="auto" w:fill="FBE4D5" w:themeFill="accent2" w:themeFillTint="33"/>
          </w:tcPr>
          <w:p w14:paraId="4DD9E4AF" w14:textId="77777777" w:rsidR="00946B38" w:rsidRDefault="00946B38" w:rsidP="00B642D0">
            <w:pPr>
              <w:pStyle w:val="swswStandartText"/>
              <w:rPr>
                <w:rFonts w:ascii="Hind Light" w:hAnsi="Hind Light" w:cs="Hind Light"/>
                <w:sz w:val="20"/>
                <w:szCs w:val="20"/>
                <w:lang w:val="de-CH"/>
              </w:rPr>
            </w:pPr>
            <w:r w:rsidRPr="44ECE739">
              <w:rPr>
                <w:rFonts w:ascii="Hind Light" w:hAnsi="Hind Light" w:cs="Hind Light"/>
                <w:sz w:val="20"/>
                <w:szCs w:val="20"/>
                <w:lang w:val="de-CH"/>
              </w:rPr>
              <w:t xml:space="preserve">Stützpunkt-Betreuer:in des </w:t>
            </w:r>
            <w:proofErr w:type="gramStart"/>
            <w:r w:rsidRPr="44ECE739">
              <w:rPr>
                <w:rFonts w:ascii="Hind Light" w:hAnsi="Hind Light" w:cs="Hind Light"/>
                <w:sz w:val="20"/>
                <w:szCs w:val="20"/>
                <w:lang w:val="de-CH"/>
              </w:rPr>
              <w:t>NWF Stützpunktes</w:t>
            </w:r>
            <w:proofErr w:type="gramEnd"/>
            <w:r w:rsidRPr="44ECE739">
              <w:rPr>
                <w:rFonts w:ascii="Hind Light" w:hAnsi="Hind Light" w:cs="Hind Light"/>
                <w:sz w:val="20"/>
                <w:szCs w:val="20"/>
                <w:lang w:val="de-CH"/>
              </w:rPr>
              <w:t>:</w:t>
            </w:r>
          </w:p>
          <w:p w14:paraId="3B26DC2D" w14:textId="77777777" w:rsidR="00946B38" w:rsidRDefault="00946B38" w:rsidP="00B642D0">
            <w:pPr>
              <w:pStyle w:val="swswStandartText"/>
              <w:tabs>
                <w:tab w:val="left" w:pos="1738"/>
                <w:tab w:val="left" w:pos="1880"/>
                <w:tab w:val="left" w:pos="4148"/>
                <w:tab w:val="left" w:pos="6132"/>
              </w:tabs>
              <w:rPr>
                <w:rFonts w:ascii="Hind Light" w:hAnsi="Hind Light" w:cs="Hind Light"/>
                <w:sz w:val="20"/>
                <w:szCs w:val="20"/>
                <w:lang w:val="de-CH"/>
              </w:rPr>
            </w:pPr>
            <w:r w:rsidRPr="00074C3E">
              <w:rPr>
                <w:rFonts w:ascii="Hind Light" w:hAnsi="Hind Light" w:cs="Hind Light"/>
                <w:sz w:val="20"/>
                <w:szCs w:val="20"/>
                <w:lang w:val="de-CH"/>
              </w:rPr>
              <w:t xml:space="preserve">Name: </w:t>
            </w:r>
            <w:r w:rsidRPr="00074C3E">
              <w:rPr>
                <w:rFonts w:ascii="Hind Light" w:hAnsi="Hind Light" w:cs="Hind Light"/>
                <w:sz w:val="20"/>
                <w:szCs w:val="20"/>
                <w:lang w:val="de-CH"/>
              </w:rPr>
              <w:fldChar w:fldCharType="begin">
                <w:ffData>
                  <w:name w:val="Text198"/>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Pr>
                <w:rFonts w:cs="Hind Light"/>
                <w:szCs w:val="20"/>
              </w:rPr>
              <w:tab/>
            </w:r>
            <w:r w:rsidRPr="00074C3E">
              <w:rPr>
                <w:rFonts w:ascii="Hind Light" w:hAnsi="Hind Light" w:cs="Hind Light"/>
                <w:sz w:val="20"/>
                <w:szCs w:val="20"/>
                <w:lang w:val="de-CH"/>
              </w:rPr>
              <w:t xml:space="preserve">E-Mail: </w:t>
            </w:r>
            <w:r w:rsidRPr="00074C3E">
              <w:rPr>
                <w:rFonts w:ascii="Hind Light" w:hAnsi="Hind Light" w:cs="Hind Light"/>
                <w:sz w:val="20"/>
                <w:szCs w:val="20"/>
                <w:lang w:val="de-CH"/>
              </w:rPr>
              <w:fldChar w:fldCharType="begin">
                <w:ffData>
                  <w:name w:val="Text199"/>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074C3E">
              <w:rPr>
                <w:rFonts w:ascii="Hind Light" w:hAnsi="Hind Light" w:cs="Hind Light"/>
                <w:sz w:val="20"/>
                <w:szCs w:val="20"/>
                <w:lang w:val="de-CH"/>
              </w:rPr>
              <w:tab/>
              <w:t xml:space="preserve">Telefon: </w:t>
            </w: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074C3E">
              <w:rPr>
                <w:rFonts w:ascii="Hind Light" w:hAnsi="Hind Light" w:cs="Hind Light"/>
                <w:sz w:val="20"/>
                <w:szCs w:val="20"/>
                <w:lang w:val="de-CH"/>
              </w:rPr>
              <w:tab/>
            </w:r>
            <w:r>
              <w:rPr>
                <w:rFonts w:ascii="Hind Light" w:hAnsi="Hind Light" w:cs="Hind Light"/>
                <w:sz w:val="20"/>
                <w:szCs w:val="20"/>
                <w:lang w:val="de-CH"/>
              </w:rPr>
              <w:t>Funktion im Verein</w:t>
            </w:r>
            <w:r w:rsidRPr="00074C3E">
              <w:rPr>
                <w:rFonts w:ascii="Hind Light" w:hAnsi="Hind Light" w:cs="Hind Light"/>
                <w:sz w:val="20"/>
                <w:szCs w:val="20"/>
                <w:lang w:val="de-CH"/>
              </w:rPr>
              <w:t xml:space="preserve">: </w:t>
            </w: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r>
    </w:tbl>
    <w:p w14:paraId="1D0D7581" w14:textId="77777777" w:rsidR="00946B38" w:rsidRPr="003A5D2E" w:rsidRDefault="00946B38" w:rsidP="00946B38">
      <w:pPr>
        <w:pStyle w:val="swswStandartText"/>
        <w:rPr>
          <w:rFonts w:ascii="Hind Light" w:hAnsi="Hind Light" w:cs="Hind Light"/>
          <w:sz w:val="20"/>
          <w:szCs w:val="20"/>
          <w:lang w:val="de-CH"/>
        </w:rPr>
      </w:pPr>
    </w:p>
    <w:p w14:paraId="28619242" w14:textId="77777777" w:rsidR="00946B38" w:rsidRPr="00BB7EB0" w:rsidRDefault="00946B38" w:rsidP="00946B38">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5D0351">
        <w:rPr>
          <w:rFonts w:ascii="Wingdings" w:eastAsia="Wingdings" w:hAnsi="Wingdings" w:cs="Wingdings"/>
          <w:szCs w:val="20"/>
        </w:rPr>
      </w:r>
      <w:r w:rsidR="005D0351">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4234B0E3" w14:textId="77777777" w:rsidR="00946B38" w:rsidRPr="003A5D2E" w:rsidRDefault="00946B38" w:rsidP="00946B38">
      <w:pPr>
        <w:pStyle w:val="swswStandartText"/>
        <w:rPr>
          <w:rFonts w:ascii="Hind Light" w:hAnsi="Hind Light" w:cs="Hind Light"/>
          <w:sz w:val="20"/>
          <w:szCs w:val="20"/>
          <w:lang w:val="de-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946B38" w14:paraId="695B8CB5" w14:textId="77777777" w:rsidTr="00B642D0">
        <w:trPr>
          <w:trHeight w:val="93"/>
        </w:trPr>
        <w:tc>
          <w:tcPr>
            <w:tcW w:w="4082" w:type="pct"/>
            <w:shd w:val="clear" w:color="auto" w:fill="FFF2CC" w:themeFill="accent4" w:themeFillTint="33"/>
          </w:tcPr>
          <w:p w14:paraId="7A72D62B" w14:textId="77777777" w:rsidR="00946B38" w:rsidRDefault="00946B38" w:rsidP="00B642D0">
            <w:pPr>
              <w:pStyle w:val="swswStandartText"/>
              <w:rPr>
                <w:rFonts w:ascii="Hind Light" w:hAnsi="Hind Light" w:cs="Hind Light"/>
                <w:sz w:val="20"/>
                <w:szCs w:val="20"/>
                <w:lang w:val="de-CH"/>
              </w:rPr>
            </w:pPr>
            <w:proofErr w:type="gramStart"/>
            <w:r w:rsidRPr="44ECE739">
              <w:rPr>
                <w:rFonts w:ascii="Hind Light" w:hAnsi="Hind Light" w:cs="Hind Light"/>
                <w:sz w:val="20"/>
                <w:szCs w:val="20"/>
                <w:lang w:val="de-CH"/>
              </w:rPr>
              <w:t>Der:die</w:t>
            </w:r>
            <w:proofErr w:type="gramEnd"/>
            <w:r w:rsidRPr="44ECE739">
              <w:rPr>
                <w:rFonts w:ascii="Hind Light" w:hAnsi="Hind Light" w:cs="Hind Light"/>
                <w:sz w:val="20"/>
                <w:szCs w:val="20"/>
                <w:lang w:val="de-CH"/>
              </w:rPr>
              <w:t xml:space="preserve"> Stützpunkt-Betreuer:in ist im Idealfall Mitglied im Vereinsvorstand.</w:t>
            </w:r>
          </w:p>
        </w:tc>
        <w:tc>
          <w:tcPr>
            <w:tcW w:w="918" w:type="pct"/>
            <w:shd w:val="clear" w:color="auto" w:fill="FFF2CC" w:themeFill="accent4" w:themeFillTint="33"/>
            <w:vAlign w:val="center"/>
          </w:tcPr>
          <w:p w14:paraId="228F2A6E" w14:textId="7E5E6E3E" w:rsidR="00946B38" w:rsidRDefault="00946B38" w:rsidP="00B642D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5D0351">
              <w:rPr>
                <w:rFonts w:ascii="Hind Light" w:hAnsi="Hind Light" w:cs="Hind Light"/>
                <w:sz w:val="20"/>
                <w:szCs w:val="20"/>
                <w:lang w:val="de-CH"/>
              </w:rPr>
            </w:r>
            <w:r w:rsidR="005D0351">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F85E39">
              <w:rPr>
                <w:rFonts w:ascii="Hind Light" w:hAnsi="Hind Light" w:cs="Hind Light"/>
                <w:sz w:val="20"/>
                <w:szCs w:val="20"/>
                <w:lang w:val="de-CH"/>
              </w:rPr>
              <w:t>15</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bl>
    <w:p w14:paraId="7831F848" w14:textId="77777777" w:rsidR="00946B38" w:rsidRPr="003A5D2E" w:rsidRDefault="00946B38" w:rsidP="00946B38">
      <w:pPr>
        <w:pStyle w:val="swswStandartText"/>
        <w:rPr>
          <w:rFonts w:ascii="Hind Light" w:hAnsi="Hind Light" w:cs="Hind Light"/>
          <w:sz w:val="20"/>
          <w:szCs w:val="20"/>
          <w:lang w:val="de-CH"/>
        </w:rPr>
      </w:pPr>
    </w:p>
    <w:p w14:paraId="14AA80A4" w14:textId="77777777" w:rsidR="00B907B2" w:rsidRDefault="00B907B2" w:rsidP="00786BAA">
      <w:pPr>
        <w:pStyle w:val="swswStandartText"/>
        <w:rPr>
          <w:rFonts w:ascii="Hind Light" w:hAnsi="Hind Light" w:cs="Hind Light"/>
          <w:sz w:val="20"/>
          <w:szCs w:val="20"/>
          <w:lang w:val="de-CH"/>
        </w:rPr>
      </w:pPr>
    </w:p>
    <w:p w14:paraId="0FC644C3" w14:textId="77777777" w:rsidR="00946B38" w:rsidRPr="003A5D2E" w:rsidRDefault="00946B38" w:rsidP="00786BAA">
      <w:pPr>
        <w:pStyle w:val="swswStandartText"/>
        <w:rPr>
          <w:rFonts w:ascii="Hind Light" w:hAnsi="Hind Light" w:cs="Hind Light"/>
          <w:sz w:val="20"/>
          <w:szCs w:val="20"/>
          <w:lang w:val="de-CH"/>
        </w:rPr>
      </w:pPr>
    </w:p>
    <w:p w14:paraId="78CA7277" w14:textId="0BB1A11B" w:rsidR="00946B38" w:rsidRPr="003A5D2E" w:rsidRDefault="00946B38" w:rsidP="00946B38">
      <w:pPr>
        <w:pStyle w:val="SWAQberschrift2"/>
      </w:pPr>
      <w:bookmarkStart w:id="21" w:name="_Toc143000174"/>
      <w:bookmarkStart w:id="22" w:name="_Toc137737274"/>
      <w:r>
        <w:lastRenderedPageBreak/>
        <w:t>J+S Coach:in Weiterbildung</w:t>
      </w:r>
      <w:bookmarkEnd w:id="21"/>
      <w:r>
        <w:t xml:space="preserve"> </w:t>
      </w:r>
      <w:bookmarkEnd w:id="22"/>
    </w:p>
    <w:p w14:paraId="09963FBC" w14:textId="77777777" w:rsidR="00946B38" w:rsidRPr="003A5D2E" w:rsidRDefault="00946B38" w:rsidP="00946B38">
      <w:pPr>
        <w:pStyle w:val="swswStandartText"/>
        <w:rPr>
          <w:rFonts w:ascii="Hind Light" w:hAnsi="Hind Light" w:cs="Hind Light"/>
          <w:sz w:val="20"/>
          <w:szCs w:val="20"/>
          <w:lang w:val="de-CH"/>
        </w:rPr>
      </w:pPr>
      <w:r w:rsidRPr="44ECE739">
        <w:rPr>
          <w:rFonts w:ascii="Hind Light" w:hAnsi="Hind Light" w:cs="Hind Light"/>
          <w:sz w:val="20"/>
          <w:szCs w:val="20"/>
          <w:lang w:val="de-CH"/>
        </w:rPr>
        <w:t xml:space="preserve">Die Weiterbildung für J+S Coaches findet am J+S Coachseminar statt. Im Seminar werden hauptsächlich die Aufgaben </w:t>
      </w:r>
      <w:proofErr w:type="gramStart"/>
      <w:r w:rsidRPr="44ECE739">
        <w:rPr>
          <w:rFonts w:ascii="Hind Light" w:hAnsi="Hind Light" w:cs="Hind Light"/>
          <w:sz w:val="20"/>
          <w:szCs w:val="20"/>
          <w:lang w:val="de-CH"/>
        </w:rPr>
        <w:t>des:der</w:t>
      </w:r>
      <w:proofErr w:type="gramEnd"/>
      <w:r w:rsidRPr="44ECE739">
        <w:rPr>
          <w:rFonts w:ascii="Hind Light" w:hAnsi="Hind Light" w:cs="Hind Light"/>
          <w:sz w:val="20"/>
          <w:szCs w:val="20"/>
          <w:lang w:val="de-CH"/>
        </w:rPr>
        <w:t xml:space="preserve"> J+S Coach:in sowie die Ausbildungsstrukturen von Jugend+Sport und Swiss Aquatics vertieft angeschaut. Das Leben eines Vereins wird immer komplexer und </w:t>
      </w:r>
      <w:proofErr w:type="gramStart"/>
      <w:r w:rsidRPr="44ECE739">
        <w:rPr>
          <w:rFonts w:ascii="Hind Light" w:hAnsi="Hind Light" w:cs="Hind Light"/>
          <w:sz w:val="20"/>
          <w:szCs w:val="20"/>
          <w:lang w:val="de-CH"/>
        </w:rPr>
        <w:t>der:die</w:t>
      </w:r>
      <w:proofErr w:type="gramEnd"/>
      <w:r w:rsidRPr="44ECE739">
        <w:rPr>
          <w:rFonts w:ascii="Hind Light" w:hAnsi="Hind Light" w:cs="Hind Light"/>
          <w:sz w:val="20"/>
          <w:szCs w:val="20"/>
          <w:lang w:val="de-CH"/>
        </w:rPr>
        <w:t xml:space="preserve"> J+S Coach:in muss über immer höhere Kompetenzen in den verschiedensten Bereichen verfügen. </w:t>
      </w:r>
    </w:p>
    <w:p w14:paraId="6417D68D" w14:textId="77777777" w:rsidR="00946B38" w:rsidRPr="003A5D2E" w:rsidRDefault="00946B38" w:rsidP="00946B38">
      <w:pPr>
        <w:pStyle w:val="swswStandartText"/>
        <w:rPr>
          <w:rFonts w:ascii="Hind Light" w:hAnsi="Hind Light" w:cs="Hind Light"/>
          <w:sz w:val="20"/>
          <w:szCs w:val="20"/>
          <w:lang w:val="de-CH"/>
        </w:rPr>
      </w:pPr>
    </w:p>
    <w:tbl>
      <w:tblPr>
        <w:tblW w:w="5000" w:type="pct"/>
        <w:tblBorders>
          <w:top w:val="single" w:sz="4" w:space="0" w:color="auto"/>
          <w:bottom w:val="single" w:sz="4" w:space="0" w:color="auto"/>
        </w:tblBorders>
        <w:shd w:val="clear" w:color="auto" w:fill="FBE4D5" w:themeFill="accent2" w:themeFillTint="33"/>
        <w:tblLook w:val="0000" w:firstRow="0" w:lastRow="0" w:firstColumn="0" w:lastColumn="0" w:noHBand="0" w:noVBand="0"/>
      </w:tblPr>
      <w:tblGrid>
        <w:gridCol w:w="9354"/>
      </w:tblGrid>
      <w:tr w:rsidR="00946B38" w14:paraId="12B36F00" w14:textId="77777777" w:rsidTr="00B642D0">
        <w:trPr>
          <w:trHeight w:val="93"/>
        </w:trPr>
        <w:tc>
          <w:tcPr>
            <w:tcW w:w="5000" w:type="pct"/>
            <w:shd w:val="clear" w:color="auto" w:fill="FBE4D5" w:themeFill="accent2" w:themeFillTint="33"/>
          </w:tcPr>
          <w:p w14:paraId="018ED577" w14:textId="77777777" w:rsidR="00946B38" w:rsidRPr="003A5D2E" w:rsidRDefault="00946B38" w:rsidP="00B642D0">
            <w:pPr>
              <w:pStyle w:val="swswStandartText"/>
              <w:rPr>
                <w:rFonts w:ascii="Hind Light" w:hAnsi="Hind Light" w:cs="Hind Light"/>
                <w:sz w:val="20"/>
                <w:szCs w:val="20"/>
                <w:lang w:val="de-CH"/>
              </w:rPr>
            </w:pPr>
            <w:proofErr w:type="gramStart"/>
            <w:r w:rsidRPr="44ECE739">
              <w:rPr>
                <w:rFonts w:ascii="Hind Light" w:hAnsi="Hind Light" w:cs="Hind Light"/>
                <w:sz w:val="20"/>
                <w:szCs w:val="20"/>
                <w:lang w:val="de-CH"/>
              </w:rPr>
              <w:t>Der:die</w:t>
            </w:r>
            <w:proofErr w:type="gramEnd"/>
            <w:r w:rsidRPr="44ECE739">
              <w:rPr>
                <w:rFonts w:ascii="Hind Light" w:hAnsi="Hind Light" w:cs="Hind Light"/>
                <w:sz w:val="20"/>
                <w:szCs w:val="20"/>
                <w:lang w:val="de-CH"/>
              </w:rPr>
              <w:t xml:space="preserve"> J+S Coach:in des NWF-Stützpunktes besucht mindestens alle 2 Jahre das Modul Fortbildung für J+S Coaches von Swiss Aquatics. </w:t>
            </w:r>
          </w:p>
          <w:p w14:paraId="5F9FDB78" w14:textId="77777777" w:rsidR="00946B38" w:rsidRDefault="00946B38" w:rsidP="00B642D0">
            <w:pPr>
              <w:pStyle w:val="swswStandartText"/>
              <w:tabs>
                <w:tab w:val="left" w:pos="1738"/>
                <w:tab w:val="left" w:pos="1880"/>
                <w:tab w:val="left" w:pos="4148"/>
                <w:tab w:val="left" w:pos="6132"/>
              </w:tabs>
              <w:rPr>
                <w:rFonts w:ascii="Hind Light" w:hAnsi="Hind Light" w:cs="Hind Light"/>
                <w:sz w:val="20"/>
                <w:szCs w:val="20"/>
                <w:lang w:val="de-CH"/>
              </w:rPr>
            </w:pPr>
            <w:r w:rsidRPr="00074C3E">
              <w:rPr>
                <w:rFonts w:ascii="Hind Light" w:hAnsi="Hind Light" w:cs="Hind Light"/>
                <w:sz w:val="20"/>
                <w:szCs w:val="20"/>
                <w:lang w:val="de-CH"/>
              </w:rPr>
              <w:t xml:space="preserve">Name: </w:t>
            </w:r>
            <w:r w:rsidRPr="00074C3E">
              <w:rPr>
                <w:rFonts w:ascii="Hind Light" w:hAnsi="Hind Light" w:cs="Hind Light"/>
                <w:sz w:val="20"/>
                <w:szCs w:val="20"/>
                <w:lang w:val="de-CH"/>
              </w:rPr>
              <w:fldChar w:fldCharType="begin">
                <w:ffData>
                  <w:name w:val="Text198"/>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Pr>
                <w:rFonts w:cs="Hind Light"/>
                <w:szCs w:val="20"/>
              </w:rPr>
              <w:tab/>
            </w:r>
            <w:r w:rsidRPr="00074C3E">
              <w:rPr>
                <w:rFonts w:ascii="Hind Light" w:hAnsi="Hind Light" w:cs="Hind Light"/>
                <w:sz w:val="20"/>
                <w:szCs w:val="20"/>
                <w:lang w:val="de-CH"/>
              </w:rPr>
              <w:t xml:space="preserve">E-Mail: </w:t>
            </w:r>
            <w:r w:rsidRPr="00074C3E">
              <w:rPr>
                <w:rFonts w:ascii="Hind Light" w:hAnsi="Hind Light" w:cs="Hind Light"/>
                <w:sz w:val="20"/>
                <w:szCs w:val="20"/>
                <w:lang w:val="de-CH"/>
              </w:rPr>
              <w:fldChar w:fldCharType="begin">
                <w:ffData>
                  <w:name w:val="Text199"/>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074C3E">
              <w:rPr>
                <w:rFonts w:ascii="Hind Light" w:hAnsi="Hind Light" w:cs="Hind Light"/>
                <w:sz w:val="20"/>
                <w:szCs w:val="20"/>
                <w:lang w:val="de-CH"/>
              </w:rPr>
              <w:tab/>
              <w:t xml:space="preserve">Telefon: </w:t>
            </w: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r>
    </w:tbl>
    <w:p w14:paraId="08B6213B" w14:textId="77777777" w:rsidR="00946B38" w:rsidRPr="003A5D2E" w:rsidRDefault="00946B38" w:rsidP="00946B38">
      <w:pPr>
        <w:pStyle w:val="swswStandartText"/>
        <w:rPr>
          <w:rFonts w:ascii="Hind Light" w:hAnsi="Hind Light" w:cs="Hind Light"/>
          <w:sz w:val="20"/>
          <w:szCs w:val="20"/>
          <w:lang w:val="de-CH"/>
        </w:rPr>
      </w:pPr>
    </w:p>
    <w:p w14:paraId="4E2579D3" w14:textId="77777777" w:rsidR="00946B38" w:rsidRDefault="00946B38" w:rsidP="00946B38">
      <w:pPr>
        <w:shd w:val="clear" w:color="auto" w:fill="FBE4D5" w:themeFill="accent2" w:themeFillTint="33"/>
        <w:jc w:val="both"/>
        <w:rPr>
          <w:rFonts w:eastAsia="Hind Light" w:cs="Hind Light"/>
          <w:szCs w:val="20"/>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5D0351">
        <w:rPr>
          <w:rFonts w:ascii="Wingdings" w:eastAsia="Wingdings" w:hAnsi="Wingdings" w:cs="Wingdings"/>
          <w:szCs w:val="20"/>
        </w:rPr>
      </w:r>
      <w:r w:rsidR="005D0351">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2704FE91" w14:textId="77777777" w:rsidR="00DA75B0" w:rsidRPr="00BB7EB0" w:rsidRDefault="00DA75B0" w:rsidP="00DA75B0">
      <w:pPr>
        <w:jc w:val="both"/>
        <w:rPr>
          <w:rFonts w:eastAsia="Hind Light"/>
        </w:rPr>
      </w:pPr>
    </w:p>
    <w:p w14:paraId="1A09B116" w14:textId="177E57E7" w:rsidR="00946B38" w:rsidRPr="000811C0" w:rsidRDefault="00946B38" w:rsidP="00946B38">
      <w:pPr>
        <w:pStyle w:val="SWAQberschrift2"/>
        <w:spacing w:after="160"/>
        <w:rPr>
          <w:rFonts w:eastAsia="Hind Medium" w:cs="Hind Medium"/>
          <w:color w:val="000000" w:themeColor="text1"/>
          <w:szCs w:val="20"/>
        </w:rPr>
      </w:pPr>
      <w:bookmarkStart w:id="23" w:name="_Toc137050752"/>
      <w:bookmarkStart w:id="24" w:name="_Toc137737275"/>
      <w:bookmarkStart w:id="25" w:name="_Toc143000175"/>
      <w:r w:rsidRPr="6A75C16A">
        <w:rPr>
          <w:rFonts w:eastAsia="Hind Medium" w:cs="Hind Medium"/>
          <w:color w:val="000000" w:themeColor="text1"/>
          <w:szCs w:val="20"/>
          <w:lang w:val="de-DE"/>
        </w:rPr>
        <w:t>LEHRGANG “CLUB MANAGEMENT”</w:t>
      </w:r>
      <w:bookmarkEnd w:id="23"/>
      <w:bookmarkEnd w:id="24"/>
      <w:bookmarkEnd w:id="25"/>
    </w:p>
    <w:p w14:paraId="00DB65F3" w14:textId="77777777" w:rsidR="00946B38" w:rsidRPr="000811C0" w:rsidRDefault="00946B38" w:rsidP="00946B38">
      <w:pPr>
        <w:spacing w:after="160" w:line="259" w:lineRule="auto"/>
        <w:rPr>
          <w:rFonts w:eastAsia="Hind Light" w:cs="Hind Light"/>
          <w:color w:val="000000" w:themeColor="text1"/>
          <w:szCs w:val="20"/>
        </w:rPr>
      </w:pPr>
      <w:r w:rsidRPr="6A75C16A">
        <w:rPr>
          <w:rFonts w:eastAsia="Hind Light" w:cs="Hind Light"/>
          <w:color w:val="000000" w:themeColor="text1"/>
          <w:szCs w:val="20"/>
        </w:rPr>
        <w:t xml:space="preserve">Von der Mitgliedergewinnung über die Akquisition von Sponsoren bis hin zu rechtlichen Fragen. Vorstandsmitglieder von Schweizer Sportvereinen müssen heute zahlreiche Herausforderungen bewältigen. Der </w:t>
      </w:r>
      <w:hyperlink r:id="rId36">
        <w:r w:rsidRPr="6A75C16A">
          <w:rPr>
            <w:rStyle w:val="Hyperlink"/>
            <w:rFonts w:eastAsia="Hind Light" w:cs="Hind Light"/>
            <w:szCs w:val="20"/>
          </w:rPr>
          <w:t>Lehrgang «Club Management»</w:t>
        </w:r>
      </w:hyperlink>
      <w:r w:rsidRPr="6A75C16A">
        <w:rPr>
          <w:rFonts w:eastAsia="Hind Light" w:cs="Hind Light"/>
          <w:color w:val="000000" w:themeColor="text1"/>
          <w:szCs w:val="20"/>
        </w:rPr>
        <w:t xml:space="preserve"> unterstützt die Vorstandsmitglieder dabei. In einem inspirierenden Lernumfeld wird das Fachwissen vertieft.</w:t>
      </w:r>
    </w:p>
    <w:p w14:paraId="7BE2BD4B" w14:textId="77777777" w:rsidR="00946B38" w:rsidRPr="000811C0" w:rsidRDefault="00946B38" w:rsidP="00946B38">
      <w:pPr>
        <w:spacing w:after="160" w:line="259" w:lineRule="auto"/>
        <w:rPr>
          <w:rFonts w:eastAsia="Hind Light" w:cs="Hind Light"/>
          <w:color w:val="0078D4"/>
          <w:szCs w:val="20"/>
        </w:rPr>
      </w:pPr>
      <w:r w:rsidRPr="6A75C16A">
        <w:rPr>
          <w:rFonts w:eastAsia="Hind Light" w:cs="Hind Light"/>
          <w:color w:val="000000" w:themeColor="text1"/>
          <w:szCs w:val="20"/>
        </w:rPr>
        <w:t>Der Lehrgang «Club Management» ist ein einzigartiges Angebot und Lernerlebnis im Schweizer Sport. Je nach Verantwortlichkeiten oder Bereichen wird selbst entschieden, in welcher Tiefe ein Thema bearbeitet wird. Dies ist orts- und zeitunabhängig via eLearning möglich. Dank den beiden Präsenztagen, welche von Swiss Aquatics organisiert werden, erhalten die Teilnehmende sportartenspezifische Zusatzinformationen und der Austausch mit anderen Vorstandsmitgliedern aus dem Schwimmsport wird ermöglicht. Eine</w:t>
      </w:r>
      <w:r w:rsidRPr="6A75C16A">
        <w:rPr>
          <w:rFonts w:eastAsia="Hind Light" w:cs="Hind Light"/>
          <w:color w:val="000000" w:themeColor="text1"/>
          <w:szCs w:val="20"/>
          <w:lang w:val="de-DE"/>
        </w:rPr>
        <w:t xml:space="preserve"> Anmeldung ist </w:t>
      </w:r>
      <w:hyperlink r:id="rId37">
        <w:r w:rsidRPr="6A75C16A">
          <w:rPr>
            <w:rStyle w:val="Hyperlink"/>
            <w:rFonts w:eastAsia="Hind Light" w:cs="Hind Light"/>
            <w:szCs w:val="20"/>
            <w:lang w:val="de-DE"/>
          </w:rPr>
          <w:t>hier</w:t>
        </w:r>
      </w:hyperlink>
      <w:r w:rsidRPr="6A75C16A">
        <w:rPr>
          <w:rFonts w:eastAsia="Hind Light" w:cs="Hind Light"/>
          <w:color w:val="D13438"/>
          <w:szCs w:val="20"/>
          <w:u w:val="single"/>
          <w:lang w:val="de-DE"/>
        </w:rPr>
        <w:t xml:space="preserve"> </w:t>
      </w:r>
      <w:r w:rsidRPr="6A75C16A">
        <w:rPr>
          <w:rFonts w:eastAsia="Hind Light" w:cs="Hind Light"/>
          <w:color w:val="000000" w:themeColor="text1"/>
          <w:szCs w:val="20"/>
          <w:lang w:val="de-DE"/>
        </w:rPr>
        <w:t>möglich.</w:t>
      </w:r>
    </w:p>
    <w:p w14:paraId="4484D1EB" w14:textId="77777777" w:rsidR="00946B38" w:rsidRPr="000811C0" w:rsidRDefault="00946B38" w:rsidP="00946B38">
      <w:pPr>
        <w:spacing w:after="160" w:line="259" w:lineRule="auto"/>
        <w:rPr>
          <w:rFonts w:eastAsia="Hind Light" w:cs="Hind Light"/>
          <w:color w:val="000000" w:themeColor="text1"/>
          <w:szCs w:val="20"/>
          <w:lang w:val="de-DE"/>
        </w:rPr>
      </w:pPr>
      <w:r w:rsidRPr="6A75C16A">
        <w:rPr>
          <w:rFonts w:eastAsia="Hind Light" w:cs="Hind Light"/>
          <w:color w:val="000000" w:themeColor="text1"/>
          <w:szCs w:val="20"/>
        </w:rPr>
        <w:t xml:space="preserve">Als NWF-Stützpunkt kennen wir den Lehrgang “Club Management”, informieren unsere </w:t>
      </w:r>
      <w:proofErr w:type="gramStart"/>
      <w:r w:rsidRPr="6A75C16A">
        <w:rPr>
          <w:rFonts w:eastAsia="Hind Light" w:cs="Hind Light"/>
          <w:color w:val="000000" w:themeColor="text1"/>
          <w:szCs w:val="20"/>
        </w:rPr>
        <w:t>Funktionä</w:t>
      </w:r>
      <w:r>
        <w:rPr>
          <w:rFonts w:eastAsia="Hind Light" w:cs="Hind Light"/>
          <w:color w:val="000000" w:themeColor="text1"/>
          <w:szCs w:val="20"/>
        </w:rPr>
        <w:t>r:innen</w:t>
      </w:r>
      <w:proofErr w:type="gramEnd"/>
      <w:r w:rsidRPr="6A75C16A">
        <w:rPr>
          <w:rFonts w:eastAsia="Hind Light" w:cs="Hind Light"/>
          <w:color w:val="000000" w:themeColor="text1"/>
          <w:szCs w:val="20"/>
        </w:rPr>
        <w:t xml:space="preserve"> und unterstützen die Teilnahme am Lehrgang.</w:t>
      </w:r>
    </w:p>
    <w:p w14:paraId="36760A80" w14:textId="77777777" w:rsidR="00946B38" w:rsidRPr="00BB7EB0" w:rsidRDefault="00946B38" w:rsidP="00946B38">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5D0351">
        <w:rPr>
          <w:rFonts w:ascii="Wingdings" w:eastAsia="Wingdings" w:hAnsi="Wingdings" w:cs="Wingdings"/>
          <w:szCs w:val="20"/>
        </w:rPr>
      </w:r>
      <w:r w:rsidR="005D0351">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128CD958" w14:textId="77777777" w:rsidR="00946B38" w:rsidRPr="000811C0" w:rsidRDefault="00946B38" w:rsidP="00946B38">
      <w:pPr>
        <w:pStyle w:val="swswStandartText"/>
        <w:rPr>
          <w:rFonts w:ascii="Hind Light" w:hAnsi="Hind Light" w:cs="Hind Light"/>
          <w:sz w:val="20"/>
          <w:szCs w:val="20"/>
          <w:lang w:val="de-CH"/>
        </w:rPr>
      </w:pPr>
    </w:p>
    <w:p w14:paraId="7BCBD89D" w14:textId="77777777" w:rsidR="00CD46D8" w:rsidRPr="003A5D2E" w:rsidRDefault="00CD46D8" w:rsidP="00CD46D8">
      <w:pPr>
        <w:pStyle w:val="SWAQberschrift2"/>
      </w:pPr>
      <w:bookmarkStart w:id="26" w:name="_Toc143000176"/>
      <w:r>
        <w:t>Anzahl Lizenzen</w:t>
      </w:r>
      <w:bookmarkEnd w:id="26"/>
    </w:p>
    <w:p w14:paraId="5641EB28" w14:textId="77777777" w:rsidR="00CD46D8" w:rsidRDefault="00CD46D8" w:rsidP="00CD46D8">
      <w:pPr>
        <w:pStyle w:val="swswStandartText"/>
        <w:rPr>
          <w:rFonts w:ascii="Hind Light" w:hAnsi="Hind Light" w:cs="Hind Light"/>
          <w:sz w:val="20"/>
          <w:szCs w:val="20"/>
          <w:lang w:val="de-CH"/>
        </w:rPr>
      </w:pPr>
      <w:r>
        <w:rPr>
          <w:rFonts w:ascii="Hind Light" w:hAnsi="Hind Light" w:cs="Hind Light"/>
          <w:sz w:val="20"/>
          <w:szCs w:val="20"/>
          <w:lang w:val="de-CH"/>
        </w:rPr>
        <w:t xml:space="preserve">Der Verein soll sich auch für den Breitensport engagieren. Deshalb zählt nicht nur die Kaderzugehörigkeit, sondern auch die Anzahl Lizenzen der vergangenen </w:t>
      </w:r>
      <w:r w:rsidRPr="002D2370">
        <w:rPr>
          <w:rFonts w:ascii="Hind Medium" w:hAnsi="Hind Medium" w:cs="Hind Medium"/>
          <w:sz w:val="20"/>
          <w:szCs w:val="20"/>
          <w:lang w:val="de-CH"/>
        </w:rPr>
        <w:t>zwei</w:t>
      </w:r>
      <w:r>
        <w:rPr>
          <w:rFonts w:ascii="Hind Light" w:hAnsi="Hind Light" w:cs="Hind Light"/>
          <w:sz w:val="20"/>
          <w:szCs w:val="20"/>
          <w:lang w:val="de-CH"/>
        </w:rPr>
        <w:t xml:space="preserve"> Saisons (22/23 und 21/22). Je mehr Lizenzen gelöst werden, desto mehr Zusatzpunkte können erreicht werden. Dabei spielt es keine Rolle, was für eine Lizenz beantragt wurde. Es zählt das Gesamttotal aller Lizenzen, die vom Klub gelöst wurden (Jahreslizenz, Lizenz </w:t>
      </w:r>
      <w:r>
        <w:rPr>
          <w:rFonts w:ascii="Hind Light" w:hAnsi="Hind Light" w:cs="Hind Light"/>
          <w:sz w:val="20"/>
          <w:szCs w:val="20"/>
          <w:lang w:val="de-CH"/>
        </w:rPr>
        <w:lastRenderedPageBreak/>
        <w:t>Jugend, Lizenz Masters, High Diving, Startberechtigung Kids-Liga oder Temporärlizenz). Die Berechnung der Punkte ist wie folgt:</w:t>
      </w:r>
    </w:p>
    <w:tbl>
      <w:tblPr>
        <w:tblW w:w="4395"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3148"/>
        <w:gridCol w:w="3535"/>
        <w:gridCol w:w="1539"/>
      </w:tblGrid>
      <w:tr w:rsidR="00CD46D8" w14:paraId="63F1B8CA" w14:textId="77777777" w:rsidTr="00B642D0">
        <w:trPr>
          <w:trHeight w:val="224"/>
        </w:trPr>
        <w:tc>
          <w:tcPr>
            <w:tcW w:w="1914" w:type="pct"/>
            <w:tcBorders>
              <w:top w:val="single" w:sz="4" w:space="0" w:color="auto"/>
              <w:left w:val="nil"/>
              <w:bottom w:val="nil"/>
              <w:right w:val="single" w:sz="4" w:space="0" w:color="auto"/>
            </w:tcBorders>
            <w:shd w:val="clear" w:color="auto" w:fill="FFF2CC" w:themeFill="accent4" w:themeFillTint="33"/>
            <w:hideMark/>
          </w:tcPr>
          <w:p w14:paraId="76E501F0" w14:textId="77777777" w:rsidR="00CD46D8" w:rsidRDefault="00CD46D8" w:rsidP="00B642D0">
            <w:pPr>
              <w:rPr>
                <w:rFonts w:ascii="Hind Medium" w:hAnsi="Hind Medium" w:cs="Hind Medium"/>
                <w:sz w:val="19"/>
                <w:szCs w:val="19"/>
              </w:rPr>
            </w:pPr>
            <w:bookmarkStart w:id="27" w:name="_Hlk139373617"/>
            <w:r>
              <w:rPr>
                <w:rFonts w:ascii="Hind Medium" w:hAnsi="Hind Medium" w:cs="Hind Medium"/>
                <w:sz w:val="19"/>
                <w:szCs w:val="19"/>
              </w:rPr>
              <w:t xml:space="preserve">Anzahl Lizenzen über </w:t>
            </w:r>
            <w:r w:rsidRPr="00050EBB">
              <w:rPr>
                <w:rFonts w:ascii="Hind Medium" w:hAnsi="Hind Medium" w:cs="Hind Medium"/>
                <w:sz w:val="19"/>
                <w:szCs w:val="19"/>
                <w:u w:val="single"/>
              </w:rPr>
              <w:t>zwei</w:t>
            </w:r>
            <w:r>
              <w:rPr>
                <w:rFonts w:ascii="Hind Medium" w:hAnsi="Hind Medium" w:cs="Hind Medium"/>
                <w:sz w:val="19"/>
                <w:szCs w:val="19"/>
              </w:rPr>
              <w:t xml:space="preserve"> Jahre</w:t>
            </w:r>
          </w:p>
        </w:tc>
        <w:tc>
          <w:tcPr>
            <w:tcW w:w="2150" w:type="pct"/>
            <w:tcBorders>
              <w:top w:val="single" w:sz="4" w:space="0" w:color="auto"/>
              <w:left w:val="nil"/>
              <w:bottom w:val="nil"/>
              <w:right w:val="single" w:sz="4" w:space="0" w:color="auto"/>
            </w:tcBorders>
            <w:shd w:val="clear" w:color="auto" w:fill="FFF2CC" w:themeFill="accent4" w:themeFillTint="33"/>
          </w:tcPr>
          <w:p w14:paraId="4A885357" w14:textId="77777777" w:rsidR="00CD46D8" w:rsidRDefault="00CD46D8" w:rsidP="00B642D0">
            <w:pPr>
              <w:rPr>
                <w:rFonts w:ascii="Hind Medium" w:hAnsi="Hind Medium" w:cs="Hind Medium"/>
                <w:sz w:val="19"/>
                <w:szCs w:val="19"/>
              </w:rPr>
            </w:pPr>
            <w:r>
              <w:rPr>
                <w:rFonts w:ascii="Hind Medium" w:hAnsi="Hind Medium" w:cs="Hind Medium"/>
                <w:sz w:val="19"/>
                <w:szCs w:val="19"/>
              </w:rPr>
              <w:t>Ankreuzen, welche Option erfüllt ist</w:t>
            </w:r>
          </w:p>
        </w:tc>
        <w:tc>
          <w:tcPr>
            <w:tcW w:w="936" w:type="pct"/>
            <w:tcBorders>
              <w:top w:val="single" w:sz="4" w:space="0" w:color="auto"/>
              <w:left w:val="nil"/>
              <w:bottom w:val="nil"/>
              <w:right w:val="nil"/>
            </w:tcBorders>
            <w:shd w:val="clear" w:color="auto" w:fill="FFF2CC" w:themeFill="accent4" w:themeFillTint="33"/>
          </w:tcPr>
          <w:p w14:paraId="6AF213E2" w14:textId="77777777" w:rsidR="00CD46D8" w:rsidRDefault="00CD46D8" w:rsidP="00B642D0">
            <w:pPr>
              <w:rPr>
                <w:rFonts w:ascii="Hind Medium" w:hAnsi="Hind Medium" w:cs="Hind Medium"/>
                <w:sz w:val="19"/>
                <w:szCs w:val="19"/>
              </w:rPr>
            </w:pPr>
            <w:r>
              <w:rPr>
                <w:rFonts w:ascii="Hind Medium" w:hAnsi="Hind Medium" w:cs="Hind Medium"/>
                <w:sz w:val="19"/>
                <w:szCs w:val="19"/>
              </w:rPr>
              <w:t>Anzahl Punkte</w:t>
            </w:r>
          </w:p>
        </w:tc>
      </w:tr>
      <w:tr w:rsidR="00CD46D8" w14:paraId="4CEC46C1" w14:textId="77777777" w:rsidTr="00B642D0">
        <w:trPr>
          <w:trHeight w:val="224"/>
        </w:trPr>
        <w:tc>
          <w:tcPr>
            <w:tcW w:w="1914" w:type="pct"/>
            <w:tcBorders>
              <w:top w:val="nil"/>
              <w:left w:val="nil"/>
              <w:bottom w:val="nil"/>
              <w:right w:val="nil"/>
            </w:tcBorders>
            <w:shd w:val="clear" w:color="auto" w:fill="FFF2CC" w:themeFill="accent4" w:themeFillTint="33"/>
          </w:tcPr>
          <w:p w14:paraId="4B4B089B" w14:textId="77777777" w:rsidR="00CD46D8" w:rsidRDefault="00CD46D8" w:rsidP="00B642D0">
            <w:pPr>
              <w:rPr>
                <w:rFonts w:cs="Hind Light"/>
                <w:szCs w:val="20"/>
              </w:rPr>
            </w:pPr>
            <w:r>
              <w:rPr>
                <w:rFonts w:cs="Hind Light"/>
                <w:szCs w:val="20"/>
              </w:rPr>
              <w:t>0-20 Lizenzen</w:t>
            </w:r>
          </w:p>
        </w:tc>
        <w:sdt>
          <w:sdtPr>
            <w:rPr>
              <w:rFonts w:cs="Hind Light"/>
              <w:szCs w:val="20"/>
            </w:rPr>
            <w:id w:val="1097908849"/>
            <w14:checkbox>
              <w14:checked w14:val="0"/>
              <w14:checkedState w14:val="2612" w14:font="MS Gothic"/>
              <w14:uncheckedState w14:val="2610" w14:font="MS Gothic"/>
            </w14:checkbox>
          </w:sdtPr>
          <w:sdtEndPr/>
          <w:sdtContent>
            <w:tc>
              <w:tcPr>
                <w:tcW w:w="2150" w:type="pct"/>
                <w:tcBorders>
                  <w:top w:val="nil"/>
                  <w:left w:val="nil"/>
                  <w:bottom w:val="nil"/>
                  <w:right w:val="nil"/>
                </w:tcBorders>
                <w:shd w:val="clear" w:color="auto" w:fill="FFF2CC" w:themeFill="accent4" w:themeFillTint="33"/>
                <w:vAlign w:val="center"/>
              </w:tcPr>
              <w:p w14:paraId="1895F961" w14:textId="77777777" w:rsidR="00CD46D8" w:rsidRPr="00CD46D8" w:rsidRDefault="00CD46D8" w:rsidP="00B642D0">
                <w:pPr>
                  <w:jc w:val="center"/>
                  <w:rPr>
                    <w:rFonts w:cs="Hind Light"/>
                    <w:szCs w:val="20"/>
                  </w:rPr>
                </w:pPr>
                <w:r w:rsidRPr="00CD46D8">
                  <w:rPr>
                    <w:rFonts w:ascii="Segoe UI Symbol" w:eastAsia="MS Gothic" w:hAnsi="Segoe UI Symbol" w:cs="Segoe UI Symbol"/>
                    <w:szCs w:val="20"/>
                  </w:rPr>
                  <w:t>☐</w:t>
                </w:r>
              </w:p>
            </w:tc>
          </w:sdtContent>
        </w:sdt>
        <w:tc>
          <w:tcPr>
            <w:tcW w:w="936" w:type="pct"/>
            <w:tcBorders>
              <w:top w:val="nil"/>
              <w:left w:val="nil"/>
              <w:bottom w:val="nil"/>
              <w:right w:val="nil"/>
            </w:tcBorders>
            <w:shd w:val="clear" w:color="auto" w:fill="FFF2CC" w:themeFill="accent4" w:themeFillTint="33"/>
          </w:tcPr>
          <w:p w14:paraId="4C8CB443" w14:textId="77777777" w:rsidR="00CD46D8" w:rsidRDefault="00CD46D8" w:rsidP="00B642D0">
            <w:pPr>
              <w:jc w:val="center"/>
              <w:rPr>
                <w:rFonts w:cs="Hind Light"/>
                <w:szCs w:val="20"/>
              </w:rPr>
            </w:pPr>
            <w:r w:rsidRPr="00EA4AC7">
              <w:rPr>
                <w:rFonts w:cs="Hind Light"/>
                <w:szCs w:val="20"/>
              </w:rPr>
              <w:t>0</w:t>
            </w:r>
          </w:p>
        </w:tc>
      </w:tr>
      <w:tr w:rsidR="00CD46D8" w14:paraId="6D15C23D" w14:textId="77777777" w:rsidTr="00B642D0">
        <w:trPr>
          <w:trHeight w:val="224"/>
        </w:trPr>
        <w:tc>
          <w:tcPr>
            <w:tcW w:w="1914" w:type="pct"/>
            <w:tcBorders>
              <w:top w:val="nil"/>
              <w:left w:val="nil"/>
              <w:bottom w:val="nil"/>
              <w:right w:val="nil"/>
            </w:tcBorders>
            <w:shd w:val="clear" w:color="auto" w:fill="FFF2CC" w:themeFill="accent4" w:themeFillTint="33"/>
          </w:tcPr>
          <w:p w14:paraId="1F6340D8" w14:textId="77777777" w:rsidR="00CD46D8" w:rsidRDefault="00CD46D8" w:rsidP="00B642D0">
            <w:pPr>
              <w:rPr>
                <w:rFonts w:cs="Hind Light"/>
                <w:szCs w:val="20"/>
              </w:rPr>
            </w:pPr>
            <w:r>
              <w:rPr>
                <w:rFonts w:cs="Hind Light"/>
                <w:szCs w:val="20"/>
              </w:rPr>
              <w:t>21-60 Lizenzen</w:t>
            </w:r>
          </w:p>
        </w:tc>
        <w:sdt>
          <w:sdtPr>
            <w:rPr>
              <w:rFonts w:cs="Hind Light"/>
              <w:szCs w:val="20"/>
            </w:rPr>
            <w:id w:val="-2126837234"/>
            <w14:checkbox>
              <w14:checked w14:val="0"/>
              <w14:checkedState w14:val="2612" w14:font="MS Gothic"/>
              <w14:uncheckedState w14:val="2610" w14:font="MS Gothic"/>
            </w14:checkbox>
          </w:sdtPr>
          <w:sdtEndPr/>
          <w:sdtContent>
            <w:tc>
              <w:tcPr>
                <w:tcW w:w="2150" w:type="pct"/>
                <w:tcBorders>
                  <w:top w:val="nil"/>
                  <w:left w:val="nil"/>
                  <w:bottom w:val="nil"/>
                  <w:right w:val="nil"/>
                </w:tcBorders>
                <w:shd w:val="clear" w:color="auto" w:fill="FFF2CC" w:themeFill="accent4" w:themeFillTint="33"/>
                <w:vAlign w:val="center"/>
              </w:tcPr>
              <w:p w14:paraId="3DBB5312" w14:textId="77777777" w:rsidR="00CD46D8" w:rsidRPr="00CD46D8" w:rsidRDefault="00CD46D8" w:rsidP="00B642D0">
                <w:pPr>
                  <w:jc w:val="center"/>
                  <w:rPr>
                    <w:rFonts w:cs="Hind Light"/>
                    <w:szCs w:val="20"/>
                  </w:rPr>
                </w:pPr>
                <w:r w:rsidRPr="00CD46D8">
                  <w:rPr>
                    <w:rFonts w:ascii="Segoe UI Symbol" w:eastAsia="MS Gothic" w:hAnsi="Segoe UI Symbol" w:cs="Segoe UI Symbol"/>
                    <w:szCs w:val="20"/>
                  </w:rPr>
                  <w:t>☐</w:t>
                </w:r>
              </w:p>
            </w:tc>
          </w:sdtContent>
        </w:sdt>
        <w:tc>
          <w:tcPr>
            <w:tcW w:w="936" w:type="pct"/>
            <w:tcBorders>
              <w:top w:val="nil"/>
              <w:left w:val="nil"/>
              <w:bottom w:val="nil"/>
              <w:right w:val="nil"/>
            </w:tcBorders>
            <w:shd w:val="clear" w:color="auto" w:fill="FFF2CC" w:themeFill="accent4" w:themeFillTint="33"/>
          </w:tcPr>
          <w:p w14:paraId="566EA0A5" w14:textId="77777777" w:rsidR="00CD46D8" w:rsidRDefault="00CD46D8" w:rsidP="00B642D0">
            <w:pPr>
              <w:jc w:val="center"/>
              <w:rPr>
                <w:rFonts w:cs="Hind Light"/>
                <w:szCs w:val="20"/>
              </w:rPr>
            </w:pPr>
            <w:r>
              <w:rPr>
                <w:rFonts w:cs="Hind Light"/>
                <w:szCs w:val="20"/>
              </w:rPr>
              <w:t>5</w:t>
            </w:r>
          </w:p>
        </w:tc>
      </w:tr>
      <w:tr w:rsidR="00CD46D8" w14:paraId="74ED34F4" w14:textId="77777777" w:rsidTr="00B642D0">
        <w:trPr>
          <w:trHeight w:val="224"/>
        </w:trPr>
        <w:tc>
          <w:tcPr>
            <w:tcW w:w="1914" w:type="pct"/>
            <w:tcBorders>
              <w:top w:val="nil"/>
              <w:left w:val="nil"/>
              <w:bottom w:val="nil"/>
              <w:right w:val="nil"/>
            </w:tcBorders>
            <w:shd w:val="clear" w:color="auto" w:fill="FFF2CC" w:themeFill="accent4" w:themeFillTint="33"/>
          </w:tcPr>
          <w:p w14:paraId="76C9985D" w14:textId="77777777" w:rsidR="00CD46D8" w:rsidRDefault="00CD46D8" w:rsidP="00B642D0">
            <w:pPr>
              <w:rPr>
                <w:rFonts w:cs="Hind Light"/>
                <w:szCs w:val="20"/>
              </w:rPr>
            </w:pPr>
            <w:r>
              <w:rPr>
                <w:rFonts w:cs="Hind Light"/>
                <w:szCs w:val="20"/>
              </w:rPr>
              <w:t>61-100 Lizenzen</w:t>
            </w:r>
          </w:p>
        </w:tc>
        <w:sdt>
          <w:sdtPr>
            <w:rPr>
              <w:rFonts w:cs="Hind Light"/>
              <w:szCs w:val="20"/>
            </w:rPr>
            <w:id w:val="-1368439459"/>
            <w14:checkbox>
              <w14:checked w14:val="0"/>
              <w14:checkedState w14:val="2612" w14:font="MS Gothic"/>
              <w14:uncheckedState w14:val="2610" w14:font="MS Gothic"/>
            </w14:checkbox>
          </w:sdtPr>
          <w:sdtEndPr/>
          <w:sdtContent>
            <w:tc>
              <w:tcPr>
                <w:tcW w:w="2150" w:type="pct"/>
                <w:tcBorders>
                  <w:top w:val="nil"/>
                  <w:left w:val="nil"/>
                  <w:bottom w:val="nil"/>
                  <w:right w:val="nil"/>
                </w:tcBorders>
                <w:shd w:val="clear" w:color="auto" w:fill="FFF2CC" w:themeFill="accent4" w:themeFillTint="33"/>
                <w:vAlign w:val="center"/>
              </w:tcPr>
              <w:p w14:paraId="2EE731E1" w14:textId="77777777" w:rsidR="00CD46D8" w:rsidRPr="00CD46D8" w:rsidRDefault="00CD46D8" w:rsidP="00B642D0">
                <w:pPr>
                  <w:jc w:val="center"/>
                  <w:rPr>
                    <w:rFonts w:cs="Hind Light"/>
                    <w:szCs w:val="20"/>
                  </w:rPr>
                </w:pPr>
                <w:r w:rsidRPr="00CD46D8">
                  <w:rPr>
                    <w:rFonts w:ascii="Segoe UI Symbol" w:eastAsia="MS Gothic" w:hAnsi="Segoe UI Symbol" w:cs="Segoe UI Symbol"/>
                    <w:szCs w:val="20"/>
                  </w:rPr>
                  <w:t>☐</w:t>
                </w:r>
              </w:p>
            </w:tc>
          </w:sdtContent>
        </w:sdt>
        <w:tc>
          <w:tcPr>
            <w:tcW w:w="936" w:type="pct"/>
            <w:tcBorders>
              <w:top w:val="nil"/>
              <w:left w:val="nil"/>
              <w:bottom w:val="nil"/>
              <w:right w:val="nil"/>
            </w:tcBorders>
            <w:shd w:val="clear" w:color="auto" w:fill="FFF2CC" w:themeFill="accent4" w:themeFillTint="33"/>
          </w:tcPr>
          <w:p w14:paraId="76715595" w14:textId="77777777" w:rsidR="00CD46D8" w:rsidRDefault="00CD46D8" w:rsidP="00B642D0">
            <w:pPr>
              <w:jc w:val="center"/>
              <w:rPr>
                <w:rFonts w:cs="Hind Light"/>
                <w:szCs w:val="20"/>
              </w:rPr>
            </w:pPr>
            <w:r>
              <w:rPr>
                <w:rFonts w:cs="Hind Light"/>
                <w:szCs w:val="20"/>
              </w:rPr>
              <w:t>10</w:t>
            </w:r>
          </w:p>
        </w:tc>
      </w:tr>
      <w:tr w:rsidR="00CD46D8" w14:paraId="274CE18C" w14:textId="77777777" w:rsidTr="00B642D0">
        <w:trPr>
          <w:trHeight w:val="224"/>
        </w:trPr>
        <w:tc>
          <w:tcPr>
            <w:tcW w:w="1914" w:type="pct"/>
            <w:tcBorders>
              <w:top w:val="nil"/>
              <w:left w:val="nil"/>
              <w:bottom w:val="nil"/>
              <w:right w:val="nil"/>
            </w:tcBorders>
            <w:shd w:val="clear" w:color="auto" w:fill="FFF2CC" w:themeFill="accent4" w:themeFillTint="33"/>
          </w:tcPr>
          <w:p w14:paraId="4B157059" w14:textId="77777777" w:rsidR="00CD46D8" w:rsidRDefault="00CD46D8" w:rsidP="00B642D0">
            <w:pPr>
              <w:rPr>
                <w:rFonts w:cs="Hind Light"/>
                <w:szCs w:val="20"/>
              </w:rPr>
            </w:pPr>
            <w:r>
              <w:rPr>
                <w:rFonts w:cs="Hind Light"/>
                <w:szCs w:val="20"/>
              </w:rPr>
              <w:t>101-140 Lizenzen</w:t>
            </w:r>
          </w:p>
        </w:tc>
        <w:sdt>
          <w:sdtPr>
            <w:rPr>
              <w:rFonts w:cs="Hind Light"/>
              <w:szCs w:val="20"/>
            </w:rPr>
            <w:id w:val="174773993"/>
            <w14:checkbox>
              <w14:checked w14:val="0"/>
              <w14:checkedState w14:val="2612" w14:font="MS Gothic"/>
              <w14:uncheckedState w14:val="2610" w14:font="MS Gothic"/>
            </w14:checkbox>
          </w:sdtPr>
          <w:sdtEndPr/>
          <w:sdtContent>
            <w:tc>
              <w:tcPr>
                <w:tcW w:w="2150" w:type="pct"/>
                <w:tcBorders>
                  <w:top w:val="nil"/>
                  <w:left w:val="nil"/>
                  <w:bottom w:val="nil"/>
                  <w:right w:val="nil"/>
                </w:tcBorders>
                <w:shd w:val="clear" w:color="auto" w:fill="FFF2CC" w:themeFill="accent4" w:themeFillTint="33"/>
                <w:vAlign w:val="center"/>
              </w:tcPr>
              <w:p w14:paraId="1083DBFA" w14:textId="77777777" w:rsidR="00CD46D8" w:rsidRPr="00CD46D8" w:rsidRDefault="00CD46D8" w:rsidP="00B642D0">
                <w:pPr>
                  <w:jc w:val="center"/>
                  <w:rPr>
                    <w:rFonts w:cs="Hind Light"/>
                    <w:szCs w:val="20"/>
                  </w:rPr>
                </w:pPr>
                <w:r w:rsidRPr="00CD46D8">
                  <w:rPr>
                    <w:rFonts w:ascii="Segoe UI Symbol" w:eastAsia="MS Gothic" w:hAnsi="Segoe UI Symbol" w:cs="Segoe UI Symbol"/>
                    <w:szCs w:val="20"/>
                  </w:rPr>
                  <w:t>☐</w:t>
                </w:r>
              </w:p>
            </w:tc>
          </w:sdtContent>
        </w:sdt>
        <w:tc>
          <w:tcPr>
            <w:tcW w:w="936" w:type="pct"/>
            <w:tcBorders>
              <w:top w:val="nil"/>
              <w:left w:val="nil"/>
              <w:bottom w:val="nil"/>
              <w:right w:val="nil"/>
            </w:tcBorders>
            <w:shd w:val="clear" w:color="auto" w:fill="FFF2CC" w:themeFill="accent4" w:themeFillTint="33"/>
          </w:tcPr>
          <w:p w14:paraId="2D9AD0E6" w14:textId="77777777" w:rsidR="00CD46D8" w:rsidRDefault="00CD46D8" w:rsidP="00B642D0">
            <w:pPr>
              <w:jc w:val="center"/>
              <w:rPr>
                <w:rFonts w:cs="Hind Light"/>
                <w:szCs w:val="20"/>
              </w:rPr>
            </w:pPr>
            <w:r>
              <w:rPr>
                <w:rFonts w:cs="Hind Light"/>
                <w:szCs w:val="20"/>
              </w:rPr>
              <w:t>15</w:t>
            </w:r>
          </w:p>
        </w:tc>
      </w:tr>
      <w:tr w:rsidR="00CD46D8" w14:paraId="0929A40C" w14:textId="77777777" w:rsidTr="00B642D0">
        <w:trPr>
          <w:trHeight w:val="224"/>
        </w:trPr>
        <w:tc>
          <w:tcPr>
            <w:tcW w:w="1914" w:type="pct"/>
            <w:tcBorders>
              <w:top w:val="nil"/>
              <w:left w:val="nil"/>
              <w:bottom w:val="single" w:sz="4" w:space="0" w:color="auto"/>
              <w:right w:val="nil"/>
            </w:tcBorders>
            <w:shd w:val="clear" w:color="auto" w:fill="FFF2CC" w:themeFill="accent4" w:themeFillTint="33"/>
          </w:tcPr>
          <w:p w14:paraId="4B75711B" w14:textId="77777777" w:rsidR="00CD46D8" w:rsidRDefault="00CD46D8" w:rsidP="00B642D0">
            <w:pPr>
              <w:rPr>
                <w:rFonts w:cs="Hind Light"/>
                <w:szCs w:val="20"/>
              </w:rPr>
            </w:pPr>
            <w:r>
              <w:rPr>
                <w:rFonts w:cs="Hind Light"/>
                <w:szCs w:val="20"/>
              </w:rPr>
              <w:t>141-180 Lizenzen</w:t>
            </w:r>
          </w:p>
        </w:tc>
        <w:sdt>
          <w:sdtPr>
            <w:rPr>
              <w:rFonts w:cs="Hind Light"/>
              <w:szCs w:val="20"/>
            </w:rPr>
            <w:id w:val="903799069"/>
            <w14:checkbox>
              <w14:checked w14:val="0"/>
              <w14:checkedState w14:val="2612" w14:font="MS Gothic"/>
              <w14:uncheckedState w14:val="2610" w14:font="MS Gothic"/>
            </w14:checkbox>
          </w:sdtPr>
          <w:sdtEndPr/>
          <w:sdtContent>
            <w:tc>
              <w:tcPr>
                <w:tcW w:w="2150" w:type="pct"/>
                <w:tcBorders>
                  <w:top w:val="nil"/>
                  <w:left w:val="nil"/>
                  <w:bottom w:val="single" w:sz="4" w:space="0" w:color="auto"/>
                  <w:right w:val="nil"/>
                </w:tcBorders>
                <w:shd w:val="clear" w:color="auto" w:fill="FFF2CC" w:themeFill="accent4" w:themeFillTint="33"/>
                <w:vAlign w:val="center"/>
              </w:tcPr>
              <w:p w14:paraId="7380E9F4" w14:textId="77777777" w:rsidR="00CD46D8" w:rsidRPr="00CD46D8" w:rsidRDefault="00CD46D8" w:rsidP="00B642D0">
                <w:pPr>
                  <w:jc w:val="center"/>
                  <w:rPr>
                    <w:rFonts w:cs="Hind Light"/>
                    <w:szCs w:val="20"/>
                  </w:rPr>
                </w:pPr>
                <w:r w:rsidRPr="00CD46D8">
                  <w:rPr>
                    <w:rFonts w:ascii="Segoe UI Symbol" w:eastAsia="MS Gothic" w:hAnsi="Segoe UI Symbol" w:cs="Segoe UI Symbol"/>
                    <w:szCs w:val="20"/>
                  </w:rPr>
                  <w:t>☐</w:t>
                </w:r>
              </w:p>
            </w:tc>
          </w:sdtContent>
        </w:sdt>
        <w:tc>
          <w:tcPr>
            <w:tcW w:w="936" w:type="pct"/>
            <w:tcBorders>
              <w:top w:val="nil"/>
              <w:left w:val="nil"/>
              <w:bottom w:val="single" w:sz="4" w:space="0" w:color="auto"/>
              <w:right w:val="nil"/>
            </w:tcBorders>
            <w:shd w:val="clear" w:color="auto" w:fill="FFF2CC" w:themeFill="accent4" w:themeFillTint="33"/>
          </w:tcPr>
          <w:p w14:paraId="339C2AFB" w14:textId="77777777" w:rsidR="00CD46D8" w:rsidRDefault="00CD46D8" w:rsidP="00B642D0">
            <w:pPr>
              <w:jc w:val="center"/>
              <w:rPr>
                <w:rFonts w:cs="Hind Light"/>
                <w:szCs w:val="20"/>
              </w:rPr>
            </w:pPr>
            <w:r>
              <w:rPr>
                <w:rFonts w:cs="Hind Light"/>
                <w:szCs w:val="20"/>
              </w:rPr>
              <w:t>20</w:t>
            </w:r>
          </w:p>
        </w:tc>
      </w:tr>
      <w:bookmarkEnd w:id="27"/>
    </w:tbl>
    <w:p w14:paraId="43B3F6DC" w14:textId="77777777" w:rsidR="00946B38" w:rsidRDefault="00946B38" w:rsidP="00946B38">
      <w:pPr>
        <w:pStyle w:val="SWAQLauftext"/>
      </w:pPr>
    </w:p>
    <w:p w14:paraId="42848B8C" w14:textId="785F4840" w:rsidR="00DA75B0" w:rsidRPr="00EA7459" w:rsidRDefault="00DA75B0" w:rsidP="00DA75B0">
      <w:pPr>
        <w:pStyle w:val="SWAQberschrift2"/>
      </w:pPr>
      <w:bookmarkStart w:id="28" w:name="_Toc137737276"/>
      <w:bookmarkStart w:id="29" w:name="_Toc143000177"/>
      <w:r w:rsidRPr="00EA7459">
        <w:t>Partizipation und Durchführung Wettkampfsystem</w:t>
      </w:r>
      <w:bookmarkEnd w:id="28"/>
      <w:bookmarkEnd w:id="29"/>
    </w:p>
    <w:p w14:paraId="0E6FF97F" w14:textId="77777777" w:rsidR="0034228B" w:rsidRPr="00EA7459" w:rsidRDefault="0034228B" w:rsidP="0034228B">
      <w:pPr>
        <w:pStyle w:val="SWAQLauftext"/>
      </w:pPr>
    </w:p>
    <w:p w14:paraId="45472CC4" w14:textId="3BAC0FBC" w:rsidR="0034228B" w:rsidRPr="00EA7459" w:rsidRDefault="0034228B" w:rsidP="00EA4BEA">
      <w:pPr>
        <w:pStyle w:val="SWAQberschrift3"/>
      </w:pPr>
      <w:r w:rsidRPr="00EA7459">
        <w:t>Partizipation am Wettkampfsystem</w:t>
      </w:r>
    </w:p>
    <w:p w14:paraId="403B777D" w14:textId="6C4BF2A9" w:rsidR="0034228B" w:rsidRDefault="00EA7459" w:rsidP="0034228B">
      <w:pPr>
        <w:pStyle w:val="SWAQLauftext"/>
      </w:pPr>
      <w:r w:rsidRPr="00EA7459">
        <w:t>Von einem NWF-Stützpunkt</w:t>
      </w:r>
      <w:r>
        <w:t xml:space="preserve"> wird erwartet, dass er aktiv am nationalen Wettkampfgeschehen teilnimmt. Dazu gehören die Teilnahme mit mindestens 5 </w:t>
      </w:r>
      <w:proofErr w:type="gramStart"/>
      <w:r>
        <w:t>Athlet:innen</w:t>
      </w:r>
      <w:proofErr w:type="gramEnd"/>
      <w:r>
        <w:t xml:space="preserve"> an folgenden Wettkämpfen:</w:t>
      </w:r>
    </w:p>
    <w:p w14:paraId="76762BC2" w14:textId="4B0E5225" w:rsidR="00EA7459" w:rsidRDefault="00EA7459" w:rsidP="00EA7459">
      <w:pPr>
        <w:pStyle w:val="SWAQLauftext"/>
        <w:numPr>
          <w:ilvl w:val="0"/>
          <w:numId w:val="40"/>
        </w:numPr>
      </w:pPr>
      <w:r>
        <w:t>Kids-Liga</w:t>
      </w:r>
    </w:p>
    <w:p w14:paraId="3C5257F1" w14:textId="718ADC99" w:rsidR="00EA7459" w:rsidRDefault="00EA7459" w:rsidP="00EA7459">
      <w:pPr>
        <w:pStyle w:val="SWAQLauftext"/>
        <w:numPr>
          <w:ilvl w:val="0"/>
          <w:numId w:val="40"/>
        </w:numPr>
      </w:pPr>
      <w:r>
        <w:t>Schweizermeisterschaften</w:t>
      </w:r>
      <w:r w:rsidR="00356D96">
        <w:t xml:space="preserve"> (SM)</w:t>
      </w:r>
      <w:r>
        <w:t xml:space="preserve"> der Elite im Sommer und Winter</w:t>
      </w:r>
    </w:p>
    <w:p w14:paraId="2EF37CFA" w14:textId="758E163B" w:rsidR="00EA7459" w:rsidRDefault="00356D96" w:rsidP="00EA7459">
      <w:pPr>
        <w:pStyle w:val="SWAQLauftext"/>
        <w:numPr>
          <w:ilvl w:val="0"/>
          <w:numId w:val="40"/>
        </w:numPr>
      </w:pPr>
      <w:r>
        <w:t>Schweizerische Nachwuchsmeisterschaften (NSM)</w:t>
      </w:r>
      <w:r w:rsidR="00EA7459">
        <w:t xml:space="preserve"> im Sommer und Winter</w:t>
      </w:r>
    </w:p>
    <w:p w14:paraId="53F8C8CB" w14:textId="77777777" w:rsidR="00EA7459" w:rsidRDefault="00EA7459" w:rsidP="00EA7459">
      <w:pPr>
        <w:pStyle w:val="SWAQLauftext"/>
      </w:pPr>
    </w:p>
    <w:p w14:paraId="2DBB458A" w14:textId="77777777" w:rsidR="00EA7459" w:rsidRPr="00BB7EB0" w:rsidRDefault="00EA7459" w:rsidP="00EA7459">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5D0351">
        <w:rPr>
          <w:rFonts w:ascii="Wingdings" w:eastAsia="Wingdings" w:hAnsi="Wingdings" w:cs="Wingdings"/>
          <w:szCs w:val="20"/>
        </w:rPr>
      </w:r>
      <w:r w:rsidR="005D0351">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696BC6FE" w14:textId="77777777" w:rsidR="00786BAA" w:rsidRDefault="00786BAA" w:rsidP="00786BAA">
      <w:pPr>
        <w:pStyle w:val="swswStandartText"/>
        <w:rPr>
          <w:rFonts w:ascii="Hind Light" w:hAnsi="Hind Light" w:cs="Hind Light"/>
          <w:sz w:val="20"/>
          <w:szCs w:val="20"/>
          <w:lang w:val="de-CH"/>
        </w:rPr>
      </w:pPr>
    </w:p>
    <w:p w14:paraId="0126E011" w14:textId="6A388C9E" w:rsidR="00EA7459" w:rsidRDefault="00EA7459" w:rsidP="00786BAA">
      <w:pPr>
        <w:pStyle w:val="swswStandartText"/>
        <w:rPr>
          <w:rFonts w:ascii="Hind Light" w:hAnsi="Hind Light" w:cs="Hind Light"/>
          <w:sz w:val="20"/>
          <w:szCs w:val="20"/>
          <w:lang w:val="de-CH"/>
        </w:rPr>
      </w:pPr>
      <w:r>
        <w:rPr>
          <w:rFonts w:ascii="Hind Light" w:hAnsi="Hind Light" w:cs="Hind Light"/>
          <w:sz w:val="20"/>
          <w:szCs w:val="20"/>
          <w:lang w:val="de-CH"/>
        </w:rPr>
        <w:t>Zusätzliche Punkte gibt es bei höheren Teilnehmerzahlen (entweder Saison 2022/2023 oder Saison 2021/2022):</w:t>
      </w:r>
    </w:p>
    <w:p w14:paraId="02375283" w14:textId="77777777" w:rsidR="00EA7459" w:rsidRDefault="00EA7459" w:rsidP="00786BAA">
      <w:pPr>
        <w:pStyle w:val="swswStandartText"/>
        <w:rPr>
          <w:rFonts w:ascii="Hind Light" w:hAnsi="Hind Light" w:cs="Hind Light"/>
          <w:sz w:val="20"/>
          <w:szCs w:val="20"/>
          <w:lang w:val="de-CH"/>
        </w:rPr>
      </w:pPr>
    </w:p>
    <w:p w14:paraId="02C21F3F" w14:textId="5947918C" w:rsidR="00EA7459" w:rsidRDefault="00EA7459" w:rsidP="00786BAA">
      <w:pPr>
        <w:pStyle w:val="swswStandartText"/>
        <w:rPr>
          <w:rFonts w:ascii="Hind Light" w:hAnsi="Hind Light" w:cs="Hind Light"/>
          <w:sz w:val="20"/>
          <w:szCs w:val="20"/>
          <w:lang w:val="de-CH"/>
        </w:rPr>
      </w:pPr>
      <w:r>
        <w:rPr>
          <w:rFonts w:ascii="Hind Light" w:hAnsi="Hind Light" w:cs="Hind Light"/>
          <w:sz w:val="20"/>
          <w:szCs w:val="20"/>
          <w:lang w:val="de-CH"/>
        </w:rPr>
        <w:t>Maximal 10 Punkte, 5 Punkte pro Kriterium:</w:t>
      </w: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8362"/>
        <w:gridCol w:w="992"/>
      </w:tblGrid>
      <w:tr w:rsidR="00EA7459" w14:paraId="62BEB8DD" w14:textId="77777777" w:rsidTr="00356D96">
        <w:trPr>
          <w:trHeight w:val="224"/>
        </w:trPr>
        <w:tc>
          <w:tcPr>
            <w:tcW w:w="4470" w:type="pct"/>
            <w:shd w:val="clear" w:color="auto" w:fill="FFF2CC" w:themeFill="accent4" w:themeFillTint="33"/>
          </w:tcPr>
          <w:p w14:paraId="37D10456" w14:textId="3DF3CEB3" w:rsidR="00EA7459" w:rsidRPr="00CD46D8" w:rsidRDefault="00356D96" w:rsidP="00356D96">
            <w:pPr>
              <w:rPr>
                <w:rFonts w:cs="Hind Light"/>
                <w:szCs w:val="20"/>
              </w:rPr>
            </w:pPr>
            <w:r>
              <w:rPr>
                <w:rFonts w:cs="Hind Light"/>
                <w:szCs w:val="20"/>
              </w:rPr>
              <w:t xml:space="preserve">Teilnahme an Kids-Liga mit mindestens 15 </w:t>
            </w:r>
            <w:proofErr w:type="gramStart"/>
            <w:r>
              <w:rPr>
                <w:rFonts w:cs="Hind Light"/>
                <w:szCs w:val="20"/>
              </w:rPr>
              <w:t>Athlet:innen</w:t>
            </w:r>
            <w:proofErr w:type="gramEnd"/>
          </w:p>
        </w:tc>
        <w:sdt>
          <w:sdtPr>
            <w:rPr>
              <w:rFonts w:cs="Hind Light"/>
              <w:szCs w:val="20"/>
            </w:rPr>
            <w:id w:val="-1668558191"/>
            <w14:checkbox>
              <w14:checked w14:val="0"/>
              <w14:checkedState w14:val="2612" w14:font="MS Gothic"/>
              <w14:uncheckedState w14:val="2610" w14:font="MS Gothic"/>
            </w14:checkbox>
          </w:sdtPr>
          <w:sdtEndPr/>
          <w:sdtContent>
            <w:tc>
              <w:tcPr>
                <w:tcW w:w="530" w:type="pct"/>
                <w:shd w:val="clear" w:color="auto" w:fill="FFF2CC" w:themeFill="accent4" w:themeFillTint="33"/>
                <w:vAlign w:val="center"/>
              </w:tcPr>
              <w:p w14:paraId="68A0252A" w14:textId="454D5474" w:rsidR="00EA7459" w:rsidRDefault="00D31433" w:rsidP="00356D96">
                <w:pPr>
                  <w:ind w:left="-112"/>
                  <w:rPr>
                    <w:rFonts w:cs="Hind Light"/>
                    <w:szCs w:val="20"/>
                  </w:rPr>
                </w:pPr>
                <w:r>
                  <w:rPr>
                    <w:rFonts w:ascii="MS Gothic" w:eastAsia="MS Gothic" w:hAnsi="MS Gothic" w:cs="Hind Light" w:hint="eastAsia"/>
                    <w:szCs w:val="20"/>
                  </w:rPr>
                  <w:t>☐</w:t>
                </w:r>
              </w:p>
            </w:tc>
          </w:sdtContent>
        </w:sdt>
      </w:tr>
      <w:tr w:rsidR="00356D96" w14:paraId="7FD12F3B" w14:textId="77777777" w:rsidTr="00356D96">
        <w:trPr>
          <w:trHeight w:val="224"/>
        </w:trPr>
        <w:tc>
          <w:tcPr>
            <w:tcW w:w="4470" w:type="pct"/>
            <w:tcBorders>
              <w:bottom w:val="nil"/>
            </w:tcBorders>
            <w:shd w:val="clear" w:color="auto" w:fill="FFF2CC" w:themeFill="accent4" w:themeFillTint="33"/>
          </w:tcPr>
          <w:p w14:paraId="7D7C9CFF" w14:textId="002309C5" w:rsidR="00356D96" w:rsidRDefault="00356D96" w:rsidP="00356D96">
            <w:pPr>
              <w:rPr>
                <w:rFonts w:cs="Hind Light"/>
                <w:szCs w:val="20"/>
              </w:rPr>
            </w:pPr>
            <w:r>
              <w:rPr>
                <w:rFonts w:cs="Hind Light"/>
                <w:szCs w:val="20"/>
              </w:rPr>
              <w:t xml:space="preserve">Teilnahme an Schweizerischen Nachwuchsmeisterschaften mit mindestens 15 </w:t>
            </w:r>
            <w:proofErr w:type="gramStart"/>
            <w:r>
              <w:rPr>
                <w:rFonts w:cs="Hind Light"/>
                <w:szCs w:val="20"/>
              </w:rPr>
              <w:t>Athlet:innen</w:t>
            </w:r>
            <w:proofErr w:type="gramEnd"/>
          </w:p>
        </w:tc>
        <w:sdt>
          <w:sdtPr>
            <w:rPr>
              <w:rFonts w:cs="Hind Light"/>
              <w:szCs w:val="20"/>
            </w:rPr>
            <w:id w:val="596841084"/>
            <w14:checkbox>
              <w14:checked w14:val="0"/>
              <w14:checkedState w14:val="2612" w14:font="MS Gothic"/>
              <w14:uncheckedState w14:val="2610" w14:font="MS Gothic"/>
            </w14:checkbox>
          </w:sdtPr>
          <w:sdtEndPr/>
          <w:sdtContent>
            <w:tc>
              <w:tcPr>
                <w:tcW w:w="530" w:type="pct"/>
                <w:tcBorders>
                  <w:bottom w:val="nil"/>
                </w:tcBorders>
                <w:shd w:val="clear" w:color="auto" w:fill="FFF2CC" w:themeFill="accent4" w:themeFillTint="33"/>
                <w:vAlign w:val="center"/>
              </w:tcPr>
              <w:p w14:paraId="309FDC3F" w14:textId="6B53FCC7" w:rsidR="00356D96" w:rsidRDefault="00D31433" w:rsidP="00356D96">
                <w:pPr>
                  <w:ind w:left="-112"/>
                  <w:rPr>
                    <w:rFonts w:cs="Hind Light"/>
                    <w:szCs w:val="20"/>
                  </w:rPr>
                </w:pPr>
                <w:r>
                  <w:rPr>
                    <w:rFonts w:ascii="MS Gothic" w:eastAsia="MS Gothic" w:hAnsi="MS Gothic" w:cs="Hind Light" w:hint="eastAsia"/>
                    <w:szCs w:val="20"/>
                  </w:rPr>
                  <w:t>☐</w:t>
                </w:r>
              </w:p>
            </w:tc>
          </w:sdtContent>
        </w:sdt>
      </w:tr>
      <w:tr w:rsidR="00356D96" w14:paraId="7794C001" w14:textId="77777777" w:rsidTr="00356D96">
        <w:trPr>
          <w:trHeight w:val="224"/>
        </w:trPr>
        <w:tc>
          <w:tcPr>
            <w:tcW w:w="4470" w:type="pct"/>
            <w:tcBorders>
              <w:top w:val="nil"/>
              <w:bottom w:val="single" w:sz="4" w:space="0" w:color="auto"/>
            </w:tcBorders>
            <w:shd w:val="clear" w:color="auto" w:fill="FFF2CC" w:themeFill="accent4" w:themeFillTint="33"/>
          </w:tcPr>
          <w:p w14:paraId="0B6F90C2" w14:textId="535456D6" w:rsidR="00356D96" w:rsidRDefault="00356D96" w:rsidP="00356D96">
            <w:pPr>
              <w:rPr>
                <w:rFonts w:cs="Hind Light"/>
                <w:szCs w:val="20"/>
              </w:rPr>
            </w:pPr>
            <w:r>
              <w:rPr>
                <w:rFonts w:cs="Hind Light"/>
                <w:szCs w:val="20"/>
              </w:rPr>
              <w:t>Teilnahme an Schweizermeisterschaften Elite mit mindestens 10 Athletinnen</w:t>
            </w:r>
          </w:p>
        </w:tc>
        <w:sdt>
          <w:sdtPr>
            <w:rPr>
              <w:rFonts w:cs="Hind Light"/>
              <w:szCs w:val="20"/>
            </w:rPr>
            <w:id w:val="1093512268"/>
            <w14:checkbox>
              <w14:checked w14:val="0"/>
              <w14:checkedState w14:val="2612" w14:font="MS Gothic"/>
              <w14:uncheckedState w14:val="2610" w14:font="MS Gothic"/>
            </w14:checkbox>
          </w:sdtPr>
          <w:sdtEndPr/>
          <w:sdtContent>
            <w:tc>
              <w:tcPr>
                <w:tcW w:w="530" w:type="pct"/>
                <w:tcBorders>
                  <w:top w:val="nil"/>
                  <w:bottom w:val="single" w:sz="4" w:space="0" w:color="auto"/>
                </w:tcBorders>
                <w:shd w:val="clear" w:color="auto" w:fill="FFF2CC" w:themeFill="accent4" w:themeFillTint="33"/>
                <w:vAlign w:val="center"/>
              </w:tcPr>
              <w:p w14:paraId="52112A68" w14:textId="7B071130" w:rsidR="00356D96" w:rsidRDefault="00D31433" w:rsidP="00356D96">
                <w:pPr>
                  <w:ind w:left="-112"/>
                  <w:rPr>
                    <w:rFonts w:cs="Hind Light"/>
                    <w:szCs w:val="20"/>
                  </w:rPr>
                </w:pPr>
                <w:r>
                  <w:rPr>
                    <w:rFonts w:ascii="MS Gothic" w:eastAsia="MS Gothic" w:hAnsi="MS Gothic" w:cs="Hind Light" w:hint="eastAsia"/>
                    <w:szCs w:val="20"/>
                  </w:rPr>
                  <w:t>☐</w:t>
                </w:r>
              </w:p>
            </w:tc>
          </w:sdtContent>
        </w:sdt>
      </w:tr>
      <w:tr w:rsidR="00356D96" w14:paraId="55A8814C" w14:textId="77777777" w:rsidTr="00356D96">
        <w:trPr>
          <w:trHeight w:val="224"/>
        </w:trPr>
        <w:tc>
          <w:tcPr>
            <w:tcW w:w="4470" w:type="pct"/>
            <w:tcBorders>
              <w:top w:val="single" w:sz="4" w:space="0" w:color="auto"/>
            </w:tcBorders>
            <w:shd w:val="clear" w:color="auto" w:fill="FFF2CC" w:themeFill="accent4" w:themeFillTint="33"/>
          </w:tcPr>
          <w:p w14:paraId="6323CFEA" w14:textId="1C980DE3" w:rsidR="00356D96" w:rsidRDefault="00356D96" w:rsidP="00356D96">
            <w:pPr>
              <w:jc w:val="right"/>
              <w:rPr>
                <w:rFonts w:cs="Hind Light"/>
                <w:szCs w:val="20"/>
              </w:rPr>
            </w:pPr>
            <w:r w:rsidRPr="00074C3E">
              <w:rPr>
                <w:rFonts w:cs="Hind Light"/>
                <w:szCs w:val="20"/>
              </w:rPr>
              <w:fldChar w:fldCharType="begin">
                <w:ffData>
                  <w:name w:val="Text200"/>
                  <w:enabled/>
                  <w:calcOnExit w:val="0"/>
                  <w:textInput/>
                </w:ffData>
              </w:fldChar>
            </w:r>
            <w:r w:rsidRPr="00074C3E">
              <w:rPr>
                <w:rFonts w:cs="Hind Light"/>
                <w:szCs w:val="20"/>
              </w:rPr>
              <w:instrText xml:space="preserve"> FORMTEXT </w:instrText>
            </w:r>
            <w:r w:rsidRPr="00074C3E">
              <w:rPr>
                <w:rFonts w:cs="Hind Light"/>
                <w:szCs w:val="20"/>
              </w:rPr>
            </w:r>
            <w:r w:rsidRPr="00074C3E">
              <w:rPr>
                <w:rFonts w:cs="Hind Light"/>
                <w:szCs w:val="20"/>
              </w:rPr>
              <w:fldChar w:fldCharType="separate"/>
            </w:r>
            <w:r w:rsidRPr="00074C3E">
              <w:rPr>
                <w:rFonts w:cs="Hind Light"/>
                <w:szCs w:val="20"/>
              </w:rPr>
              <w:t> </w:t>
            </w:r>
            <w:r w:rsidRPr="00074C3E">
              <w:rPr>
                <w:rFonts w:cs="Hind Light"/>
                <w:szCs w:val="20"/>
              </w:rPr>
              <w:t> </w:t>
            </w:r>
            <w:r w:rsidRPr="00074C3E">
              <w:rPr>
                <w:rFonts w:cs="Hind Light"/>
                <w:szCs w:val="20"/>
              </w:rPr>
              <w:t> </w:t>
            </w:r>
            <w:r w:rsidRPr="00074C3E">
              <w:rPr>
                <w:rFonts w:cs="Hind Light"/>
                <w:szCs w:val="20"/>
              </w:rPr>
              <w:t> </w:t>
            </w:r>
            <w:r w:rsidRPr="00074C3E">
              <w:rPr>
                <w:rFonts w:cs="Hind Light"/>
                <w:szCs w:val="20"/>
              </w:rPr>
              <w:t> </w:t>
            </w:r>
            <w:r w:rsidRPr="00074C3E">
              <w:rPr>
                <w:rFonts w:cs="Hind Light"/>
                <w:szCs w:val="20"/>
              </w:rPr>
              <w:fldChar w:fldCharType="end"/>
            </w:r>
          </w:p>
        </w:tc>
        <w:tc>
          <w:tcPr>
            <w:tcW w:w="530" w:type="pct"/>
            <w:tcBorders>
              <w:top w:val="single" w:sz="4" w:space="0" w:color="auto"/>
            </w:tcBorders>
            <w:shd w:val="clear" w:color="auto" w:fill="FFF2CC" w:themeFill="accent4" w:themeFillTint="33"/>
            <w:vAlign w:val="center"/>
          </w:tcPr>
          <w:p w14:paraId="6FEC41E2" w14:textId="30DDB04A" w:rsidR="00356D96" w:rsidRDefault="00356D96" w:rsidP="00356D96">
            <w:pPr>
              <w:ind w:left="-112"/>
              <w:rPr>
                <w:rFonts w:cs="Hind Light"/>
                <w:szCs w:val="20"/>
              </w:rPr>
            </w:pPr>
            <w:r>
              <w:rPr>
                <w:rFonts w:cs="Hind Light"/>
                <w:szCs w:val="20"/>
              </w:rPr>
              <w:t>Punkte</w:t>
            </w:r>
          </w:p>
        </w:tc>
      </w:tr>
    </w:tbl>
    <w:p w14:paraId="7C4C12BE" w14:textId="0B9B55E8" w:rsidR="00356D96" w:rsidRDefault="00356D96" w:rsidP="00786BAA">
      <w:pPr>
        <w:pStyle w:val="swswStandartText"/>
        <w:rPr>
          <w:rFonts w:ascii="Hind Light" w:hAnsi="Hind Light" w:cs="Hind Light"/>
          <w:sz w:val="20"/>
          <w:szCs w:val="20"/>
          <w:lang w:val="de-CH"/>
        </w:rPr>
      </w:pPr>
    </w:p>
    <w:p w14:paraId="72F5BC3C" w14:textId="77777777" w:rsidR="00EA7459" w:rsidRDefault="00EA7459" w:rsidP="00786BAA">
      <w:pPr>
        <w:pStyle w:val="swswStandartText"/>
        <w:rPr>
          <w:rFonts w:ascii="Hind Light" w:hAnsi="Hind Light" w:cs="Hind Light"/>
          <w:sz w:val="20"/>
          <w:szCs w:val="20"/>
          <w:lang w:val="de-CH"/>
        </w:rPr>
      </w:pPr>
    </w:p>
    <w:p w14:paraId="744DF197" w14:textId="21812AC7" w:rsidR="0034228B" w:rsidRPr="0089611E" w:rsidRDefault="0034228B" w:rsidP="0034228B">
      <w:pPr>
        <w:pStyle w:val="SWAQberschrift3"/>
      </w:pPr>
      <w:r w:rsidRPr="0089611E">
        <w:t>Organisation von offiziellen Wettkämpfen</w:t>
      </w:r>
    </w:p>
    <w:p w14:paraId="3F7BD14C" w14:textId="4AB8F1F1" w:rsidR="00EA7459" w:rsidRDefault="00EA7459" w:rsidP="00EA7459">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Die Organisation von Wettkämpfen fordert die Vereine besonders heraus. </w:t>
      </w:r>
      <w:r w:rsidR="0089611E">
        <w:rPr>
          <w:rFonts w:ascii="Hind Light" w:hAnsi="Hind Light" w:cs="Hind Light"/>
          <w:sz w:val="20"/>
          <w:szCs w:val="20"/>
          <w:lang w:val="de-CH"/>
        </w:rPr>
        <w:t xml:space="preserve">Dieses Engagement soll mit Bonuspunkten honoriert werden. </w:t>
      </w:r>
      <w:r>
        <w:rPr>
          <w:rFonts w:ascii="Hind Light" w:hAnsi="Hind Light" w:cs="Hind Light"/>
          <w:sz w:val="20"/>
          <w:szCs w:val="20"/>
          <w:lang w:val="de-CH"/>
        </w:rPr>
        <w:t xml:space="preserve">Von </w:t>
      </w:r>
      <w:r w:rsidRPr="003A5D2E">
        <w:rPr>
          <w:rFonts w:ascii="Hind Light" w:hAnsi="Hind Light" w:cs="Hind Light"/>
          <w:sz w:val="20"/>
          <w:szCs w:val="20"/>
          <w:lang w:val="de-CH"/>
        </w:rPr>
        <w:t xml:space="preserve">einem NWF-Stützpunkt wird </w:t>
      </w:r>
      <w:r w:rsidR="0089611E">
        <w:rPr>
          <w:rFonts w:ascii="Hind Light" w:hAnsi="Hind Light" w:cs="Hind Light"/>
          <w:sz w:val="20"/>
          <w:szCs w:val="20"/>
          <w:lang w:val="de-CH"/>
        </w:rPr>
        <w:t xml:space="preserve">aber </w:t>
      </w:r>
      <w:r w:rsidRPr="003A5D2E">
        <w:rPr>
          <w:rFonts w:ascii="Hind Light" w:hAnsi="Hind Light" w:cs="Hind Light"/>
          <w:sz w:val="20"/>
          <w:szCs w:val="20"/>
          <w:lang w:val="de-CH"/>
        </w:rPr>
        <w:t xml:space="preserve">erwartet, dass er eine aktive Rolle in der Umsetzung von </w:t>
      </w:r>
      <w:r>
        <w:rPr>
          <w:rFonts w:ascii="Hind Light" w:hAnsi="Hind Light" w:cs="Hind Light"/>
          <w:sz w:val="20"/>
          <w:szCs w:val="20"/>
          <w:lang w:val="de-CH"/>
        </w:rPr>
        <w:t>Wasserspring-Wettkämpfen</w:t>
      </w:r>
      <w:r w:rsidRPr="003A5D2E">
        <w:rPr>
          <w:rFonts w:ascii="Hind Light" w:hAnsi="Hind Light" w:cs="Hind Light"/>
          <w:sz w:val="20"/>
          <w:szCs w:val="20"/>
          <w:lang w:val="de-CH"/>
        </w:rPr>
        <w:t xml:space="preserve"> (</w:t>
      </w:r>
      <w:r>
        <w:rPr>
          <w:rFonts w:ascii="Hind Light" w:hAnsi="Hind Light" w:cs="Hind Light"/>
          <w:sz w:val="20"/>
          <w:szCs w:val="20"/>
          <w:lang w:val="de-CH"/>
        </w:rPr>
        <w:t>Schweizermeisterschaften, Kids-Cup</w:t>
      </w:r>
      <w:r w:rsidRPr="003A5D2E">
        <w:rPr>
          <w:rFonts w:ascii="Hind Light" w:hAnsi="Hind Light" w:cs="Hind Light"/>
          <w:sz w:val="20"/>
          <w:szCs w:val="20"/>
          <w:lang w:val="de-CH"/>
        </w:rPr>
        <w:t>) übernimmt</w:t>
      </w:r>
      <w:r w:rsidR="0089611E">
        <w:rPr>
          <w:rFonts w:ascii="Hind Light" w:hAnsi="Hind Light" w:cs="Hind Light"/>
          <w:sz w:val="20"/>
          <w:szCs w:val="20"/>
          <w:lang w:val="de-CH"/>
        </w:rPr>
        <w:t xml:space="preserve"> und sich bei Swiss Aquatics für die Durchführung von Wettkämpfen bewirbt.</w:t>
      </w:r>
    </w:p>
    <w:p w14:paraId="25FD60AC" w14:textId="77777777" w:rsidR="00EA7459" w:rsidRPr="003A5D2E" w:rsidRDefault="00EA7459" w:rsidP="00EA7459">
      <w:pPr>
        <w:pStyle w:val="swswStandartText"/>
        <w:rPr>
          <w:rFonts w:ascii="Hind Light" w:hAnsi="Hind Light" w:cs="Hind Light"/>
          <w:sz w:val="20"/>
          <w:szCs w:val="20"/>
          <w:lang w:val="de-CH"/>
        </w:rPr>
      </w:pPr>
    </w:p>
    <w:p w14:paraId="04727F47" w14:textId="77777777" w:rsidR="00EA7459" w:rsidRPr="00BB7EB0" w:rsidRDefault="00EA7459" w:rsidP="00EA7459">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5D0351">
        <w:rPr>
          <w:rFonts w:ascii="Wingdings" w:eastAsia="Wingdings" w:hAnsi="Wingdings" w:cs="Wingdings"/>
          <w:szCs w:val="20"/>
        </w:rPr>
      </w:r>
      <w:r w:rsidR="005D0351">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378983A3" w14:textId="1459DB69" w:rsidR="00EA7459" w:rsidRDefault="0089611E" w:rsidP="00EA7459">
      <w:pPr>
        <w:pStyle w:val="swswStandartText"/>
        <w:rPr>
          <w:rFonts w:ascii="Hind Light" w:hAnsi="Hind Light" w:cs="Hind Light"/>
          <w:sz w:val="20"/>
          <w:szCs w:val="20"/>
          <w:lang w:val="de-CH"/>
        </w:rPr>
      </w:pPr>
      <w:r>
        <w:rPr>
          <w:rFonts w:ascii="Hind Light" w:hAnsi="Hind Light" w:cs="Hind Light"/>
          <w:sz w:val="20"/>
          <w:szCs w:val="20"/>
          <w:lang w:val="de-CH"/>
        </w:rPr>
        <w:lastRenderedPageBreak/>
        <w:t>Es gibt Zusatzpunkte für die Organisation von Wettkämpfen in der Saison 2021/2022 und der Saison 2022/2023. Mehrere Nennungen sind möglich, d.h. die Punkezahl kann kumuliert werden. Bei Co-Organisationen werden die Punktezahlen geteilt (Co-Org. Ankreuzen).</w:t>
      </w:r>
    </w:p>
    <w:p w14:paraId="42B21905" w14:textId="77777777" w:rsidR="0089611E" w:rsidRDefault="0089611E" w:rsidP="00EA7459">
      <w:pPr>
        <w:pStyle w:val="swswStandartText"/>
        <w:rPr>
          <w:rFonts w:ascii="Hind Light" w:hAnsi="Hind Light" w:cs="Hind Light"/>
          <w:sz w:val="20"/>
          <w:szCs w:val="20"/>
          <w:lang w:val="de-CH"/>
        </w:rPr>
      </w:pPr>
    </w:p>
    <w:p w14:paraId="38ED580E" w14:textId="38DF9797" w:rsidR="001A646B" w:rsidRDefault="001A646B" w:rsidP="00EA7459">
      <w:pPr>
        <w:pStyle w:val="swswStandartText"/>
        <w:rPr>
          <w:rFonts w:ascii="Hind Light" w:hAnsi="Hind Light" w:cs="Hind Light"/>
          <w:sz w:val="20"/>
          <w:szCs w:val="20"/>
          <w:lang w:val="de-CH"/>
        </w:rPr>
      </w:pPr>
      <w:r>
        <w:rPr>
          <w:rFonts w:ascii="Hind Light" w:hAnsi="Hind Light" w:cs="Hind Light"/>
          <w:sz w:val="20"/>
          <w:szCs w:val="20"/>
          <w:lang w:val="de-CH"/>
        </w:rPr>
        <w:t>Maximal 40 Punkte</w:t>
      </w:r>
    </w:p>
    <w:tbl>
      <w:tblPr>
        <w:tblW w:w="4965"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2793"/>
        <w:gridCol w:w="2552"/>
        <w:gridCol w:w="2551"/>
        <w:gridCol w:w="1393"/>
      </w:tblGrid>
      <w:tr w:rsidR="0089611E" w14:paraId="4DDA733D" w14:textId="3780219C" w:rsidTr="0089611E">
        <w:trPr>
          <w:trHeight w:val="224"/>
        </w:trPr>
        <w:tc>
          <w:tcPr>
            <w:tcW w:w="1503" w:type="pct"/>
            <w:tcBorders>
              <w:top w:val="single" w:sz="4" w:space="0" w:color="auto"/>
              <w:left w:val="nil"/>
              <w:bottom w:val="dotted" w:sz="4" w:space="0" w:color="auto"/>
              <w:right w:val="single" w:sz="4" w:space="0" w:color="auto"/>
            </w:tcBorders>
            <w:shd w:val="clear" w:color="auto" w:fill="FFF2CC" w:themeFill="accent4" w:themeFillTint="33"/>
          </w:tcPr>
          <w:p w14:paraId="05818891" w14:textId="1F18A413" w:rsidR="0089611E" w:rsidRDefault="0089611E" w:rsidP="001C34EC">
            <w:pPr>
              <w:rPr>
                <w:rFonts w:ascii="Hind Medium" w:hAnsi="Hind Medium" w:cs="Hind Medium"/>
                <w:sz w:val="19"/>
                <w:szCs w:val="19"/>
              </w:rPr>
            </w:pPr>
          </w:p>
        </w:tc>
        <w:tc>
          <w:tcPr>
            <w:tcW w:w="1373" w:type="pct"/>
            <w:tcBorders>
              <w:top w:val="single" w:sz="4" w:space="0" w:color="auto"/>
              <w:left w:val="nil"/>
              <w:bottom w:val="dotted" w:sz="4" w:space="0" w:color="auto"/>
              <w:right w:val="single" w:sz="4" w:space="0" w:color="auto"/>
            </w:tcBorders>
            <w:shd w:val="clear" w:color="auto" w:fill="FFF2CC" w:themeFill="accent4" w:themeFillTint="33"/>
          </w:tcPr>
          <w:p w14:paraId="5560C691" w14:textId="07FA2113" w:rsidR="0089611E" w:rsidRDefault="0089611E" w:rsidP="001C34EC">
            <w:pPr>
              <w:rPr>
                <w:rFonts w:ascii="Hind Medium" w:hAnsi="Hind Medium" w:cs="Hind Medium"/>
                <w:sz w:val="19"/>
                <w:szCs w:val="19"/>
              </w:rPr>
            </w:pPr>
            <w:r>
              <w:rPr>
                <w:rFonts w:ascii="Hind Medium" w:hAnsi="Hind Medium" w:cs="Hind Medium"/>
                <w:sz w:val="19"/>
                <w:szCs w:val="19"/>
              </w:rPr>
              <w:t>Saison 2021/2022</w:t>
            </w:r>
          </w:p>
        </w:tc>
        <w:tc>
          <w:tcPr>
            <w:tcW w:w="1373" w:type="pct"/>
            <w:tcBorders>
              <w:top w:val="single" w:sz="4" w:space="0" w:color="auto"/>
              <w:left w:val="nil"/>
              <w:bottom w:val="dotted" w:sz="4" w:space="0" w:color="auto"/>
              <w:right w:val="nil"/>
            </w:tcBorders>
            <w:shd w:val="clear" w:color="auto" w:fill="FFF2CC" w:themeFill="accent4" w:themeFillTint="33"/>
          </w:tcPr>
          <w:p w14:paraId="7CAE82BC" w14:textId="2AA6EA08" w:rsidR="0089611E" w:rsidRDefault="0089611E" w:rsidP="001C34EC">
            <w:pPr>
              <w:rPr>
                <w:rFonts w:ascii="Hind Medium" w:hAnsi="Hind Medium" w:cs="Hind Medium"/>
                <w:sz w:val="19"/>
                <w:szCs w:val="19"/>
              </w:rPr>
            </w:pPr>
            <w:r>
              <w:rPr>
                <w:rFonts w:ascii="Hind Medium" w:hAnsi="Hind Medium" w:cs="Hind Medium"/>
                <w:sz w:val="19"/>
                <w:szCs w:val="19"/>
              </w:rPr>
              <w:t>Saison 2022/2023</w:t>
            </w:r>
          </w:p>
        </w:tc>
        <w:tc>
          <w:tcPr>
            <w:tcW w:w="750" w:type="pct"/>
            <w:tcBorders>
              <w:top w:val="single" w:sz="4" w:space="0" w:color="auto"/>
              <w:left w:val="nil"/>
              <w:bottom w:val="dotted" w:sz="4" w:space="0" w:color="auto"/>
              <w:right w:val="nil"/>
            </w:tcBorders>
            <w:shd w:val="clear" w:color="auto" w:fill="FFF2CC" w:themeFill="accent4" w:themeFillTint="33"/>
            <w:vAlign w:val="center"/>
          </w:tcPr>
          <w:p w14:paraId="499620E2" w14:textId="5611D4AB" w:rsidR="0089611E" w:rsidRDefault="0089611E" w:rsidP="0089611E">
            <w:pPr>
              <w:rPr>
                <w:rFonts w:ascii="Hind Medium" w:hAnsi="Hind Medium" w:cs="Hind Medium"/>
                <w:sz w:val="19"/>
                <w:szCs w:val="19"/>
              </w:rPr>
            </w:pPr>
            <w:r>
              <w:rPr>
                <w:rFonts w:ascii="Hind Medium" w:hAnsi="Hind Medium" w:cs="Hind Medium"/>
                <w:sz w:val="19"/>
                <w:szCs w:val="19"/>
              </w:rPr>
              <w:t>Punkte</w:t>
            </w:r>
          </w:p>
        </w:tc>
      </w:tr>
      <w:tr w:rsidR="0089611E" w14:paraId="08FAD222" w14:textId="226D0BED" w:rsidTr="0089611E">
        <w:trPr>
          <w:trHeight w:val="224"/>
        </w:trPr>
        <w:tc>
          <w:tcPr>
            <w:tcW w:w="1503" w:type="pct"/>
            <w:tcBorders>
              <w:top w:val="dotted" w:sz="4" w:space="0" w:color="auto"/>
              <w:left w:val="nil"/>
              <w:bottom w:val="dotted" w:sz="4" w:space="0" w:color="auto"/>
              <w:right w:val="nil"/>
            </w:tcBorders>
            <w:shd w:val="clear" w:color="auto" w:fill="FFF2CC" w:themeFill="accent4" w:themeFillTint="33"/>
          </w:tcPr>
          <w:p w14:paraId="5083B843" w14:textId="3C8ED965" w:rsidR="0089611E" w:rsidRDefault="0089611E" w:rsidP="001C34EC">
            <w:pPr>
              <w:rPr>
                <w:rFonts w:cs="Hind Light"/>
                <w:szCs w:val="20"/>
              </w:rPr>
            </w:pPr>
            <w:r>
              <w:rPr>
                <w:rFonts w:cs="Hind Light"/>
                <w:szCs w:val="20"/>
              </w:rPr>
              <w:t>Swiss Open</w:t>
            </w:r>
          </w:p>
        </w:tc>
        <w:tc>
          <w:tcPr>
            <w:tcW w:w="1373" w:type="pct"/>
            <w:tcBorders>
              <w:top w:val="dotted" w:sz="4" w:space="0" w:color="auto"/>
              <w:left w:val="nil"/>
              <w:bottom w:val="dotted" w:sz="4" w:space="0" w:color="auto"/>
              <w:right w:val="nil"/>
            </w:tcBorders>
            <w:shd w:val="clear" w:color="auto" w:fill="FFF2CC" w:themeFill="accent4" w:themeFillTint="33"/>
            <w:vAlign w:val="center"/>
          </w:tcPr>
          <w:p w14:paraId="1474CB50" w14:textId="77777777" w:rsidR="0089611E" w:rsidRDefault="0089611E" w:rsidP="0089611E">
            <w:pPr>
              <w:rPr>
                <w:rFonts w:cs="Hind Light"/>
                <w:szCs w:val="20"/>
              </w:rPr>
            </w:pPr>
            <w:r>
              <w:rPr>
                <w:rFonts w:cs="Hind Light"/>
                <w:szCs w:val="20"/>
              </w:rPr>
              <w:t xml:space="preserve">Ort: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1D5FD9A2" w14:textId="77777777" w:rsidR="0089611E" w:rsidRDefault="0089611E" w:rsidP="0089611E">
            <w:pPr>
              <w:rPr>
                <w:rFonts w:cs="Hind Light"/>
                <w:szCs w:val="20"/>
              </w:rPr>
            </w:pPr>
            <w:r>
              <w:rPr>
                <w:rFonts w:cs="Hind Light"/>
                <w:szCs w:val="20"/>
              </w:rPr>
              <w:t xml:space="preserve">Datum: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6840B8A8" w14:textId="6BD12431" w:rsidR="0089611E" w:rsidRPr="00CD46D8" w:rsidRDefault="0089611E" w:rsidP="0089611E">
            <w:pPr>
              <w:rPr>
                <w:rFonts w:cs="Hind Light"/>
                <w:szCs w:val="20"/>
              </w:rPr>
            </w:pPr>
            <w:r>
              <w:rPr>
                <w:rFonts w:ascii="Segoe UI Symbol" w:eastAsia="MS Gothic" w:hAnsi="Segoe UI Symbol" w:cs="Segoe UI Symbol"/>
                <w:szCs w:val="20"/>
              </w:rPr>
              <w:t xml:space="preserve">☐ </w:t>
            </w:r>
            <w:r w:rsidRPr="0089611E">
              <w:rPr>
                <w:rFonts w:eastAsia="MS Gothic" w:cs="Hind Light"/>
                <w:szCs w:val="20"/>
              </w:rPr>
              <w:t>Co-Org</w:t>
            </w:r>
            <w:r>
              <w:rPr>
                <w:rFonts w:ascii="Segoe UI Symbol" w:eastAsia="MS Gothic" w:hAnsi="Segoe UI Symbol" w:cs="Segoe UI Symbol"/>
                <w:szCs w:val="20"/>
              </w:rPr>
              <w:t>.</w:t>
            </w:r>
          </w:p>
        </w:tc>
        <w:tc>
          <w:tcPr>
            <w:tcW w:w="1373" w:type="pct"/>
            <w:tcBorders>
              <w:top w:val="dotted" w:sz="4" w:space="0" w:color="auto"/>
              <w:left w:val="nil"/>
              <w:bottom w:val="dotted" w:sz="4" w:space="0" w:color="auto"/>
              <w:right w:val="nil"/>
            </w:tcBorders>
            <w:shd w:val="clear" w:color="auto" w:fill="FFF2CC" w:themeFill="accent4" w:themeFillTint="33"/>
            <w:vAlign w:val="center"/>
          </w:tcPr>
          <w:p w14:paraId="3FDFA7BE" w14:textId="77777777" w:rsidR="0089611E" w:rsidRDefault="0089611E" w:rsidP="0089611E">
            <w:pPr>
              <w:rPr>
                <w:rFonts w:cs="Hind Light"/>
                <w:szCs w:val="20"/>
              </w:rPr>
            </w:pPr>
            <w:r>
              <w:rPr>
                <w:rFonts w:cs="Hind Light"/>
                <w:szCs w:val="20"/>
              </w:rPr>
              <w:t xml:space="preserve">Ort: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0232EBE2" w14:textId="77777777" w:rsidR="0089611E" w:rsidRDefault="0089611E" w:rsidP="0089611E">
            <w:pPr>
              <w:rPr>
                <w:rFonts w:cs="Hind Light"/>
                <w:szCs w:val="20"/>
              </w:rPr>
            </w:pPr>
            <w:r>
              <w:rPr>
                <w:rFonts w:cs="Hind Light"/>
                <w:szCs w:val="20"/>
              </w:rPr>
              <w:t xml:space="preserve">Datum: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15F8E877" w14:textId="768FF7FE" w:rsidR="0089611E" w:rsidRDefault="0089611E" w:rsidP="0089611E">
            <w:pPr>
              <w:rPr>
                <w:rFonts w:cs="Hind Light"/>
                <w:szCs w:val="20"/>
              </w:rPr>
            </w:pPr>
            <w:r>
              <w:rPr>
                <w:rFonts w:ascii="Segoe UI Symbol" w:eastAsia="MS Gothic" w:hAnsi="Segoe UI Symbol" w:cs="Segoe UI Symbol"/>
                <w:szCs w:val="20"/>
              </w:rPr>
              <w:t xml:space="preserve">☐ </w:t>
            </w:r>
            <w:r w:rsidRPr="0089611E">
              <w:rPr>
                <w:rFonts w:eastAsia="MS Gothic" w:cs="Hind Light"/>
                <w:szCs w:val="20"/>
              </w:rPr>
              <w:t>Co-Org.</w:t>
            </w:r>
          </w:p>
        </w:tc>
        <w:tc>
          <w:tcPr>
            <w:tcW w:w="750" w:type="pct"/>
            <w:tcBorders>
              <w:top w:val="dotted" w:sz="4" w:space="0" w:color="auto"/>
              <w:left w:val="nil"/>
              <w:bottom w:val="dotted" w:sz="4" w:space="0" w:color="auto"/>
              <w:right w:val="nil"/>
            </w:tcBorders>
            <w:shd w:val="clear" w:color="auto" w:fill="FFF2CC" w:themeFill="accent4" w:themeFillTint="33"/>
          </w:tcPr>
          <w:p w14:paraId="4C6F4436" w14:textId="25BB4149" w:rsidR="0089611E" w:rsidRPr="00EA4AC7" w:rsidRDefault="0089611E" w:rsidP="0089611E">
            <w:pPr>
              <w:rPr>
                <w:rFonts w:cs="Hind Light"/>
                <w:szCs w:val="20"/>
              </w:rPr>
            </w:pPr>
            <w:r>
              <w:rPr>
                <w:rFonts w:cs="Hind Light"/>
                <w:szCs w:val="20"/>
              </w:rPr>
              <w:t xml:space="preserve">15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tc>
      </w:tr>
      <w:tr w:rsidR="0089611E" w14:paraId="4621818E" w14:textId="6E66295F" w:rsidTr="0089611E">
        <w:trPr>
          <w:trHeight w:val="224"/>
        </w:trPr>
        <w:tc>
          <w:tcPr>
            <w:tcW w:w="1503" w:type="pct"/>
            <w:tcBorders>
              <w:top w:val="dotted" w:sz="4" w:space="0" w:color="auto"/>
              <w:left w:val="nil"/>
              <w:bottom w:val="dotted" w:sz="4" w:space="0" w:color="auto"/>
              <w:right w:val="nil"/>
            </w:tcBorders>
            <w:shd w:val="clear" w:color="auto" w:fill="FFF2CC" w:themeFill="accent4" w:themeFillTint="33"/>
          </w:tcPr>
          <w:p w14:paraId="195C1EF9" w14:textId="444DB3BC" w:rsidR="0089611E" w:rsidRDefault="0089611E" w:rsidP="001C34EC">
            <w:pPr>
              <w:rPr>
                <w:rFonts w:cs="Hind Light"/>
                <w:szCs w:val="20"/>
              </w:rPr>
            </w:pPr>
            <w:r>
              <w:rPr>
                <w:rFonts w:cs="Hind Light"/>
                <w:szCs w:val="20"/>
              </w:rPr>
              <w:t>Elite-Schweizermeisterschaften Sommer</w:t>
            </w:r>
          </w:p>
        </w:tc>
        <w:tc>
          <w:tcPr>
            <w:tcW w:w="1373" w:type="pct"/>
            <w:tcBorders>
              <w:top w:val="dotted" w:sz="4" w:space="0" w:color="auto"/>
              <w:left w:val="nil"/>
              <w:bottom w:val="dotted" w:sz="4" w:space="0" w:color="auto"/>
              <w:right w:val="nil"/>
            </w:tcBorders>
            <w:shd w:val="clear" w:color="auto" w:fill="FFF2CC" w:themeFill="accent4" w:themeFillTint="33"/>
            <w:vAlign w:val="center"/>
          </w:tcPr>
          <w:p w14:paraId="04BE0CBD" w14:textId="77777777" w:rsidR="0089611E" w:rsidRDefault="0089611E" w:rsidP="0089611E">
            <w:pPr>
              <w:rPr>
                <w:rFonts w:cs="Hind Light"/>
                <w:szCs w:val="20"/>
              </w:rPr>
            </w:pPr>
            <w:r>
              <w:rPr>
                <w:rFonts w:cs="Hind Light"/>
                <w:szCs w:val="20"/>
              </w:rPr>
              <w:t xml:space="preserve">Ort: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09FB6D9B" w14:textId="77777777" w:rsidR="0089611E" w:rsidRDefault="0089611E" w:rsidP="0089611E">
            <w:pPr>
              <w:rPr>
                <w:rFonts w:cs="Hind Light"/>
                <w:szCs w:val="20"/>
              </w:rPr>
            </w:pPr>
            <w:r>
              <w:rPr>
                <w:rFonts w:cs="Hind Light"/>
                <w:szCs w:val="20"/>
              </w:rPr>
              <w:t xml:space="preserve">Datum: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7E1CE7E8" w14:textId="0DA8769A" w:rsidR="0089611E" w:rsidRPr="00CD46D8" w:rsidRDefault="0089611E" w:rsidP="0089611E">
            <w:pPr>
              <w:rPr>
                <w:rFonts w:cs="Hind Light"/>
                <w:szCs w:val="20"/>
              </w:rPr>
            </w:pPr>
            <w:r>
              <w:rPr>
                <w:rFonts w:ascii="Segoe UI Symbol" w:eastAsia="MS Gothic" w:hAnsi="Segoe UI Symbol" w:cs="Segoe UI Symbol"/>
                <w:szCs w:val="20"/>
              </w:rPr>
              <w:t xml:space="preserve">☐ </w:t>
            </w:r>
            <w:r w:rsidRPr="0089611E">
              <w:rPr>
                <w:rFonts w:eastAsia="MS Gothic" w:cs="Hind Light"/>
                <w:szCs w:val="20"/>
              </w:rPr>
              <w:t>Co-Org.</w:t>
            </w:r>
          </w:p>
        </w:tc>
        <w:tc>
          <w:tcPr>
            <w:tcW w:w="1373" w:type="pct"/>
            <w:tcBorders>
              <w:top w:val="dotted" w:sz="4" w:space="0" w:color="auto"/>
              <w:left w:val="nil"/>
              <w:bottom w:val="dotted" w:sz="4" w:space="0" w:color="auto"/>
              <w:right w:val="nil"/>
            </w:tcBorders>
            <w:shd w:val="clear" w:color="auto" w:fill="FFF2CC" w:themeFill="accent4" w:themeFillTint="33"/>
            <w:vAlign w:val="center"/>
          </w:tcPr>
          <w:p w14:paraId="13CAAD40" w14:textId="77777777" w:rsidR="0089611E" w:rsidRDefault="0089611E" w:rsidP="0089611E">
            <w:pPr>
              <w:rPr>
                <w:rFonts w:cs="Hind Light"/>
                <w:szCs w:val="20"/>
              </w:rPr>
            </w:pPr>
            <w:r>
              <w:rPr>
                <w:rFonts w:cs="Hind Light"/>
                <w:szCs w:val="20"/>
              </w:rPr>
              <w:t xml:space="preserve">Ort: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61652DEA" w14:textId="77777777" w:rsidR="0089611E" w:rsidRDefault="0089611E" w:rsidP="0089611E">
            <w:pPr>
              <w:rPr>
                <w:rFonts w:cs="Hind Light"/>
                <w:szCs w:val="20"/>
              </w:rPr>
            </w:pPr>
            <w:r>
              <w:rPr>
                <w:rFonts w:cs="Hind Light"/>
                <w:szCs w:val="20"/>
              </w:rPr>
              <w:t xml:space="preserve">Datum: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35F9AAFD" w14:textId="019F56A8" w:rsidR="0089611E" w:rsidRDefault="0089611E" w:rsidP="0089611E">
            <w:pPr>
              <w:rPr>
                <w:rFonts w:cs="Hind Light"/>
                <w:szCs w:val="20"/>
              </w:rPr>
            </w:pPr>
            <w:r>
              <w:rPr>
                <w:rFonts w:ascii="Segoe UI Symbol" w:eastAsia="MS Gothic" w:hAnsi="Segoe UI Symbol" w:cs="Segoe UI Symbol"/>
                <w:szCs w:val="20"/>
              </w:rPr>
              <w:t xml:space="preserve">☐ </w:t>
            </w:r>
            <w:r w:rsidRPr="0089611E">
              <w:rPr>
                <w:rFonts w:eastAsia="MS Gothic" w:cs="Hind Light"/>
                <w:szCs w:val="20"/>
              </w:rPr>
              <w:t>Co-Org.</w:t>
            </w:r>
          </w:p>
        </w:tc>
        <w:tc>
          <w:tcPr>
            <w:tcW w:w="750" w:type="pct"/>
            <w:tcBorders>
              <w:top w:val="dotted" w:sz="4" w:space="0" w:color="auto"/>
              <w:left w:val="nil"/>
              <w:bottom w:val="dotted" w:sz="4" w:space="0" w:color="auto"/>
              <w:right w:val="nil"/>
            </w:tcBorders>
            <w:shd w:val="clear" w:color="auto" w:fill="FFF2CC" w:themeFill="accent4" w:themeFillTint="33"/>
          </w:tcPr>
          <w:p w14:paraId="604E1F04" w14:textId="211F8494" w:rsidR="0089611E" w:rsidRDefault="0089611E" w:rsidP="0089611E">
            <w:pPr>
              <w:rPr>
                <w:rFonts w:cs="Hind Light"/>
                <w:szCs w:val="20"/>
              </w:rPr>
            </w:pPr>
            <w:r>
              <w:rPr>
                <w:rFonts w:cs="Hind Light"/>
                <w:szCs w:val="20"/>
              </w:rPr>
              <w:t xml:space="preserve">15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tc>
      </w:tr>
      <w:tr w:rsidR="0089611E" w14:paraId="0353A3CA" w14:textId="176AFEC5" w:rsidTr="0089611E">
        <w:trPr>
          <w:trHeight w:val="224"/>
        </w:trPr>
        <w:tc>
          <w:tcPr>
            <w:tcW w:w="1503" w:type="pct"/>
            <w:tcBorders>
              <w:top w:val="dotted" w:sz="4" w:space="0" w:color="auto"/>
              <w:left w:val="nil"/>
              <w:bottom w:val="dotted" w:sz="4" w:space="0" w:color="auto"/>
              <w:right w:val="nil"/>
            </w:tcBorders>
            <w:shd w:val="clear" w:color="auto" w:fill="FFF2CC" w:themeFill="accent4" w:themeFillTint="33"/>
          </w:tcPr>
          <w:p w14:paraId="0E73EFAB" w14:textId="2380DAFC" w:rsidR="0089611E" w:rsidRDefault="0089611E" w:rsidP="001C34EC">
            <w:pPr>
              <w:rPr>
                <w:rFonts w:cs="Hind Light"/>
                <w:szCs w:val="20"/>
              </w:rPr>
            </w:pPr>
            <w:r>
              <w:rPr>
                <w:rFonts w:cs="Hind Light"/>
                <w:szCs w:val="20"/>
              </w:rPr>
              <w:t>Schweizerische Nachwuchsmeisterschaften Winter</w:t>
            </w:r>
          </w:p>
        </w:tc>
        <w:tc>
          <w:tcPr>
            <w:tcW w:w="1373" w:type="pct"/>
            <w:tcBorders>
              <w:top w:val="dotted" w:sz="4" w:space="0" w:color="auto"/>
              <w:left w:val="nil"/>
              <w:bottom w:val="dotted" w:sz="4" w:space="0" w:color="auto"/>
              <w:right w:val="nil"/>
            </w:tcBorders>
            <w:shd w:val="clear" w:color="auto" w:fill="FFF2CC" w:themeFill="accent4" w:themeFillTint="33"/>
            <w:vAlign w:val="center"/>
          </w:tcPr>
          <w:p w14:paraId="64ABD909" w14:textId="77777777" w:rsidR="0089611E" w:rsidRDefault="0089611E" w:rsidP="0089611E">
            <w:pPr>
              <w:rPr>
                <w:rFonts w:cs="Hind Light"/>
                <w:szCs w:val="20"/>
              </w:rPr>
            </w:pPr>
            <w:r>
              <w:rPr>
                <w:rFonts w:cs="Hind Light"/>
                <w:szCs w:val="20"/>
              </w:rPr>
              <w:t xml:space="preserve">Ort: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2FB226E8" w14:textId="77777777" w:rsidR="0089611E" w:rsidRDefault="0089611E" w:rsidP="0089611E">
            <w:pPr>
              <w:rPr>
                <w:rFonts w:cs="Hind Light"/>
                <w:szCs w:val="20"/>
              </w:rPr>
            </w:pPr>
            <w:r>
              <w:rPr>
                <w:rFonts w:cs="Hind Light"/>
                <w:szCs w:val="20"/>
              </w:rPr>
              <w:t xml:space="preserve">Datum: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10BE26C0" w14:textId="608B56B0" w:rsidR="0089611E" w:rsidRPr="00CD46D8" w:rsidRDefault="0089611E" w:rsidP="0089611E">
            <w:pPr>
              <w:rPr>
                <w:rFonts w:cs="Hind Light"/>
                <w:szCs w:val="20"/>
              </w:rPr>
            </w:pPr>
            <w:r>
              <w:rPr>
                <w:rFonts w:ascii="Segoe UI Symbol" w:eastAsia="MS Gothic" w:hAnsi="Segoe UI Symbol" w:cs="Segoe UI Symbol"/>
                <w:szCs w:val="20"/>
              </w:rPr>
              <w:t xml:space="preserve">☐ </w:t>
            </w:r>
            <w:r w:rsidRPr="0089611E">
              <w:rPr>
                <w:rFonts w:eastAsia="MS Gothic" w:cs="Hind Light"/>
                <w:szCs w:val="20"/>
              </w:rPr>
              <w:t>Co-Org.</w:t>
            </w:r>
          </w:p>
        </w:tc>
        <w:tc>
          <w:tcPr>
            <w:tcW w:w="1373" w:type="pct"/>
            <w:tcBorders>
              <w:top w:val="dotted" w:sz="4" w:space="0" w:color="auto"/>
              <w:left w:val="nil"/>
              <w:bottom w:val="dotted" w:sz="4" w:space="0" w:color="auto"/>
              <w:right w:val="nil"/>
            </w:tcBorders>
            <w:shd w:val="clear" w:color="auto" w:fill="FFF2CC" w:themeFill="accent4" w:themeFillTint="33"/>
            <w:vAlign w:val="center"/>
          </w:tcPr>
          <w:p w14:paraId="22119DFC" w14:textId="77777777" w:rsidR="0089611E" w:rsidRDefault="0089611E" w:rsidP="0089611E">
            <w:pPr>
              <w:rPr>
                <w:rFonts w:cs="Hind Light"/>
                <w:szCs w:val="20"/>
              </w:rPr>
            </w:pPr>
            <w:r>
              <w:rPr>
                <w:rFonts w:cs="Hind Light"/>
                <w:szCs w:val="20"/>
              </w:rPr>
              <w:t xml:space="preserve">Ort: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18E69CA6" w14:textId="77777777" w:rsidR="0089611E" w:rsidRDefault="0089611E" w:rsidP="0089611E">
            <w:pPr>
              <w:rPr>
                <w:rFonts w:cs="Hind Light"/>
                <w:szCs w:val="20"/>
              </w:rPr>
            </w:pPr>
            <w:r>
              <w:rPr>
                <w:rFonts w:cs="Hind Light"/>
                <w:szCs w:val="20"/>
              </w:rPr>
              <w:t xml:space="preserve">Datum: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69E14CFE" w14:textId="62144673" w:rsidR="0089611E" w:rsidRDefault="0089611E" w:rsidP="0089611E">
            <w:pPr>
              <w:rPr>
                <w:rFonts w:cs="Hind Light"/>
                <w:szCs w:val="20"/>
              </w:rPr>
            </w:pPr>
            <w:r>
              <w:rPr>
                <w:rFonts w:ascii="Segoe UI Symbol" w:eastAsia="MS Gothic" w:hAnsi="Segoe UI Symbol" w:cs="Segoe UI Symbol"/>
                <w:szCs w:val="20"/>
              </w:rPr>
              <w:t xml:space="preserve">☐ </w:t>
            </w:r>
            <w:r w:rsidRPr="0089611E">
              <w:rPr>
                <w:rFonts w:eastAsia="MS Gothic" w:cs="Hind Light"/>
                <w:szCs w:val="20"/>
              </w:rPr>
              <w:t>Co-Org.</w:t>
            </w:r>
          </w:p>
        </w:tc>
        <w:tc>
          <w:tcPr>
            <w:tcW w:w="750" w:type="pct"/>
            <w:tcBorders>
              <w:top w:val="dotted" w:sz="4" w:space="0" w:color="auto"/>
              <w:left w:val="nil"/>
              <w:bottom w:val="dotted" w:sz="4" w:space="0" w:color="auto"/>
              <w:right w:val="nil"/>
            </w:tcBorders>
            <w:shd w:val="clear" w:color="auto" w:fill="FFF2CC" w:themeFill="accent4" w:themeFillTint="33"/>
          </w:tcPr>
          <w:p w14:paraId="7EBC7D04" w14:textId="67F97CE2" w:rsidR="0089611E" w:rsidRDefault="0089611E" w:rsidP="0089611E">
            <w:pPr>
              <w:rPr>
                <w:rFonts w:cs="Hind Light"/>
                <w:szCs w:val="20"/>
              </w:rPr>
            </w:pPr>
            <w:r>
              <w:rPr>
                <w:rFonts w:cs="Hind Light"/>
                <w:szCs w:val="20"/>
              </w:rPr>
              <w:t xml:space="preserve">15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tc>
      </w:tr>
      <w:tr w:rsidR="0089611E" w14:paraId="40DA15CB" w14:textId="7423B935" w:rsidTr="0089611E">
        <w:trPr>
          <w:trHeight w:val="224"/>
        </w:trPr>
        <w:tc>
          <w:tcPr>
            <w:tcW w:w="1503" w:type="pct"/>
            <w:tcBorders>
              <w:top w:val="dotted" w:sz="4" w:space="0" w:color="auto"/>
              <w:left w:val="nil"/>
              <w:bottom w:val="dotted" w:sz="4" w:space="0" w:color="auto"/>
              <w:right w:val="nil"/>
            </w:tcBorders>
            <w:shd w:val="clear" w:color="auto" w:fill="FFF2CC" w:themeFill="accent4" w:themeFillTint="33"/>
          </w:tcPr>
          <w:p w14:paraId="3ABF24FF" w14:textId="259BCA47" w:rsidR="0089611E" w:rsidRDefault="0089611E" w:rsidP="001C34EC">
            <w:pPr>
              <w:rPr>
                <w:rFonts w:cs="Hind Light"/>
                <w:szCs w:val="20"/>
              </w:rPr>
            </w:pPr>
            <w:r>
              <w:rPr>
                <w:rFonts w:cs="Hind Light"/>
                <w:szCs w:val="20"/>
              </w:rPr>
              <w:t>Schweizerische Nachwuchsmeisterschaften Sommer</w:t>
            </w:r>
          </w:p>
        </w:tc>
        <w:tc>
          <w:tcPr>
            <w:tcW w:w="1373" w:type="pct"/>
            <w:tcBorders>
              <w:top w:val="dotted" w:sz="4" w:space="0" w:color="auto"/>
              <w:left w:val="nil"/>
              <w:bottom w:val="dotted" w:sz="4" w:space="0" w:color="auto"/>
              <w:right w:val="nil"/>
            </w:tcBorders>
            <w:shd w:val="clear" w:color="auto" w:fill="FFF2CC" w:themeFill="accent4" w:themeFillTint="33"/>
            <w:vAlign w:val="center"/>
          </w:tcPr>
          <w:p w14:paraId="5EAA431D" w14:textId="77777777" w:rsidR="0089611E" w:rsidRDefault="0089611E" w:rsidP="0089611E">
            <w:pPr>
              <w:rPr>
                <w:rFonts w:cs="Hind Light"/>
                <w:szCs w:val="20"/>
              </w:rPr>
            </w:pPr>
            <w:r>
              <w:rPr>
                <w:rFonts w:cs="Hind Light"/>
                <w:szCs w:val="20"/>
              </w:rPr>
              <w:t xml:space="preserve">Ort: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44DDAB77" w14:textId="77777777" w:rsidR="0089611E" w:rsidRDefault="0089611E" w:rsidP="0089611E">
            <w:pPr>
              <w:rPr>
                <w:rFonts w:cs="Hind Light"/>
                <w:szCs w:val="20"/>
              </w:rPr>
            </w:pPr>
            <w:r>
              <w:rPr>
                <w:rFonts w:cs="Hind Light"/>
                <w:szCs w:val="20"/>
              </w:rPr>
              <w:t xml:space="preserve">Datum: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51FB0F59" w14:textId="0707DEB5" w:rsidR="0089611E" w:rsidRPr="00CD46D8" w:rsidRDefault="0089611E" w:rsidP="0089611E">
            <w:pPr>
              <w:rPr>
                <w:rFonts w:cs="Hind Light"/>
                <w:szCs w:val="20"/>
              </w:rPr>
            </w:pPr>
            <w:r>
              <w:rPr>
                <w:rFonts w:ascii="Segoe UI Symbol" w:eastAsia="MS Gothic" w:hAnsi="Segoe UI Symbol" w:cs="Segoe UI Symbol"/>
                <w:szCs w:val="20"/>
              </w:rPr>
              <w:t xml:space="preserve">☐ </w:t>
            </w:r>
            <w:r w:rsidRPr="0089611E">
              <w:rPr>
                <w:rFonts w:eastAsia="MS Gothic" w:cs="Hind Light"/>
                <w:szCs w:val="20"/>
              </w:rPr>
              <w:t>Co-Org.</w:t>
            </w:r>
          </w:p>
        </w:tc>
        <w:tc>
          <w:tcPr>
            <w:tcW w:w="1373" w:type="pct"/>
            <w:tcBorders>
              <w:top w:val="dotted" w:sz="4" w:space="0" w:color="auto"/>
              <w:left w:val="nil"/>
              <w:bottom w:val="dotted" w:sz="4" w:space="0" w:color="auto"/>
              <w:right w:val="nil"/>
            </w:tcBorders>
            <w:shd w:val="clear" w:color="auto" w:fill="FFF2CC" w:themeFill="accent4" w:themeFillTint="33"/>
            <w:vAlign w:val="center"/>
          </w:tcPr>
          <w:p w14:paraId="5FE1ED4B" w14:textId="77777777" w:rsidR="0089611E" w:rsidRDefault="0089611E" w:rsidP="0089611E">
            <w:pPr>
              <w:rPr>
                <w:rFonts w:cs="Hind Light"/>
                <w:szCs w:val="20"/>
              </w:rPr>
            </w:pPr>
            <w:r>
              <w:rPr>
                <w:rFonts w:cs="Hind Light"/>
                <w:szCs w:val="20"/>
              </w:rPr>
              <w:t xml:space="preserve">Ort: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79594E47" w14:textId="77777777" w:rsidR="0089611E" w:rsidRDefault="0089611E" w:rsidP="0089611E">
            <w:pPr>
              <w:rPr>
                <w:rFonts w:cs="Hind Light"/>
                <w:szCs w:val="20"/>
              </w:rPr>
            </w:pPr>
            <w:r>
              <w:rPr>
                <w:rFonts w:cs="Hind Light"/>
                <w:szCs w:val="20"/>
              </w:rPr>
              <w:t xml:space="preserve">Datum: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2788A978" w14:textId="721CF98B" w:rsidR="0089611E" w:rsidRDefault="0089611E" w:rsidP="0089611E">
            <w:pPr>
              <w:rPr>
                <w:rFonts w:cs="Hind Light"/>
                <w:szCs w:val="20"/>
              </w:rPr>
            </w:pPr>
            <w:r>
              <w:rPr>
                <w:rFonts w:ascii="Segoe UI Symbol" w:eastAsia="MS Gothic" w:hAnsi="Segoe UI Symbol" w:cs="Segoe UI Symbol"/>
                <w:szCs w:val="20"/>
              </w:rPr>
              <w:t xml:space="preserve">☐ </w:t>
            </w:r>
            <w:r w:rsidRPr="0089611E">
              <w:rPr>
                <w:rFonts w:eastAsia="MS Gothic" w:cs="Hind Light"/>
                <w:szCs w:val="20"/>
              </w:rPr>
              <w:t>Co-Org.</w:t>
            </w:r>
          </w:p>
        </w:tc>
        <w:tc>
          <w:tcPr>
            <w:tcW w:w="750" w:type="pct"/>
            <w:tcBorders>
              <w:top w:val="dotted" w:sz="4" w:space="0" w:color="auto"/>
              <w:left w:val="nil"/>
              <w:bottom w:val="dotted" w:sz="4" w:space="0" w:color="auto"/>
              <w:right w:val="nil"/>
            </w:tcBorders>
            <w:shd w:val="clear" w:color="auto" w:fill="FFF2CC" w:themeFill="accent4" w:themeFillTint="33"/>
          </w:tcPr>
          <w:p w14:paraId="1985269C" w14:textId="27E03186" w:rsidR="0089611E" w:rsidRDefault="0089611E" w:rsidP="0089611E">
            <w:pPr>
              <w:rPr>
                <w:rFonts w:cs="Hind Light"/>
                <w:szCs w:val="20"/>
              </w:rPr>
            </w:pPr>
            <w:r>
              <w:rPr>
                <w:rFonts w:cs="Hind Light"/>
                <w:szCs w:val="20"/>
              </w:rPr>
              <w:t xml:space="preserve">15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tc>
      </w:tr>
      <w:tr w:rsidR="0089611E" w14:paraId="242548F5" w14:textId="7F206E2E" w:rsidTr="0089611E">
        <w:trPr>
          <w:trHeight w:val="224"/>
        </w:trPr>
        <w:tc>
          <w:tcPr>
            <w:tcW w:w="1503" w:type="pct"/>
            <w:tcBorders>
              <w:top w:val="dotted" w:sz="4" w:space="0" w:color="auto"/>
              <w:left w:val="nil"/>
              <w:bottom w:val="single" w:sz="4" w:space="0" w:color="auto"/>
              <w:right w:val="nil"/>
            </w:tcBorders>
            <w:shd w:val="clear" w:color="auto" w:fill="FFF2CC" w:themeFill="accent4" w:themeFillTint="33"/>
          </w:tcPr>
          <w:p w14:paraId="0982E53D" w14:textId="66DC8A9B" w:rsidR="0089611E" w:rsidRDefault="0089611E" w:rsidP="001C34EC">
            <w:pPr>
              <w:rPr>
                <w:rFonts w:cs="Hind Light"/>
                <w:szCs w:val="20"/>
              </w:rPr>
            </w:pPr>
            <w:r>
              <w:rPr>
                <w:rFonts w:cs="Hind Light"/>
                <w:szCs w:val="20"/>
              </w:rPr>
              <w:t>Kids-Cup</w:t>
            </w:r>
          </w:p>
        </w:tc>
        <w:tc>
          <w:tcPr>
            <w:tcW w:w="1373" w:type="pct"/>
            <w:tcBorders>
              <w:top w:val="dotted" w:sz="4" w:space="0" w:color="auto"/>
              <w:left w:val="nil"/>
              <w:bottom w:val="single" w:sz="4" w:space="0" w:color="auto"/>
              <w:right w:val="nil"/>
            </w:tcBorders>
            <w:shd w:val="clear" w:color="auto" w:fill="FFF2CC" w:themeFill="accent4" w:themeFillTint="33"/>
            <w:vAlign w:val="center"/>
          </w:tcPr>
          <w:p w14:paraId="259F5414" w14:textId="77777777" w:rsidR="0089611E" w:rsidRDefault="0089611E" w:rsidP="0089611E">
            <w:pPr>
              <w:rPr>
                <w:rFonts w:cs="Hind Light"/>
                <w:szCs w:val="20"/>
              </w:rPr>
            </w:pPr>
            <w:r>
              <w:rPr>
                <w:rFonts w:cs="Hind Light"/>
                <w:szCs w:val="20"/>
              </w:rPr>
              <w:t xml:space="preserve">Ort: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6C693E02" w14:textId="77777777" w:rsidR="0089611E" w:rsidRDefault="0089611E" w:rsidP="0089611E">
            <w:pPr>
              <w:rPr>
                <w:rFonts w:cs="Hind Light"/>
                <w:szCs w:val="20"/>
              </w:rPr>
            </w:pPr>
            <w:r>
              <w:rPr>
                <w:rFonts w:cs="Hind Light"/>
                <w:szCs w:val="20"/>
              </w:rPr>
              <w:t xml:space="preserve">Datum: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7DA11C7D" w14:textId="1C7CBC27" w:rsidR="0089611E" w:rsidRPr="00CD46D8" w:rsidRDefault="0089611E" w:rsidP="0089611E">
            <w:pPr>
              <w:rPr>
                <w:rFonts w:cs="Hind Light"/>
                <w:szCs w:val="20"/>
              </w:rPr>
            </w:pPr>
            <w:r>
              <w:rPr>
                <w:rFonts w:ascii="Segoe UI Symbol" w:eastAsia="MS Gothic" w:hAnsi="Segoe UI Symbol" w:cs="Segoe UI Symbol"/>
                <w:szCs w:val="20"/>
              </w:rPr>
              <w:t xml:space="preserve">☐ </w:t>
            </w:r>
            <w:r w:rsidRPr="0089611E">
              <w:rPr>
                <w:rFonts w:eastAsia="MS Gothic" w:cs="Hind Light"/>
                <w:szCs w:val="20"/>
              </w:rPr>
              <w:t>Co-Org.</w:t>
            </w:r>
          </w:p>
        </w:tc>
        <w:tc>
          <w:tcPr>
            <w:tcW w:w="1373" w:type="pct"/>
            <w:tcBorders>
              <w:top w:val="dotted" w:sz="4" w:space="0" w:color="auto"/>
              <w:left w:val="nil"/>
              <w:bottom w:val="single" w:sz="4" w:space="0" w:color="auto"/>
              <w:right w:val="nil"/>
            </w:tcBorders>
            <w:shd w:val="clear" w:color="auto" w:fill="FFF2CC" w:themeFill="accent4" w:themeFillTint="33"/>
            <w:vAlign w:val="center"/>
          </w:tcPr>
          <w:p w14:paraId="2591C06D" w14:textId="77777777" w:rsidR="0089611E" w:rsidRDefault="0089611E" w:rsidP="0089611E">
            <w:pPr>
              <w:rPr>
                <w:rFonts w:cs="Hind Light"/>
                <w:szCs w:val="20"/>
              </w:rPr>
            </w:pPr>
            <w:r>
              <w:rPr>
                <w:rFonts w:cs="Hind Light"/>
                <w:szCs w:val="20"/>
              </w:rPr>
              <w:t xml:space="preserve">Ort: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638FE6E5" w14:textId="77777777" w:rsidR="0089611E" w:rsidRDefault="0089611E" w:rsidP="0089611E">
            <w:pPr>
              <w:rPr>
                <w:rFonts w:cs="Hind Light"/>
                <w:szCs w:val="20"/>
              </w:rPr>
            </w:pPr>
            <w:r>
              <w:rPr>
                <w:rFonts w:cs="Hind Light"/>
                <w:szCs w:val="20"/>
              </w:rPr>
              <w:t xml:space="preserve">Datum: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p w14:paraId="28CEE49E" w14:textId="2299BC1B" w:rsidR="0089611E" w:rsidRDefault="0089611E" w:rsidP="0089611E">
            <w:pPr>
              <w:rPr>
                <w:rFonts w:cs="Hind Light"/>
                <w:szCs w:val="20"/>
              </w:rPr>
            </w:pPr>
            <w:r>
              <w:rPr>
                <w:rFonts w:ascii="Segoe UI Symbol" w:eastAsia="MS Gothic" w:hAnsi="Segoe UI Symbol" w:cs="Segoe UI Symbol"/>
                <w:szCs w:val="20"/>
              </w:rPr>
              <w:t xml:space="preserve">☐ </w:t>
            </w:r>
            <w:r w:rsidRPr="0089611E">
              <w:rPr>
                <w:rFonts w:eastAsia="MS Gothic" w:cs="Hind Light"/>
                <w:szCs w:val="20"/>
              </w:rPr>
              <w:t>Co-Org.</w:t>
            </w:r>
          </w:p>
        </w:tc>
        <w:tc>
          <w:tcPr>
            <w:tcW w:w="750" w:type="pct"/>
            <w:tcBorders>
              <w:top w:val="dotted" w:sz="4" w:space="0" w:color="auto"/>
              <w:left w:val="nil"/>
              <w:bottom w:val="single" w:sz="4" w:space="0" w:color="auto"/>
              <w:right w:val="nil"/>
            </w:tcBorders>
            <w:shd w:val="clear" w:color="auto" w:fill="FFF2CC" w:themeFill="accent4" w:themeFillTint="33"/>
          </w:tcPr>
          <w:p w14:paraId="1A2FC629" w14:textId="36DB9BEF" w:rsidR="0089611E" w:rsidRDefault="0089611E" w:rsidP="0089611E">
            <w:pPr>
              <w:rPr>
                <w:rFonts w:cs="Hind Light"/>
                <w:szCs w:val="20"/>
              </w:rPr>
            </w:pPr>
            <w:r>
              <w:rPr>
                <w:rFonts w:cs="Hind Light"/>
                <w:szCs w:val="20"/>
              </w:rPr>
              <w:t xml:space="preserve">15    </w:t>
            </w:r>
            <w:r>
              <w:rPr>
                <w:rFonts w:cs="Hind Light"/>
                <w:szCs w:val="20"/>
              </w:rPr>
              <w:fldChar w:fldCharType="begin">
                <w:ffData>
                  <w:name w:val="Text20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t> </w:t>
            </w:r>
            <w:r>
              <w:rPr>
                <w:rFonts w:cs="Hind Light"/>
                <w:szCs w:val="20"/>
              </w:rPr>
              <w:fldChar w:fldCharType="end"/>
            </w:r>
          </w:p>
        </w:tc>
      </w:tr>
      <w:tr w:rsidR="0089611E" w14:paraId="481D24CD" w14:textId="77777777" w:rsidTr="0089611E">
        <w:trPr>
          <w:trHeight w:val="224"/>
        </w:trPr>
        <w:tc>
          <w:tcPr>
            <w:tcW w:w="1503" w:type="pct"/>
            <w:tcBorders>
              <w:top w:val="single" w:sz="4" w:space="0" w:color="auto"/>
              <w:left w:val="nil"/>
              <w:bottom w:val="single" w:sz="4" w:space="0" w:color="auto"/>
              <w:right w:val="nil"/>
            </w:tcBorders>
            <w:shd w:val="clear" w:color="auto" w:fill="FFF2CC" w:themeFill="accent4" w:themeFillTint="33"/>
          </w:tcPr>
          <w:p w14:paraId="6F50EA42" w14:textId="77777777" w:rsidR="0089611E" w:rsidRDefault="0089611E" w:rsidP="001C34EC">
            <w:pPr>
              <w:rPr>
                <w:rFonts w:cs="Hind Light"/>
                <w:szCs w:val="20"/>
              </w:rPr>
            </w:pPr>
          </w:p>
        </w:tc>
        <w:tc>
          <w:tcPr>
            <w:tcW w:w="1373" w:type="pct"/>
            <w:tcBorders>
              <w:top w:val="single" w:sz="4" w:space="0" w:color="auto"/>
              <w:left w:val="nil"/>
              <w:bottom w:val="single" w:sz="4" w:space="0" w:color="auto"/>
              <w:right w:val="nil"/>
            </w:tcBorders>
            <w:shd w:val="clear" w:color="auto" w:fill="FFF2CC" w:themeFill="accent4" w:themeFillTint="33"/>
            <w:vAlign w:val="center"/>
          </w:tcPr>
          <w:p w14:paraId="0E37DE2A" w14:textId="77777777" w:rsidR="0089611E" w:rsidRDefault="0089611E" w:rsidP="0089611E">
            <w:pPr>
              <w:rPr>
                <w:rFonts w:cs="Hind Light"/>
                <w:szCs w:val="20"/>
              </w:rPr>
            </w:pPr>
          </w:p>
        </w:tc>
        <w:tc>
          <w:tcPr>
            <w:tcW w:w="1373" w:type="pct"/>
            <w:tcBorders>
              <w:top w:val="single" w:sz="4" w:space="0" w:color="auto"/>
              <w:left w:val="nil"/>
              <w:bottom w:val="single" w:sz="4" w:space="0" w:color="auto"/>
              <w:right w:val="nil"/>
            </w:tcBorders>
            <w:shd w:val="clear" w:color="auto" w:fill="FFF2CC" w:themeFill="accent4" w:themeFillTint="33"/>
            <w:vAlign w:val="center"/>
          </w:tcPr>
          <w:p w14:paraId="1052B239" w14:textId="4D36CDD5" w:rsidR="0089611E" w:rsidRPr="0089611E" w:rsidRDefault="0089611E" w:rsidP="0089611E">
            <w:pPr>
              <w:jc w:val="right"/>
              <w:rPr>
                <w:rFonts w:cs="Hind Light"/>
                <w:b/>
                <w:bCs/>
                <w:szCs w:val="20"/>
              </w:rPr>
            </w:pPr>
            <w:r w:rsidRPr="0089611E">
              <w:rPr>
                <w:rFonts w:cs="Hind Light"/>
                <w:b/>
                <w:bCs/>
                <w:szCs w:val="20"/>
              </w:rPr>
              <w:t>Total</w:t>
            </w:r>
          </w:p>
        </w:tc>
        <w:tc>
          <w:tcPr>
            <w:tcW w:w="750" w:type="pct"/>
            <w:tcBorders>
              <w:top w:val="single" w:sz="4" w:space="0" w:color="auto"/>
              <w:left w:val="nil"/>
              <w:bottom w:val="single" w:sz="4" w:space="0" w:color="auto"/>
              <w:right w:val="nil"/>
            </w:tcBorders>
            <w:shd w:val="clear" w:color="auto" w:fill="FFF2CC" w:themeFill="accent4" w:themeFillTint="33"/>
          </w:tcPr>
          <w:p w14:paraId="4F8BFAB0" w14:textId="088D290D" w:rsidR="0089611E" w:rsidRPr="0089611E" w:rsidRDefault="0089611E" w:rsidP="0089611E">
            <w:pPr>
              <w:rPr>
                <w:rFonts w:cs="Hind Light"/>
                <w:b/>
                <w:bCs/>
                <w:szCs w:val="20"/>
              </w:rPr>
            </w:pPr>
            <w:r w:rsidRPr="0089611E">
              <w:rPr>
                <w:rFonts w:cs="Hind Light"/>
                <w:b/>
                <w:bCs/>
                <w:szCs w:val="20"/>
              </w:rPr>
              <w:fldChar w:fldCharType="begin">
                <w:ffData>
                  <w:name w:val=""/>
                  <w:enabled/>
                  <w:calcOnExit w:val="0"/>
                  <w:textInput/>
                </w:ffData>
              </w:fldChar>
            </w:r>
            <w:r w:rsidRPr="0089611E">
              <w:rPr>
                <w:rFonts w:cs="Hind Light"/>
                <w:b/>
                <w:bCs/>
                <w:szCs w:val="20"/>
              </w:rPr>
              <w:instrText xml:space="preserve"> FORMTEXT </w:instrText>
            </w:r>
            <w:r w:rsidRPr="0089611E">
              <w:rPr>
                <w:rFonts w:cs="Hind Light"/>
                <w:b/>
                <w:bCs/>
                <w:szCs w:val="20"/>
              </w:rPr>
            </w:r>
            <w:r w:rsidRPr="0089611E">
              <w:rPr>
                <w:rFonts w:cs="Hind Light"/>
                <w:b/>
                <w:bCs/>
                <w:szCs w:val="20"/>
              </w:rPr>
              <w:fldChar w:fldCharType="separate"/>
            </w:r>
            <w:r w:rsidRPr="0089611E">
              <w:rPr>
                <w:rFonts w:cs="Hind Light"/>
                <w:b/>
                <w:bCs/>
                <w:szCs w:val="20"/>
              </w:rPr>
              <w:t> </w:t>
            </w:r>
            <w:r w:rsidRPr="0089611E">
              <w:rPr>
                <w:rFonts w:cs="Hind Light"/>
                <w:b/>
                <w:bCs/>
                <w:szCs w:val="20"/>
              </w:rPr>
              <w:t> </w:t>
            </w:r>
            <w:r w:rsidRPr="0089611E">
              <w:rPr>
                <w:rFonts w:cs="Hind Light"/>
                <w:b/>
                <w:bCs/>
                <w:szCs w:val="20"/>
              </w:rPr>
              <w:t> </w:t>
            </w:r>
            <w:r w:rsidRPr="0089611E">
              <w:rPr>
                <w:rFonts w:cs="Hind Light"/>
                <w:b/>
                <w:bCs/>
                <w:szCs w:val="20"/>
              </w:rPr>
              <w:t> </w:t>
            </w:r>
            <w:r w:rsidRPr="0089611E">
              <w:rPr>
                <w:rFonts w:cs="Hind Light"/>
                <w:b/>
                <w:bCs/>
                <w:szCs w:val="20"/>
              </w:rPr>
              <w:t> </w:t>
            </w:r>
            <w:r w:rsidRPr="0089611E">
              <w:rPr>
                <w:rFonts w:cs="Hind Light"/>
                <w:b/>
                <w:bCs/>
                <w:szCs w:val="20"/>
              </w:rPr>
              <w:fldChar w:fldCharType="end"/>
            </w:r>
            <w:r w:rsidRPr="0089611E">
              <w:rPr>
                <w:rFonts w:cs="Hind Light"/>
                <w:b/>
                <w:bCs/>
                <w:szCs w:val="20"/>
              </w:rPr>
              <w:t xml:space="preserve"> Punkte</w:t>
            </w:r>
          </w:p>
        </w:tc>
      </w:tr>
    </w:tbl>
    <w:p w14:paraId="10DD2E42" w14:textId="77777777" w:rsidR="0089611E" w:rsidRPr="003A5D2E" w:rsidRDefault="0089611E" w:rsidP="00EA7459">
      <w:pPr>
        <w:pStyle w:val="swswStandartText"/>
        <w:rPr>
          <w:rFonts w:ascii="Hind Light" w:hAnsi="Hind Light" w:cs="Hind Light"/>
          <w:sz w:val="20"/>
          <w:szCs w:val="20"/>
          <w:lang w:val="de-CH"/>
        </w:rPr>
      </w:pPr>
    </w:p>
    <w:p w14:paraId="4F653F12" w14:textId="77777777" w:rsidR="0034228B" w:rsidRPr="003A5D2E" w:rsidRDefault="0034228B" w:rsidP="00786BAA">
      <w:pPr>
        <w:pStyle w:val="swswStandartText"/>
        <w:rPr>
          <w:rFonts w:ascii="Hind Light" w:hAnsi="Hind Light" w:cs="Hind Light"/>
          <w:sz w:val="20"/>
          <w:szCs w:val="20"/>
          <w:lang w:val="de-CH"/>
        </w:rPr>
      </w:pPr>
    </w:p>
    <w:p w14:paraId="37D97257" w14:textId="60E8291F" w:rsidR="00786BAA" w:rsidRPr="003A5D2E" w:rsidRDefault="27F58C22" w:rsidP="00032DF1">
      <w:pPr>
        <w:pStyle w:val="SWAQberschrift2"/>
      </w:pPr>
      <w:bookmarkStart w:id="30" w:name="_Toc143000178"/>
      <w:proofErr w:type="gramStart"/>
      <w:r>
        <w:t>Richter</w:t>
      </w:r>
      <w:r w:rsidR="00DA75B0">
        <w:t>:innen</w:t>
      </w:r>
      <w:r>
        <w:t>bildung</w:t>
      </w:r>
      <w:bookmarkEnd w:id="30"/>
      <w:proofErr w:type="gramEnd"/>
    </w:p>
    <w:p w14:paraId="4CB7E11F" w14:textId="2B0E7E51" w:rsidR="003349CA" w:rsidRDefault="003349CA" w:rsidP="00786BAA">
      <w:pPr>
        <w:pStyle w:val="swswStandartText"/>
        <w:rPr>
          <w:rFonts w:ascii="Hind Light" w:hAnsi="Hind Light" w:cs="Hind Light"/>
          <w:sz w:val="20"/>
          <w:szCs w:val="20"/>
          <w:lang w:val="de-CH"/>
        </w:rPr>
      </w:pPr>
      <w:r>
        <w:rPr>
          <w:rFonts w:ascii="Hind Light" w:hAnsi="Hind Light" w:cs="Hind Light"/>
          <w:sz w:val="20"/>
          <w:szCs w:val="20"/>
          <w:lang w:val="de-CH"/>
        </w:rPr>
        <w:t xml:space="preserve">Die </w:t>
      </w:r>
      <w:r w:rsidR="00EF2BA3">
        <w:rPr>
          <w:rFonts w:ascii="Hind Light" w:hAnsi="Hind Light" w:cs="Hind Light"/>
          <w:sz w:val="20"/>
          <w:szCs w:val="20"/>
          <w:lang w:val="de-CH"/>
        </w:rPr>
        <w:t xml:space="preserve">Ausbildung der </w:t>
      </w:r>
      <w:proofErr w:type="gramStart"/>
      <w:r w:rsidR="00EF2BA3">
        <w:rPr>
          <w:rFonts w:ascii="Hind Light" w:hAnsi="Hind Light" w:cs="Hind Light"/>
          <w:sz w:val="20"/>
          <w:szCs w:val="20"/>
          <w:lang w:val="de-CH"/>
        </w:rPr>
        <w:t>Richter</w:t>
      </w:r>
      <w:r w:rsidR="00DA75B0">
        <w:rPr>
          <w:rFonts w:ascii="Hind Light" w:hAnsi="Hind Light" w:cs="Hind Light"/>
          <w:sz w:val="20"/>
          <w:szCs w:val="20"/>
          <w:lang w:val="de-CH"/>
        </w:rPr>
        <w:t>:innen</w:t>
      </w:r>
      <w:proofErr w:type="gramEnd"/>
      <w:r w:rsidR="00EF2BA3">
        <w:rPr>
          <w:rFonts w:ascii="Hind Light" w:hAnsi="Hind Light" w:cs="Hind Light"/>
          <w:sz w:val="20"/>
          <w:szCs w:val="20"/>
          <w:lang w:val="de-CH"/>
        </w:rPr>
        <w:t xml:space="preserve"> </w:t>
      </w:r>
      <w:r w:rsidR="00E95550">
        <w:rPr>
          <w:rFonts w:ascii="Hind Light" w:hAnsi="Hind Light" w:cs="Hind Light"/>
          <w:sz w:val="20"/>
          <w:szCs w:val="20"/>
          <w:lang w:val="de-CH"/>
        </w:rPr>
        <w:t xml:space="preserve">ist </w:t>
      </w:r>
      <w:r w:rsidR="00EF2BA3">
        <w:rPr>
          <w:rFonts w:ascii="Hind Light" w:hAnsi="Hind Light" w:cs="Hind Light"/>
          <w:sz w:val="20"/>
          <w:szCs w:val="20"/>
          <w:lang w:val="de-CH"/>
        </w:rPr>
        <w:t>für die Sportart essenziell. D</w:t>
      </w:r>
      <w:r w:rsidR="004825B6">
        <w:rPr>
          <w:rFonts w:ascii="Hind Light" w:hAnsi="Hind Light" w:cs="Hind Light"/>
          <w:sz w:val="20"/>
          <w:szCs w:val="20"/>
          <w:lang w:val="de-CH"/>
        </w:rPr>
        <w:t xml:space="preserve">eshalb sollen Vereine dazu ermuntert werden, </w:t>
      </w:r>
      <w:proofErr w:type="gramStart"/>
      <w:r w:rsidR="004825B6">
        <w:rPr>
          <w:rFonts w:ascii="Hind Light" w:hAnsi="Hind Light" w:cs="Hind Light"/>
          <w:sz w:val="20"/>
          <w:szCs w:val="20"/>
          <w:lang w:val="de-CH"/>
        </w:rPr>
        <w:t>Richter</w:t>
      </w:r>
      <w:r w:rsidR="00DA75B0">
        <w:rPr>
          <w:rFonts w:ascii="Hind Light" w:hAnsi="Hind Light" w:cs="Hind Light"/>
          <w:sz w:val="20"/>
          <w:szCs w:val="20"/>
          <w:lang w:val="de-CH"/>
        </w:rPr>
        <w:t>:innen</w:t>
      </w:r>
      <w:proofErr w:type="gramEnd"/>
      <w:r w:rsidR="004825B6">
        <w:rPr>
          <w:rFonts w:ascii="Hind Light" w:hAnsi="Hind Light" w:cs="Hind Light"/>
          <w:sz w:val="20"/>
          <w:szCs w:val="20"/>
          <w:lang w:val="de-CH"/>
        </w:rPr>
        <w:t xml:space="preserve"> auszubilden und </w:t>
      </w:r>
      <w:r w:rsidR="00E367AD">
        <w:rPr>
          <w:rFonts w:ascii="Hind Light" w:hAnsi="Hind Light" w:cs="Hind Light"/>
          <w:sz w:val="20"/>
          <w:szCs w:val="20"/>
          <w:lang w:val="de-CH"/>
        </w:rPr>
        <w:t>mit Zusatzpunkten belohnt werden.</w:t>
      </w:r>
    </w:p>
    <w:p w14:paraId="6FE91C5B" w14:textId="597D8521" w:rsidR="007A458C" w:rsidRDefault="003917DE" w:rsidP="00786BAA">
      <w:pPr>
        <w:pStyle w:val="swswStandartText"/>
        <w:rPr>
          <w:rFonts w:ascii="Hind Light" w:hAnsi="Hind Light" w:cs="Hind Light"/>
          <w:sz w:val="20"/>
          <w:szCs w:val="20"/>
          <w:lang w:val="de-CH"/>
        </w:rPr>
      </w:pPr>
      <w:r>
        <w:rPr>
          <w:rFonts w:ascii="Hind Light" w:hAnsi="Hind Light" w:cs="Hind Light"/>
          <w:sz w:val="20"/>
          <w:szCs w:val="20"/>
          <w:lang w:val="de-CH"/>
        </w:rPr>
        <w:t xml:space="preserve">Von einem Stützpunkt wird erwartet, dass er aktiv an der Ausbildung von </w:t>
      </w:r>
      <w:proofErr w:type="gramStart"/>
      <w:r>
        <w:rPr>
          <w:rFonts w:ascii="Hind Light" w:hAnsi="Hind Light" w:cs="Hind Light"/>
          <w:sz w:val="20"/>
          <w:szCs w:val="20"/>
          <w:lang w:val="de-CH"/>
        </w:rPr>
        <w:t>Richter</w:t>
      </w:r>
      <w:r w:rsidR="00DA75B0">
        <w:rPr>
          <w:rFonts w:ascii="Hind Light" w:hAnsi="Hind Light" w:cs="Hind Light"/>
          <w:sz w:val="20"/>
          <w:szCs w:val="20"/>
          <w:lang w:val="de-CH"/>
        </w:rPr>
        <w:t>:inne</w:t>
      </w:r>
      <w:r>
        <w:rPr>
          <w:rFonts w:ascii="Hind Light" w:hAnsi="Hind Light" w:cs="Hind Light"/>
          <w:sz w:val="20"/>
          <w:szCs w:val="20"/>
          <w:lang w:val="de-CH"/>
        </w:rPr>
        <w:t>n</w:t>
      </w:r>
      <w:proofErr w:type="gramEnd"/>
      <w:r>
        <w:rPr>
          <w:rFonts w:ascii="Hind Light" w:hAnsi="Hind Light" w:cs="Hind Light"/>
          <w:sz w:val="20"/>
          <w:szCs w:val="20"/>
          <w:lang w:val="de-CH"/>
        </w:rPr>
        <w:t xml:space="preserve"> teilnimmt. Um sich für ein Label qualifizieren zu können, sind folgende Mindestvoraussetzungen erforderlich:</w:t>
      </w:r>
    </w:p>
    <w:p w14:paraId="1CC6356B" w14:textId="4F98DFB7" w:rsidR="003917DE" w:rsidRDefault="003917DE" w:rsidP="00DA75B0">
      <w:pPr>
        <w:pStyle w:val="swswStandartText"/>
        <w:numPr>
          <w:ilvl w:val="0"/>
          <w:numId w:val="22"/>
        </w:numPr>
        <w:ind w:left="426"/>
        <w:rPr>
          <w:rFonts w:ascii="Hind Light" w:hAnsi="Hind Light" w:cs="Hind Light"/>
          <w:sz w:val="20"/>
          <w:szCs w:val="20"/>
          <w:lang w:val="de-CH"/>
        </w:rPr>
      </w:pPr>
      <w:r>
        <w:rPr>
          <w:rFonts w:ascii="Hind Light" w:hAnsi="Hind Light" w:cs="Hind Light"/>
          <w:sz w:val="20"/>
          <w:szCs w:val="20"/>
          <w:lang w:val="de-CH"/>
        </w:rPr>
        <w:t xml:space="preserve">Obligatorische Teilnahme </w:t>
      </w:r>
      <w:r w:rsidR="00435819">
        <w:rPr>
          <w:rFonts w:ascii="Hind Light" w:hAnsi="Hind Light" w:cs="Hind Light"/>
          <w:sz w:val="20"/>
          <w:szCs w:val="20"/>
          <w:lang w:val="de-CH"/>
        </w:rPr>
        <w:t xml:space="preserve">von </w:t>
      </w:r>
      <w:proofErr w:type="gramStart"/>
      <w:r w:rsidR="00435819">
        <w:rPr>
          <w:rFonts w:ascii="Hind Light" w:hAnsi="Hind Light" w:cs="Hind Light"/>
          <w:sz w:val="20"/>
          <w:szCs w:val="20"/>
          <w:lang w:val="de-CH"/>
        </w:rPr>
        <w:t>Richter</w:t>
      </w:r>
      <w:r w:rsidR="00DA75B0">
        <w:rPr>
          <w:rFonts w:ascii="Hind Light" w:hAnsi="Hind Light" w:cs="Hind Light"/>
          <w:sz w:val="20"/>
          <w:szCs w:val="20"/>
          <w:lang w:val="de-CH"/>
        </w:rPr>
        <w:t>:inne</w:t>
      </w:r>
      <w:r w:rsidR="00435819">
        <w:rPr>
          <w:rFonts w:ascii="Hind Light" w:hAnsi="Hind Light" w:cs="Hind Light"/>
          <w:sz w:val="20"/>
          <w:szCs w:val="20"/>
          <w:lang w:val="de-CH"/>
        </w:rPr>
        <w:t>n</w:t>
      </w:r>
      <w:proofErr w:type="gramEnd"/>
      <w:r w:rsidR="00435819">
        <w:rPr>
          <w:rFonts w:ascii="Hind Light" w:hAnsi="Hind Light" w:cs="Hind Light"/>
          <w:sz w:val="20"/>
          <w:szCs w:val="20"/>
          <w:lang w:val="de-CH"/>
        </w:rPr>
        <w:t xml:space="preserve"> des Stützpunktes an Richterseminaren (Neu- oder Weiterbildung), die von Swiss Aquatics Diving </w:t>
      </w:r>
      <w:r w:rsidR="00E31DE1">
        <w:rPr>
          <w:rFonts w:ascii="Hind Light" w:hAnsi="Hind Light" w:cs="Hind Light"/>
          <w:sz w:val="20"/>
          <w:szCs w:val="20"/>
          <w:lang w:val="de-CH"/>
        </w:rPr>
        <w:t>organisiert werden</w:t>
      </w:r>
    </w:p>
    <w:p w14:paraId="446A36C6" w14:textId="0E04D9FA" w:rsidR="00E31DE1" w:rsidRDefault="00E31DE1" w:rsidP="00DA75B0">
      <w:pPr>
        <w:pStyle w:val="swswStandartText"/>
        <w:numPr>
          <w:ilvl w:val="0"/>
          <w:numId w:val="22"/>
        </w:numPr>
        <w:ind w:left="426"/>
        <w:rPr>
          <w:rFonts w:ascii="Hind Light" w:hAnsi="Hind Light" w:cs="Hind Light"/>
          <w:sz w:val="20"/>
          <w:szCs w:val="20"/>
          <w:lang w:val="de-CH"/>
        </w:rPr>
      </w:pPr>
      <w:r>
        <w:rPr>
          <w:rFonts w:ascii="Hind Light" w:hAnsi="Hind Light" w:cs="Hind Light"/>
          <w:sz w:val="20"/>
          <w:szCs w:val="20"/>
          <w:lang w:val="de-CH"/>
        </w:rPr>
        <w:t xml:space="preserve">Mindestanzahl qualifizierter </w:t>
      </w:r>
      <w:proofErr w:type="gramStart"/>
      <w:r>
        <w:rPr>
          <w:rFonts w:ascii="Hind Light" w:hAnsi="Hind Light" w:cs="Hind Light"/>
          <w:sz w:val="20"/>
          <w:szCs w:val="20"/>
          <w:lang w:val="de-CH"/>
        </w:rPr>
        <w:t>Richter</w:t>
      </w:r>
      <w:r w:rsidR="00DA75B0">
        <w:rPr>
          <w:rFonts w:ascii="Hind Light" w:hAnsi="Hind Light" w:cs="Hind Light"/>
          <w:sz w:val="20"/>
          <w:szCs w:val="20"/>
          <w:lang w:val="de-CH"/>
        </w:rPr>
        <w:t>:innen</w:t>
      </w:r>
      <w:proofErr w:type="gramEnd"/>
      <w:r>
        <w:rPr>
          <w:rFonts w:ascii="Hind Light" w:hAnsi="Hind Light" w:cs="Hind Light"/>
          <w:sz w:val="20"/>
          <w:szCs w:val="20"/>
          <w:lang w:val="de-CH"/>
        </w:rPr>
        <w:t xml:space="preserve"> pro Stützpunkt: drei</w:t>
      </w:r>
    </w:p>
    <w:p w14:paraId="7E21E48B" w14:textId="4B5BF837" w:rsidR="00F60E9D" w:rsidRPr="00F60E9D" w:rsidRDefault="00E31DE1" w:rsidP="00DA75B0">
      <w:pPr>
        <w:pStyle w:val="swswStandartText"/>
        <w:numPr>
          <w:ilvl w:val="0"/>
          <w:numId w:val="22"/>
        </w:numPr>
        <w:ind w:left="426"/>
      </w:pPr>
      <w:r w:rsidRPr="00F60E9D">
        <w:rPr>
          <w:rFonts w:ascii="Hind Light" w:hAnsi="Hind Light" w:cs="Hind Light"/>
          <w:sz w:val="20"/>
          <w:szCs w:val="20"/>
          <w:lang w:val="de-CH"/>
        </w:rPr>
        <w:t xml:space="preserve">Mindestanzahl von </w:t>
      </w:r>
      <w:proofErr w:type="gramStart"/>
      <w:r w:rsidRPr="00F60E9D">
        <w:rPr>
          <w:rFonts w:ascii="Hind Light" w:hAnsi="Hind Light" w:cs="Hind Light"/>
          <w:sz w:val="20"/>
          <w:szCs w:val="20"/>
          <w:lang w:val="de-CH"/>
        </w:rPr>
        <w:t>Schiedsrichter</w:t>
      </w:r>
      <w:r w:rsidR="00DA75B0">
        <w:rPr>
          <w:rFonts w:ascii="Hind Light" w:hAnsi="Hind Light" w:cs="Hind Light"/>
          <w:sz w:val="20"/>
          <w:szCs w:val="20"/>
          <w:lang w:val="de-CH"/>
        </w:rPr>
        <w:t>:inne</w:t>
      </w:r>
      <w:r w:rsidRPr="00F60E9D">
        <w:rPr>
          <w:rFonts w:ascii="Hind Light" w:hAnsi="Hind Light" w:cs="Hind Light"/>
          <w:sz w:val="20"/>
          <w:szCs w:val="20"/>
          <w:lang w:val="de-CH"/>
        </w:rPr>
        <w:t>n</w:t>
      </w:r>
      <w:proofErr w:type="gramEnd"/>
      <w:r w:rsidRPr="00F60E9D">
        <w:rPr>
          <w:rFonts w:ascii="Hind Light" w:hAnsi="Hind Light" w:cs="Hind Light"/>
          <w:sz w:val="20"/>
          <w:szCs w:val="20"/>
          <w:lang w:val="de-CH"/>
        </w:rPr>
        <w:t xml:space="preserve"> pro Stützpunkt: eins</w:t>
      </w:r>
    </w:p>
    <w:p w14:paraId="479705FD" w14:textId="6BFB53BC" w:rsidR="00F60E9D" w:rsidRPr="00F60E9D" w:rsidRDefault="00F60E9D" w:rsidP="00DA75B0">
      <w:pPr>
        <w:pStyle w:val="swswStandartText"/>
        <w:numPr>
          <w:ilvl w:val="0"/>
          <w:numId w:val="22"/>
        </w:numPr>
        <w:ind w:left="426"/>
        <w:rPr>
          <w:rFonts w:ascii="Hind Light" w:hAnsi="Hind Light" w:cs="Hind Light"/>
          <w:sz w:val="20"/>
          <w:szCs w:val="20"/>
          <w:lang w:val="de-CH"/>
        </w:rPr>
      </w:pPr>
      <w:r w:rsidRPr="00F60E9D">
        <w:rPr>
          <w:rFonts w:ascii="Hind Light" w:hAnsi="Hind Light" w:cs="Hind Light"/>
          <w:sz w:val="20"/>
          <w:szCs w:val="20"/>
          <w:lang w:val="de-CH"/>
        </w:rPr>
        <w:t>Pro Schiedsrichter</w:t>
      </w:r>
      <w:r w:rsidR="00DA75B0">
        <w:rPr>
          <w:rFonts w:ascii="Hind Light" w:hAnsi="Hind Light" w:cs="Hind Light"/>
          <w:sz w:val="20"/>
          <w:szCs w:val="20"/>
          <w:lang w:val="de-CH"/>
        </w:rPr>
        <w:t>:in</w:t>
      </w:r>
      <w:r w:rsidRPr="00F60E9D">
        <w:rPr>
          <w:rFonts w:ascii="Hind Light" w:hAnsi="Hind Light" w:cs="Hind Light"/>
          <w:sz w:val="20"/>
          <w:szCs w:val="20"/>
          <w:lang w:val="de-CH"/>
        </w:rPr>
        <w:t xml:space="preserve"> gibt es 4 Punkte, pro Kampfrichter</w:t>
      </w:r>
      <w:r w:rsidR="00DA75B0">
        <w:rPr>
          <w:rFonts w:ascii="Hind Light" w:hAnsi="Hind Light" w:cs="Hind Light"/>
          <w:sz w:val="20"/>
          <w:szCs w:val="20"/>
          <w:lang w:val="de-CH"/>
        </w:rPr>
        <w:t>:in</w:t>
      </w:r>
      <w:r w:rsidRPr="00F60E9D">
        <w:rPr>
          <w:rFonts w:ascii="Hind Light" w:hAnsi="Hind Light" w:cs="Hind Light"/>
          <w:sz w:val="20"/>
          <w:szCs w:val="20"/>
          <w:lang w:val="de-CH"/>
        </w:rPr>
        <w:t xml:space="preserve"> 2 Punkte. Max. </w:t>
      </w:r>
      <w:r w:rsidR="00A80B66">
        <w:rPr>
          <w:rFonts w:ascii="Hind Light" w:hAnsi="Hind Light" w:cs="Hind Light"/>
          <w:sz w:val="20"/>
          <w:szCs w:val="20"/>
          <w:lang w:val="de-CH"/>
        </w:rPr>
        <w:t>3</w:t>
      </w:r>
      <w:r w:rsidRPr="00F60E9D">
        <w:rPr>
          <w:rFonts w:ascii="Hind Light" w:hAnsi="Hind Light" w:cs="Hind Light"/>
          <w:sz w:val="20"/>
          <w:szCs w:val="20"/>
          <w:lang w:val="de-CH"/>
        </w:rPr>
        <w:t>0 Punkte können geholt werden.</w:t>
      </w:r>
    </w:p>
    <w:p w14:paraId="2EFB3642" w14:textId="77777777" w:rsidR="001E100B" w:rsidRPr="003A5D2E" w:rsidRDefault="001E100B" w:rsidP="001E100B">
      <w:pPr>
        <w:pStyle w:val="swswStandartText"/>
        <w:rPr>
          <w:rFonts w:ascii="Hind Light" w:hAnsi="Hind Light" w:cs="Hind Light"/>
          <w:sz w:val="20"/>
          <w:szCs w:val="20"/>
          <w:lang w:val="de-CH"/>
        </w:rPr>
      </w:pPr>
    </w:p>
    <w:tbl>
      <w:tblPr>
        <w:tblW w:w="4623" w:type="pct"/>
        <w:tblBorders>
          <w:top w:val="single" w:sz="4" w:space="0" w:color="auto"/>
          <w:bottom w:val="single" w:sz="4" w:space="0" w:color="auto"/>
        </w:tblBorders>
        <w:shd w:val="clear" w:color="auto" w:fill="FBE4D5" w:themeFill="accent2" w:themeFillTint="33"/>
        <w:tblLook w:val="0000" w:firstRow="0" w:lastRow="0" w:firstColumn="0" w:lastColumn="0" w:noHBand="0" w:noVBand="0"/>
      </w:tblPr>
      <w:tblGrid>
        <w:gridCol w:w="7608"/>
        <w:gridCol w:w="806"/>
        <w:gridCol w:w="235"/>
      </w:tblGrid>
      <w:tr w:rsidR="0095290D" w14:paraId="7EED976F" w14:textId="110C240A" w:rsidTr="0095290D">
        <w:trPr>
          <w:trHeight w:val="345"/>
        </w:trPr>
        <w:tc>
          <w:tcPr>
            <w:tcW w:w="4398" w:type="pct"/>
            <w:vMerge w:val="restart"/>
            <w:shd w:val="clear" w:color="auto" w:fill="FBE4D5" w:themeFill="accent2" w:themeFillTint="33"/>
          </w:tcPr>
          <w:p w14:paraId="765D5E49" w14:textId="1299E6A0" w:rsidR="0095290D" w:rsidRPr="003A5D2E" w:rsidRDefault="0095290D" w:rsidP="00CB4D79">
            <w:pPr>
              <w:pStyle w:val="swswStandartText"/>
              <w:rPr>
                <w:rFonts w:ascii="Hind Light" w:hAnsi="Hind Light" w:cs="Hind Light"/>
                <w:sz w:val="20"/>
                <w:szCs w:val="20"/>
                <w:lang w:val="de-CH"/>
              </w:rPr>
            </w:pPr>
            <w:r>
              <w:rPr>
                <w:rFonts w:ascii="Hind Light" w:hAnsi="Hind Light" w:cs="Hind Light"/>
                <w:sz w:val="20"/>
                <w:szCs w:val="20"/>
                <w:lang w:val="de-CH"/>
              </w:rPr>
              <w:t>Folgende Richter sind bei unserem Verein:</w:t>
            </w:r>
          </w:p>
          <w:p w14:paraId="6B8313A7" w14:textId="53E7C7C4" w:rsidR="0095290D" w:rsidRDefault="0095290D" w:rsidP="00CB4D79">
            <w:pPr>
              <w:pStyle w:val="swswStandartText"/>
              <w:tabs>
                <w:tab w:val="left" w:pos="1738"/>
                <w:tab w:val="left" w:pos="1880"/>
                <w:tab w:val="left" w:pos="4148"/>
                <w:tab w:val="left" w:pos="6132"/>
              </w:tabs>
              <w:rPr>
                <w:rFonts w:ascii="Hind Light" w:hAnsi="Hind Light" w:cs="Hind Light"/>
                <w:sz w:val="20"/>
                <w:szCs w:val="20"/>
                <w:lang w:val="de-CH"/>
              </w:rPr>
            </w:pPr>
            <w:r w:rsidRPr="00074C3E">
              <w:rPr>
                <w:rFonts w:ascii="Hind Light" w:hAnsi="Hind Light" w:cs="Hind Light"/>
                <w:sz w:val="20"/>
                <w:szCs w:val="20"/>
                <w:lang w:val="de-CH"/>
              </w:rPr>
              <w:t xml:space="preserve">Name: </w:t>
            </w:r>
            <w:r w:rsidRPr="00074C3E">
              <w:rPr>
                <w:rFonts w:ascii="Hind Light" w:hAnsi="Hind Light" w:cs="Hind Light"/>
                <w:sz w:val="20"/>
                <w:szCs w:val="20"/>
                <w:lang w:val="de-CH"/>
              </w:rPr>
              <w:fldChar w:fldCharType="begin">
                <w:ffData>
                  <w:name w:val=""/>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Pr>
                <w:rFonts w:cs="Hind Light"/>
                <w:szCs w:val="20"/>
              </w:rPr>
              <w:tab/>
            </w:r>
            <w:r>
              <w:rPr>
                <w:rFonts w:ascii="Hind Light" w:hAnsi="Hind Light" w:cs="Hind Light"/>
                <w:sz w:val="20"/>
                <w:szCs w:val="20"/>
                <w:lang w:val="de-CH"/>
              </w:rPr>
              <w:t>Funktion</w:t>
            </w:r>
            <w:r w:rsidRPr="00074C3E">
              <w:rPr>
                <w:rFonts w:ascii="Hind Light" w:hAnsi="Hind Light" w:cs="Hind Light"/>
                <w:sz w:val="20"/>
                <w:szCs w:val="20"/>
                <w:lang w:val="de-CH"/>
              </w:rPr>
              <w:t xml:space="preserve">: </w:t>
            </w:r>
            <w:r w:rsidRPr="00074C3E">
              <w:rPr>
                <w:rFonts w:ascii="Hind Light" w:hAnsi="Hind Light" w:cs="Hind Light"/>
                <w:sz w:val="20"/>
                <w:szCs w:val="20"/>
                <w:lang w:val="de-CH"/>
              </w:rPr>
              <w:fldChar w:fldCharType="begin">
                <w:ffData>
                  <w:name w:val="Text199"/>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074C3E">
              <w:rPr>
                <w:rFonts w:ascii="Hind Light" w:hAnsi="Hind Light" w:cs="Hind Light"/>
                <w:sz w:val="20"/>
                <w:szCs w:val="20"/>
                <w:lang w:val="de-CH"/>
              </w:rPr>
              <w:tab/>
            </w:r>
            <w:r>
              <w:rPr>
                <w:rFonts w:ascii="Hind Light" w:hAnsi="Hind Light" w:cs="Hind Light"/>
                <w:sz w:val="20"/>
                <w:szCs w:val="20"/>
                <w:lang w:val="de-CH"/>
              </w:rPr>
              <w:t>Ausbildung</w:t>
            </w:r>
            <w:r w:rsidRPr="00074C3E">
              <w:rPr>
                <w:rFonts w:ascii="Hind Light" w:hAnsi="Hind Light" w:cs="Hind Light"/>
                <w:sz w:val="20"/>
                <w:szCs w:val="20"/>
                <w:lang w:val="de-CH"/>
              </w:rPr>
              <w:t xml:space="preserve">: </w:t>
            </w: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p w14:paraId="7B02C5A7" w14:textId="77777777" w:rsidR="0095290D" w:rsidRDefault="0095290D" w:rsidP="0095290D">
            <w:pPr>
              <w:pStyle w:val="swswStandartText"/>
              <w:tabs>
                <w:tab w:val="left" w:pos="1738"/>
                <w:tab w:val="left" w:pos="1880"/>
                <w:tab w:val="left" w:pos="4148"/>
                <w:tab w:val="left" w:pos="6132"/>
              </w:tabs>
              <w:rPr>
                <w:rFonts w:ascii="Hind Light" w:hAnsi="Hind Light" w:cs="Hind Light"/>
                <w:sz w:val="20"/>
                <w:szCs w:val="20"/>
                <w:lang w:val="de-CH"/>
              </w:rPr>
            </w:pPr>
            <w:r w:rsidRPr="00074C3E">
              <w:rPr>
                <w:rFonts w:ascii="Hind Light" w:hAnsi="Hind Light" w:cs="Hind Light"/>
                <w:sz w:val="20"/>
                <w:szCs w:val="20"/>
                <w:lang w:val="de-CH"/>
              </w:rPr>
              <w:t xml:space="preserve">Name: </w:t>
            </w:r>
            <w:r w:rsidRPr="00074C3E">
              <w:rPr>
                <w:rFonts w:ascii="Hind Light" w:hAnsi="Hind Light" w:cs="Hind Light"/>
                <w:sz w:val="20"/>
                <w:szCs w:val="20"/>
                <w:lang w:val="de-CH"/>
              </w:rPr>
              <w:fldChar w:fldCharType="begin">
                <w:ffData>
                  <w:name w:val=""/>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Pr>
                <w:rFonts w:cs="Hind Light"/>
                <w:szCs w:val="20"/>
              </w:rPr>
              <w:tab/>
            </w:r>
            <w:r>
              <w:rPr>
                <w:rFonts w:ascii="Hind Light" w:hAnsi="Hind Light" w:cs="Hind Light"/>
                <w:sz w:val="20"/>
                <w:szCs w:val="20"/>
                <w:lang w:val="de-CH"/>
              </w:rPr>
              <w:t>Funktion</w:t>
            </w:r>
            <w:r w:rsidRPr="00074C3E">
              <w:rPr>
                <w:rFonts w:ascii="Hind Light" w:hAnsi="Hind Light" w:cs="Hind Light"/>
                <w:sz w:val="20"/>
                <w:szCs w:val="20"/>
                <w:lang w:val="de-CH"/>
              </w:rPr>
              <w:t xml:space="preserve">: </w:t>
            </w:r>
            <w:r w:rsidRPr="00074C3E">
              <w:rPr>
                <w:rFonts w:ascii="Hind Light" w:hAnsi="Hind Light" w:cs="Hind Light"/>
                <w:sz w:val="20"/>
                <w:szCs w:val="20"/>
                <w:lang w:val="de-CH"/>
              </w:rPr>
              <w:fldChar w:fldCharType="begin">
                <w:ffData>
                  <w:name w:val="Text199"/>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074C3E">
              <w:rPr>
                <w:rFonts w:ascii="Hind Light" w:hAnsi="Hind Light" w:cs="Hind Light"/>
                <w:sz w:val="20"/>
                <w:szCs w:val="20"/>
                <w:lang w:val="de-CH"/>
              </w:rPr>
              <w:tab/>
            </w:r>
            <w:r>
              <w:rPr>
                <w:rFonts w:ascii="Hind Light" w:hAnsi="Hind Light" w:cs="Hind Light"/>
                <w:sz w:val="20"/>
                <w:szCs w:val="20"/>
                <w:lang w:val="de-CH"/>
              </w:rPr>
              <w:t>Ausbildung</w:t>
            </w:r>
            <w:r w:rsidRPr="00074C3E">
              <w:rPr>
                <w:rFonts w:ascii="Hind Light" w:hAnsi="Hind Light" w:cs="Hind Light"/>
                <w:sz w:val="20"/>
                <w:szCs w:val="20"/>
                <w:lang w:val="de-CH"/>
              </w:rPr>
              <w:t xml:space="preserve">: </w:t>
            </w: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p w14:paraId="3B68B0B1" w14:textId="77777777" w:rsidR="0095290D" w:rsidRDefault="0095290D" w:rsidP="0095290D">
            <w:pPr>
              <w:pStyle w:val="swswStandartText"/>
              <w:tabs>
                <w:tab w:val="left" w:pos="1738"/>
                <w:tab w:val="left" w:pos="1880"/>
                <w:tab w:val="left" w:pos="4148"/>
                <w:tab w:val="left" w:pos="6132"/>
              </w:tabs>
              <w:rPr>
                <w:rFonts w:ascii="Hind Light" w:hAnsi="Hind Light" w:cs="Hind Light"/>
                <w:sz w:val="20"/>
                <w:szCs w:val="20"/>
                <w:lang w:val="de-CH"/>
              </w:rPr>
            </w:pPr>
            <w:r w:rsidRPr="00074C3E">
              <w:rPr>
                <w:rFonts w:ascii="Hind Light" w:hAnsi="Hind Light" w:cs="Hind Light"/>
                <w:sz w:val="20"/>
                <w:szCs w:val="20"/>
                <w:lang w:val="de-CH"/>
              </w:rPr>
              <w:t xml:space="preserve">Name: </w:t>
            </w:r>
            <w:r w:rsidRPr="00074C3E">
              <w:rPr>
                <w:rFonts w:ascii="Hind Light" w:hAnsi="Hind Light" w:cs="Hind Light"/>
                <w:sz w:val="20"/>
                <w:szCs w:val="20"/>
                <w:lang w:val="de-CH"/>
              </w:rPr>
              <w:fldChar w:fldCharType="begin">
                <w:ffData>
                  <w:name w:val=""/>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Pr>
                <w:rFonts w:cs="Hind Light"/>
                <w:szCs w:val="20"/>
              </w:rPr>
              <w:tab/>
            </w:r>
            <w:r>
              <w:rPr>
                <w:rFonts w:ascii="Hind Light" w:hAnsi="Hind Light" w:cs="Hind Light"/>
                <w:sz w:val="20"/>
                <w:szCs w:val="20"/>
                <w:lang w:val="de-CH"/>
              </w:rPr>
              <w:t>Funktion</w:t>
            </w:r>
            <w:r w:rsidRPr="00074C3E">
              <w:rPr>
                <w:rFonts w:ascii="Hind Light" w:hAnsi="Hind Light" w:cs="Hind Light"/>
                <w:sz w:val="20"/>
                <w:szCs w:val="20"/>
                <w:lang w:val="de-CH"/>
              </w:rPr>
              <w:t xml:space="preserve">: </w:t>
            </w:r>
            <w:r w:rsidRPr="00074C3E">
              <w:rPr>
                <w:rFonts w:ascii="Hind Light" w:hAnsi="Hind Light" w:cs="Hind Light"/>
                <w:sz w:val="20"/>
                <w:szCs w:val="20"/>
                <w:lang w:val="de-CH"/>
              </w:rPr>
              <w:fldChar w:fldCharType="begin">
                <w:ffData>
                  <w:name w:val="Text199"/>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074C3E">
              <w:rPr>
                <w:rFonts w:ascii="Hind Light" w:hAnsi="Hind Light" w:cs="Hind Light"/>
                <w:sz w:val="20"/>
                <w:szCs w:val="20"/>
                <w:lang w:val="de-CH"/>
              </w:rPr>
              <w:tab/>
            </w:r>
            <w:r>
              <w:rPr>
                <w:rFonts w:ascii="Hind Light" w:hAnsi="Hind Light" w:cs="Hind Light"/>
                <w:sz w:val="20"/>
                <w:szCs w:val="20"/>
                <w:lang w:val="de-CH"/>
              </w:rPr>
              <w:t>Ausbildung</w:t>
            </w:r>
            <w:r w:rsidRPr="00074C3E">
              <w:rPr>
                <w:rFonts w:ascii="Hind Light" w:hAnsi="Hind Light" w:cs="Hind Light"/>
                <w:sz w:val="20"/>
                <w:szCs w:val="20"/>
                <w:lang w:val="de-CH"/>
              </w:rPr>
              <w:t xml:space="preserve">: </w:t>
            </w: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p w14:paraId="3E9D1A2F" w14:textId="77777777" w:rsidR="0095290D" w:rsidRDefault="0095290D" w:rsidP="0095290D">
            <w:pPr>
              <w:pStyle w:val="swswStandartText"/>
              <w:tabs>
                <w:tab w:val="left" w:pos="1738"/>
                <w:tab w:val="left" w:pos="1880"/>
                <w:tab w:val="left" w:pos="4148"/>
                <w:tab w:val="left" w:pos="6132"/>
              </w:tabs>
              <w:rPr>
                <w:rFonts w:ascii="Hind Light" w:hAnsi="Hind Light" w:cs="Hind Light"/>
                <w:sz w:val="20"/>
                <w:szCs w:val="20"/>
                <w:lang w:val="de-CH"/>
              </w:rPr>
            </w:pPr>
            <w:r w:rsidRPr="00074C3E">
              <w:rPr>
                <w:rFonts w:ascii="Hind Light" w:hAnsi="Hind Light" w:cs="Hind Light"/>
                <w:sz w:val="20"/>
                <w:szCs w:val="20"/>
                <w:lang w:val="de-CH"/>
              </w:rPr>
              <w:t xml:space="preserve">Name: </w:t>
            </w:r>
            <w:r w:rsidRPr="00074C3E">
              <w:rPr>
                <w:rFonts w:ascii="Hind Light" w:hAnsi="Hind Light" w:cs="Hind Light"/>
                <w:sz w:val="20"/>
                <w:szCs w:val="20"/>
                <w:lang w:val="de-CH"/>
              </w:rPr>
              <w:fldChar w:fldCharType="begin">
                <w:ffData>
                  <w:name w:val=""/>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Pr>
                <w:rFonts w:cs="Hind Light"/>
                <w:szCs w:val="20"/>
              </w:rPr>
              <w:tab/>
            </w:r>
            <w:r>
              <w:rPr>
                <w:rFonts w:ascii="Hind Light" w:hAnsi="Hind Light" w:cs="Hind Light"/>
                <w:sz w:val="20"/>
                <w:szCs w:val="20"/>
                <w:lang w:val="de-CH"/>
              </w:rPr>
              <w:t>Funktion</w:t>
            </w:r>
            <w:r w:rsidRPr="00074C3E">
              <w:rPr>
                <w:rFonts w:ascii="Hind Light" w:hAnsi="Hind Light" w:cs="Hind Light"/>
                <w:sz w:val="20"/>
                <w:szCs w:val="20"/>
                <w:lang w:val="de-CH"/>
              </w:rPr>
              <w:t xml:space="preserve">: </w:t>
            </w:r>
            <w:r w:rsidRPr="00074C3E">
              <w:rPr>
                <w:rFonts w:ascii="Hind Light" w:hAnsi="Hind Light" w:cs="Hind Light"/>
                <w:sz w:val="20"/>
                <w:szCs w:val="20"/>
                <w:lang w:val="de-CH"/>
              </w:rPr>
              <w:fldChar w:fldCharType="begin">
                <w:ffData>
                  <w:name w:val="Text199"/>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074C3E">
              <w:rPr>
                <w:rFonts w:ascii="Hind Light" w:hAnsi="Hind Light" w:cs="Hind Light"/>
                <w:sz w:val="20"/>
                <w:szCs w:val="20"/>
                <w:lang w:val="de-CH"/>
              </w:rPr>
              <w:tab/>
            </w:r>
            <w:r>
              <w:rPr>
                <w:rFonts w:ascii="Hind Light" w:hAnsi="Hind Light" w:cs="Hind Light"/>
                <w:sz w:val="20"/>
                <w:szCs w:val="20"/>
                <w:lang w:val="de-CH"/>
              </w:rPr>
              <w:t>Ausbildung</w:t>
            </w:r>
            <w:r w:rsidRPr="00074C3E">
              <w:rPr>
                <w:rFonts w:ascii="Hind Light" w:hAnsi="Hind Light" w:cs="Hind Light"/>
                <w:sz w:val="20"/>
                <w:szCs w:val="20"/>
                <w:lang w:val="de-CH"/>
              </w:rPr>
              <w:t xml:space="preserve">: </w:t>
            </w: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p w14:paraId="4D249B5E" w14:textId="77777777" w:rsidR="0095290D" w:rsidRDefault="0095290D" w:rsidP="0095290D">
            <w:pPr>
              <w:pStyle w:val="swswStandartText"/>
              <w:tabs>
                <w:tab w:val="left" w:pos="1738"/>
                <w:tab w:val="left" w:pos="1880"/>
                <w:tab w:val="left" w:pos="4148"/>
                <w:tab w:val="left" w:pos="6132"/>
              </w:tabs>
              <w:rPr>
                <w:rFonts w:ascii="Hind Light" w:hAnsi="Hind Light" w:cs="Hind Light"/>
                <w:sz w:val="20"/>
                <w:szCs w:val="20"/>
                <w:lang w:val="de-CH"/>
              </w:rPr>
            </w:pPr>
            <w:r w:rsidRPr="00074C3E">
              <w:rPr>
                <w:rFonts w:ascii="Hind Light" w:hAnsi="Hind Light" w:cs="Hind Light"/>
                <w:sz w:val="20"/>
                <w:szCs w:val="20"/>
                <w:lang w:val="de-CH"/>
              </w:rPr>
              <w:t xml:space="preserve">Name: </w:t>
            </w:r>
            <w:r w:rsidRPr="00074C3E">
              <w:rPr>
                <w:rFonts w:ascii="Hind Light" w:hAnsi="Hind Light" w:cs="Hind Light"/>
                <w:sz w:val="20"/>
                <w:szCs w:val="20"/>
                <w:lang w:val="de-CH"/>
              </w:rPr>
              <w:fldChar w:fldCharType="begin">
                <w:ffData>
                  <w:name w:val=""/>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Pr>
                <w:rFonts w:cs="Hind Light"/>
                <w:szCs w:val="20"/>
              </w:rPr>
              <w:tab/>
            </w:r>
            <w:r>
              <w:rPr>
                <w:rFonts w:ascii="Hind Light" w:hAnsi="Hind Light" w:cs="Hind Light"/>
                <w:sz w:val="20"/>
                <w:szCs w:val="20"/>
                <w:lang w:val="de-CH"/>
              </w:rPr>
              <w:t>Funktion</w:t>
            </w:r>
            <w:r w:rsidRPr="00074C3E">
              <w:rPr>
                <w:rFonts w:ascii="Hind Light" w:hAnsi="Hind Light" w:cs="Hind Light"/>
                <w:sz w:val="20"/>
                <w:szCs w:val="20"/>
                <w:lang w:val="de-CH"/>
              </w:rPr>
              <w:t xml:space="preserve">: </w:t>
            </w:r>
            <w:r w:rsidRPr="00074C3E">
              <w:rPr>
                <w:rFonts w:ascii="Hind Light" w:hAnsi="Hind Light" w:cs="Hind Light"/>
                <w:sz w:val="20"/>
                <w:szCs w:val="20"/>
                <w:lang w:val="de-CH"/>
              </w:rPr>
              <w:fldChar w:fldCharType="begin">
                <w:ffData>
                  <w:name w:val="Text199"/>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074C3E">
              <w:rPr>
                <w:rFonts w:ascii="Hind Light" w:hAnsi="Hind Light" w:cs="Hind Light"/>
                <w:sz w:val="20"/>
                <w:szCs w:val="20"/>
                <w:lang w:val="de-CH"/>
              </w:rPr>
              <w:tab/>
            </w:r>
            <w:r>
              <w:rPr>
                <w:rFonts w:ascii="Hind Light" w:hAnsi="Hind Light" w:cs="Hind Light"/>
                <w:sz w:val="20"/>
                <w:szCs w:val="20"/>
                <w:lang w:val="de-CH"/>
              </w:rPr>
              <w:t>Ausbildung</w:t>
            </w:r>
            <w:r w:rsidRPr="00074C3E">
              <w:rPr>
                <w:rFonts w:ascii="Hind Light" w:hAnsi="Hind Light" w:cs="Hind Light"/>
                <w:sz w:val="20"/>
                <w:szCs w:val="20"/>
                <w:lang w:val="de-CH"/>
              </w:rPr>
              <w:t xml:space="preserve">: </w:t>
            </w: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p w14:paraId="47D38661" w14:textId="77777777" w:rsidR="0095290D" w:rsidRDefault="0095290D" w:rsidP="0095290D">
            <w:pPr>
              <w:pStyle w:val="swswStandartText"/>
              <w:tabs>
                <w:tab w:val="left" w:pos="1738"/>
                <w:tab w:val="left" w:pos="1880"/>
                <w:tab w:val="left" w:pos="4148"/>
                <w:tab w:val="left" w:pos="6132"/>
              </w:tabs>
              <w:rPr>
                <w:rFonts w:ascii="Hind Light" w:hAnsi="Hind Light" w:cs="Hind Light"/>
                <w:sz w:val="20"/>
                <w:szCs w:val="20"/>
                <w:lang w:val="de-CH"/>
              </w:rPr>
            </w:pPr>
            <w:r w:rsidRPr="00074C3E">
              <w:rPr>
                <w:rFonts w:ascii="Hind Light" w:hAnsi="Hind Light" w:cs="Hind Light"/>
                <w:sz w:val="20"/>
                <w:szCs w:val="20"/>
                <w:lang w:val="de-CH"/>
              </w:rPr>
              <w:t xml:space="preserve">Name: </w:t>
            </w:r>
            <w:r w:rsidRPr="00074C3E">
              <w:rPr>
                <w:rFonts w:ascii="Hind Light" w:hAnsi="Hind Light" w:cs="Hind Light"/>
                <w:sz w:val="20"/>
                <w:szCs w:val="20"/>
                <w:lang w:val="de-CH"/>
              </w:rPr>
              <w:fldChar w:fldCharType="begin">
                <w:ffData>
                  <w:name w:val=""/>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Pr>
                <w:rFonts w:cs="Hind Light"/>
                <w:szCs w:val="20"/>
              </w:rPr>
              <w:tab/>
            </w:r>
            <w:r>
              <w:rPr>
                <w:rFonts w:ascii="Hind Light" w:hAnsi="Hind Light" w:cs="Hind Light"/>
                <w:sz w:val="20"/>
                <w:szCs w:val="20"/>
                <w:lang w:val="de-CH"/>
              </w:rPr>
              <w:t>Funktion</w:t>
            </w:r>
            <w:r w:rsidRPr="00074C3E">
              <w:rPr>
                <w:rFonts w:ascii="Hind Light" w:hAnsi="Hind Light" w:cs="Hind Light"/>
                <w:sz w:val="20"/>
                <w:szCs w:val="20"/>
                <w:lang w:val="de-CH"/>
              </w:rPr>
              <w:t xml:space="preserve">: </w:t>
            </w:r>
            <w:r w:rsidRPr="00074C3E">
              <w:rPr>
                <w:rFonts w:ascii="Hind Light" w:hAnsi="Hind Light" w:cs="Hind Light"/>
                <w:sz w:val="20"/>
                <w:szCs w:val="20"/>
                <w:lang w:val="de-CH"/>
              </w:rPr>
              <w:fldChar w:fldCharType="begin">
                <w:ffData>
                  <w:name w:val="Text199"/>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074C3E">
              <w:rPr>
                <w:rFonts w:ascii="Hind Light" w:hAnsi="Hind Light" w:cs="Hind Light"/>
                <w:sz w:val="20"/>
                <w:szCs w:val="20"/>
                <w:lang w:val="de-CH"/>
              </w:rPr>
              <w:tab/>
            </w:r>
            <w:r>
              <w:rPr>
                <w:rFonts w:ascii="Hind Light" w:hAnsi="Hind Light" w:cs="Hind Light"/>
                <w:sz w:val="20"/>
                <w:szCs w:val="20"/>
                <w:lang w:val="de-CH"/>
              </w:rPr>
              <w:t>Ausbildung</w:t>
            </w:r>
            <w:r w:rsidRPr="00074C3E">
              <w:rPr>
                <w:rFonts w:ascii="Hind Light" w:hAnsi="Hind Light" w:cs="Hind Light"/>
                <w:sz w:val="20"/>
                <w:szCs w:val="20"/>
                <w:lang w:val="de-CH"/>
              </w:rPr>
              <w:t xml:space="preserve">: </w:t>
            </w: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p w14:paraId="213B7038" w14:textId="77777777" w:rsidR="0095290D" w:rsidRDefault="0095290D" w:rsidP="0095290D">
            <w:pPr>
              <w:pStyle w:val="swswStandartText"/>
              <w:tabs>
                <w:tab w:val="left" w:pos="1738"/>
                <w:tab w:val="left" w:pos="1880"/>
                <w:tab w:val="left" w:pos="4148"/>
                <w:tab w:val="left" w:pos="6132"/>
              </w:tabs>
              <w:rPr>
                <w:rFonts w:ascii="Hind Light" w:hAnsi="Hind Light" w:cs="Hind Light"/>
                <w:sz w:val="20"/>
                <w:szCs w:val="20"/>
                <w:lang w:val="de-CH"/>
              </w:rPr>
            </w:pPr>
            <w:r w:rsidRPr="00074C3E">
              <w:rPr>
                <w:rFonts w:ascii="Hind Light" w:hAnsi="Hind Light" w:cs="Hind Light"/>
                <w:sz w:val="20"/>
                <w:szCs w:val="20"/>
                <w:lang w:val="de-CH"/>
              </w:rPr>
              <w:t xml:space="preserve">Name: </w:t>
            </w:r>
            <w:r w:rsidRPr="00074C3E">
              <w:rPr>
                <w:rFonts w:ascii="Hind Light" w:hAnsi="Hind Light" w:cs="Hind Light"/>
                <w:sz w:val="20"/>
                <w:szCs w:val="20"/>
                <w:lang w:val="de-CH"/>
              </w:rPr>
              <w:fldChar w:fldCharType="begin">
                <w:ffData>
                  <w:name w:val=""/>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Pr>
                <w:rFonts w:cs="Hind Light"/>
                <w:szCs w:val="20"/>
              </w:rPr>
              <w:tab/>
            </w:r>
            <w:r>
              <w:rPr>
                <w:rFonts w:ascii="Hind Light" w:hAnsi="Hind Light" w:cs="Hind Light"/>
                <w:sz w:val="20"/>
                <w:szCs w:val="20"/>
                <w:lang w:val="de-CH"/>
              </w:rPr>
              <w:t>Funktion</w:t>
            </w:r>
            <w:r w:rsidRPr="00074C3E">
              <w:rPr>
                <w:rFonts w:ascii="Hind Light" w:hAnsi="Hind Light" w:cs="Hind Light"/>
                <w:sz w:val="20"/>
                <w:szCs w:val="20"/>
                <w:lang w:val="de-CH"/>
              </w:rPr>
              <w:t xml:space="preserve">: </w:t>
            </w:r>
            <w:r w:rsidRPr="00074C3E">
              <w:rPr>
                <w:rFonts w:ascii="Hind Light" w:hAnsi="Hind Light" w:cs="Hind Light"/>
                <w:sz w:val="20"/>
                <w:szCs w:val="20"/>
                <w:lang w:val="de-CH"/>
              </w:rPr>
              <w:fldChar w:fldCharType="begin">
                <w:ffData>
                  <w:name w:val="Text199"/>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074C3E">
              <w:rPr>
                <w:rFonts w:ascii="Hind Light" w:hAnsi="Hind Light" w:cs="Hind Light"/>
                <w:sz w:val="20"/>
                <w:szCs w:val="20"/>
                <w:lang w:val="de-CH"/>
              </w:rPr>
              <w:tab/>
            </w:r>
            <w:r>
              <w:rPr>
                <w:rFonts w:ascii="Hind Light" w:hAnsi="Hind Light" w:cs="Hind Light"/>
                <w:sz w:val="20"/>
                <w:szCs w:val="20"/>
                <w:lang w:val="de-CH"/>
              </w:rPr>
              <w:t>Ausbildung</w:t>
            </w:r>
            <w:r w:rsidRPr="00074C3E">
              <w:rPr>
                <w:rFonts w:ascii="Hind Light" w:hAnsi="Hind Light" w:cs="Hind Light"/>
                <w:sz w:val="20"/>
                <w:szCs w:val="20"/>
                <w:lang w:val="de-CH"/>
              </w:rPr>
              <w:t xml:space="preserve">: </w:t>
            </w: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p w14:paraId="0DD8BFC7" w14:textId="77777777" w:rsidR="0095290D" w:rsidRDefault="0095290D" w:rsidP="0095290D">
            <w:pPr>
              <w:pStyle w:val="swswStandartText"/>
              <w:tabs>
                <w:tab w:val="left" w:pos="1738"/>
                <w:tab w:val="left" w:pos="1880"/>
                <w:tab w:val="left" w:pos="4148"/>
                <w:tab w:val="left" w:pos="6132"/>
              </w:tabs>
              <w:rPr>
                <w:rFonts w:ascii="Hind Light" w:hAnsi="Hind Light" w:cs="Hind Light"/>
                <w:sz w:val="20"/>
                <w:szCs w:val="20"/>
                <w:lang w:val="de-CH"/>
              </w:rPr>
            </w:pPr>
            <w:r w:rsidRPr="00074C3E">
              <w:rPr>
                <w:rFonts w:ascii="Hind Light" w:hAnsi="Hind Light" w:cs="Hind Light"/>
                <w:sz w:val="20"/>
                <w:szCs w:val="20"/>
                <w:lang w:val="de-CH"/>
              </w:rPr>
              <w:t xml:space="preserve">Name: </w:t>
            </w:r>
            <w:r w:rsidRPr="00074C3E">
              <w:rPr>
                <w:rFonts w:ascii="Hind Light" w:hAnsi="Hind Light" w:cs="Hind Light"/>
                <w:sz w:val="20"/>
                <w:szCs w:val="20"/>
                <w:lang w:val="de-CH"/>
              </w:rPr>
              <w:fldChar w:fldCharType="begin">
                <w:ffData>
                  <w:name w:val=""/>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Pr>
                <w:rFonts w:cs="Hind Light"/>
                <w:szCs w:val="20"/>
              </w:rPr>
              <w:tab/>
            </w:r>
            <w:r>
              <w:rPr>
                <w:rFonts w:ascii="Hind Light" w:hAnsi="Hind Light" w:cs="Hind Light"/>
                <w:sz w:val="20"/>
                <w:szCs w:val="20"/>
                <w:lang w:val="de-CH"/>
              </w:rPr>
              <w:t>Funktion</w:t>
            </w:r>
            <w:r w:rsidRPr="00074C3E">
              <w:rPr>
                <w:rFonts w:ascii="Hind Light" w:hAnsi="Hind Light" w:cs="Hind Light"/>
                <w:sz w:val="20"/>
                <w:szCs w:val="20"/>
                <w:lang w:val="de-CH"/>
              </w:rPr>
              <w:t xml:space="preserve">: </w:t>
            </w:r>
            <w:r w:rsidRPr="00074C3E">
              <w:rPr>
                <w:rFonts w:ascii="Hind Light" w:hAnsi="Hind Light" w:cs="Hind Light"/>
                <w:sz w:val="20"/>
                <w:szCs w:val="20"/>
                <w:lang w:val="de-CH"/>
              </w:rPr>
              <w:fldChar w:fldCharType="begin">
                <w:ffData>
                  <w:name w:val="Text199"/>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074C3E">
              <w:rPr>
                <w:rFonts w:ascii="Hind Light" w:hAnsi="Hind Light" w:cs="Hind Light"/>
                <w:sz w:val="20"/>
                <w:szCs w:val="20"/>
                <w:lang w:val="de-CH"/>
              </w:rPr>
              <w:tab/>
            </w:r>
            <w:r>
              <w:rPr>
                <w:rFonts w:ascii="Hind Light" w:hAnsi="Hind Light" w:cs="Hind Light"/>
                <w:sz w:val="20"/>
                <w:szCs w:val="20"/>
                <w:lang w:val="de-CH"/>
              </w:rPr>
              <w:t>Ausbildung</w:t>
            </w:r>
            <w:r w:rsidRPr="00074C3E">
              <w:rPr>
                <w:rFonts w:ascii="Hind Light" w:hAnsi="Hind Light" w:cs="Hind Light"/>
                <w:sz w:val="20"/>
                <w:szCs w:val="20"/>
                <w:lang w:val="de-CH"/>
              </w:rPr>
              <w:t xml:space="preserve">: </w:t>
            </w: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p w14:paraId="263DEC88" w14:textId="77777777" w:rsidR="0095290D" w:rsidRDefault="0095290D" w:rsidP="00CB4D79">
            <w:pPr>
              <w:pStyle w:val="swswStandartText"/>
              <w:tabs>
                <w:tab w:val="left" w:pos="1738"/>
                <w:tab w:val="left" w:pos="1880"/>
                <w:tab w:val="left" w:pos="4148"/>
                <w:tab w:val="left" w:pos="6132"/>
              </w:tabs>
              <w:rPr>
                <w:rFonts w:ascii="Hind Light" w:hAnsi="Hind Light" w:cs="Hind Light"/>
                <w:sz w:val="20"/>
                <w:szCs w:val="20"/>
                <w:lang w:val="de-CH"/>
              </w:rPr>
            </w:pPr>
            <w:r w:rsidRPr="00074C3E">
              <w:rPr>
                <w:rFonts w:ascii="Hind Light" w:hAnsi="Hind Light" w:cs="Hind Light"/>
                <w:sz w:val="20"/>
                <w:szCs w:val="20"/>
                <w:lang w:val="de-CH"/>
              </w:rPr>
              <w:t xml:space="preserve">Name: </w:t>
            </w:r>
            <w:r w:rsidRPr="00074C3E">
              <w:rPr>
                <w:rFonts w:ascii="Hind Light" w:hAnsi="Hind Light" w:cs="Hind Light"/>
                <w:sz w:val="20"/>
                <w:szCs w:val="20"/>
                <w:lang w:val="de-CH"/>
              </w:rPr>
              <w:fldChar w:fldCharType="begin">
                <w:ffData>
                  <w:name w:val=""/>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Pr>
                <w:rFonts w:cs="Hind Light"/>
                <w:szCs w:val="20"/>
              </w:rPr>
              <w:tab/>
            </w:r>
            <w:r>
              <w:rPr>
                <w:rFonts w:ascii="Hind Light" w:hAnsi="Hind Light" w:cs="Hind Light"/>
                <w:sz w:val="20"/>
                <w:szCs w:val="20"/>
                <w:lang w:val="de-CH"/>
              </w:rPr>
              <w:t>Funktion</w:t>
            </w:r>
            <w:r w:rsidRPr="00074C3E">
              <w:rPr>
                <w:rFonts w:ascii="Hind Light" w:hAnsi="Hind Light" w:cs="Hind Light"/>
                <w:sz w:val="20"/>
                <w:szCs w:val="20"/>
                <w:lang w:val="de-CH"/>
              </w:rPr>
              <w:t xml:space="preserve">: </w:t>
            </w:r>
            <w:r w:rsidRPr="00074C3E">
              <w:rPr>
                <w:rFonts w:ascii="Hind Light" w:hAnsi="Hind Light" w:cs="Hind Light"/>
                <w:sz w:val="20"/>
                <w:szCs w:val="20"/>
                <w:lang w:val="de-CH"/>
              </w:rPr>
              <w:fldChar w:fldCharType="begin">
                <w:ffData>
                  <w:name w:val="Text199"/>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074C3E">
              <w:rPr>
                <w:rFonts w:ascii="Hind Light" w:hAnsi="Hind Light" w:cs="Hind Light"/>
                <w:sz w:val="20"/>
                <w:szCs w:val="20"/>
                <w:lang w:val="de-CH"/>
              </w:rPr>
              <w:tab/>
            </w:r>
            <w:r>
              <w:rPr>
                <w:rFonts w:ascii="Hind Light" w:hAnsi="Hind Light" w:cs="Hind Light"/>
                <w:sz w:val="20"/>
                <w:szCs w:val="20"/>
                <w:lang w:val="de-CH"/>
              </w:rPr>
              <w:t>Ausbildung</w:t>
            </w:r>
            <w:r w:rsidRPr="00074C3E">
              <w:rPr>
                <w:rFonts w:ascii="Hind Light" w:hAnsi="Hind Light" w:cs="Hind Light"/>
                <w:sz w:val="20"/>
                <w:szCs w:val="20"/>
                <w:lang w:val="de-CH"/>
              </w:rPr>
              <w:t xml:space="preserve">: </w:t>
            </w: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p w14:paraId="579F29DB" w14:textId="2FED3988" w:rsidR="000E0E4C" w:rsidRDefault="000E0E4C" w:rsidP="00CB4D79">
            <w:pPr>
              <w:pStyle w:val="swswStandartText"/>
              <w:tabs>
                <w:tab w:val="left" w:pos="1738"/>
                <w:tab w:val="left" w:pos="1880"/>
                <w:tab w:val="left" w:pos="4148"/>
                <w:tab w:val="left" w:pos="6132"/>
              </w:tabs>
              <w:rPr>
                <w:rFonts w:ascii="Hind Light" w:hAnsi="Hind Light" w:cs="Hind Light"/>
                <w:sz w:val="20"/>
                <w:szCs w:val="20"/>
                <w:lang w:val="de-CH"/>
              </w:rPr>
            </w:pPr>
            <w:r>
              <w:rPr>
                <w:rFonts w:ascii="Hind Light" w:hAnsi="Hind Light" w:cs="Hind Light"/>
                <w:sz w:val="20"/>
                <w:szCs w:val="20"/>
                <w:lang w:val="de-CH"/>
              </w:rPr>
              <w:t xml:space="preserve">Name: </w:t>
            </w:r>
            <w:r>
              <w:rPr>
                <w:rFonts w:ascii="Hind Light" w:hAnsi="Hind Light" w:cs="Hind Light"/>
                <w:sz w:val="20"/>
                <w:szCs w:val="20"/>
                <w:lang w:val="de-CH"/>
              </w:rPr>
              <w:fldChar w:fldCharType="begin">
                <w:ffData>
                  <w:name w:val=""/>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fldChar w:fldCharType="end"/>
            </w:r>
            <w:r>
              <w:rPr>
                <w:rFonts w:cs="Hind Light"/>
                <w:szCs w:val="20"/>
              </w:rPr>
              <w:tab/>
            </w:r>
            <w:r>
              <w:rPr>
                <w:rFonts w:ascii="Hind Light" w:hAnsi="Hind Light" w:cs="Hind Light"/>
                <w:sz w:val="20"/>
                <w:szCs w:val="20"/>
                <w:lang w:val="de-CH"/>
              </w:rPr>
              <w:t xml:space="preserve">Funktion: </w:t>
            </w:r>
            <w:r>
              <w:rPr>
                <w:rFonts w:ascii="Hind Light" w:hAnsi="Hind Light" w:cs="Hind Light"/>
                <w:sz w:val="20"/>
                <w:szCs w:val="20"/>
                <w:lang w:val="de-CH"/>
              </w:rPr>
              <w:fldChar w:fldCharType="begin">
                <w:ffData>
                  <w:name w:val=""/>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ab/>
              <w:t xml:space="preserve">Ausbildung: </w:t>
            </w:r>
            <w:r>
              <w:rPr>
                <w:rFonts w:ascii="Hind Light" w:hAnsi="Hind Light" w:cs="Hind Light"/>
                <w:sz w:val="20"/>
                <w:szCs w:val="20"/>
                <w:lang w:val="de-CH"/>
              </w:rPr>
              <w:fldChar w:fldCharType="begin">
                <w:ffData>
                  <w:name w:val="Text200"/>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fldChar w:fldCharType="end"/>
            </w:r>
          </w:p>
          <w:p w14:paraId="76F70E54" w14:textId="065B1D92" w:rsidR="000E0E4C" w:rsidRPr="000E0E4C" w:rsidRDefault="004617FF" w:rsidP="004617FF">
            <w:pPr>
              <w:pStyle w:val="swswStandartText"/>
              <w:tabs>
                <w:tab w:val="left" w:pos="1738"/>
                <w:tab w:val="left" w:pos="1880"/>
                <w:tab w:val="left" w:pos="4148"/>
                <w:tab w:val="left" w:pos="6132"/>
              </w:tabs>
              <w:jc w:val="left"/>
              <w:rPr>
                <w:rFonts w:ascii="Hind Light" w:hAnsi="Hind Light" w:cs="Hind Light"/>
                <w:b/>
                <w:bCs/>
                <w:sz w:val="20"/>
                <w:szCs w:val="20"/>
                <w:lang w:val="de-CH"/>
              </w:rPr>
            </w:pPr>
            <w:r>
              <w:rPr>
                <w:rFonts w:ascii="Hind Light" w:hAnsi="Hind Light" w:cs="Hind Light"/>
                <w:b/>
                <w:bCs/>
                <w:sz w:val="20"/>
                <w:szCs w:val="20"/>
                <w:lang w:val="de-CH"/>
              </w:rPr>
              <w:t xml:space="preserve">Maximal </w:t>
            </w:r>
            <w:r w:rsidR="00A80B66">
              <w:rPr>
                <w:rFonts w:ascii="Hind Light" w:hAnsi="Hind Light" w:cs="Hind Light"/>
                <w:b/>
                <w:bCs/>
                <w:sz w:val="20"/>
                <w:szCs w:val="20"/>
                <w:lang w:val="de-CH"/>
              </w:rPr>
              <w:t>3</w:t>
            </w:r>
            <w:r>
              <w:rPr>
                <w:rFonts w:ascii="Hind Light" w:hAnsi="Hind Light" w:cs="Hind Light"/>
                <w:b/>
                <w:bCs/>
                <w:sz w:val="20"/>
                <w:szCs w:val="20"/>
                <w:lang w:val="de-CH"/>
              </w:rPr>
              <w:t>0 Punkte</w:t>
            </w:r>
            <w:r>
              <w:rPr>
                <w:rFonts w:ascii="Hind Light" w:hAnsi="Hind Light" w:cs="Hind Light"/>
                <w:b/>
                <w:bCs/>
                <w:sz w:val="20"/>
                <w:szCs w:val="20"/>
                <w:lang w:val="de-CH"/>
              </w:rPr>
              <w:tab/>
            </w:r>
            <w:r>
              <w:rPr>
                <w:rFonts w:ascii="Hind Light" w:hAnsi="Hind Light" w:cs="Hind Light"/>
                <w:b/>
                <w:bCs/>
                <w:sz w:val="20"/>
                <w:szCs w:val="20"/>
                <w:lang w:val="de-CH"/>
              </w:rPr>
              <w:tab/>
            </w:r>
            <w:r>
              <w:rPr>
                <w:rFonts w:ascii="Hind Light" w:hAnsi="Hind Light" w:cs="Hind Light"/>
                <w:b/>
                <w:bCs/>
                <w:sz w:val="20"/>
                <w:szCs w:val="20"/>
                <w:lang w:val="de-CH"/>
              </w:rPr>
              <w:tab/>
            </w:r>
            <w:r w:rsidR="00F60E9D">
              <w:rPr>
                <w:rFonts w:ascii="Hind Light" w:hAnsi="Hind Light" w:cs="Hind Light"/>
                <w:b/>
                <w:bCs/>
                <w:sz w:val="20"/>
                <w:szCs w:val="20"/>
                <w:lang w:val="de-CH"/>
              </w:rPr>
              <w:tab/>
            </w:r>
            <w:r w:rsidR="000E0E4C" w:rsidRPr="000E0E4C">
              <w:rPr>
                <w:rFonts w:ascii="Hind Light" w:hAnsi="Hind Light" w:cs="Hind Light"/>
                <w:b/>
                <w:bCs/>
                <w:sz w:val="20"/>
                <w:szCs w:val="20"/>
                <w:lang w:val="de-CH"/>
              </w:rPr>
              <w:t>Total</w:t>
            </w:r>
          </w:p>
        </w:tc>
        <w:tc>
          <w:tcPr>
            <w:tcW w:w="466" w:type="pct"/>
            <w:shd w:val="clear" w:color="auto" w:fill="FBE4D5" w:themeFill="accent2" w:themeFillTint="33"/>
          </w:tcPr>
          <w:p w14:paraId="2C441633" w14:textId="77777777" w:rsidR="0095290D" w:rsidRPr="0095290D" w:rsidRDefault="0095290D" w:rsidP="00CB4D79">
            <w:pPr>
              <w:pStyle w:val="swswStandartText"/>
              <w:rPr>
                <w:rFonts w:ascii="Hind Light" w:hAnsi="Hind Light" w:cs="Hind Light"/>
                <w:b/>
                <w:bCs/>
                <w:sz w:val="20"/>
                <w:szCs w:val="20"/>
                <w:lang w:val="de-CH"/>
              </w:rPr>
            </w:pPr>
            <w:r w:rsidRPr="0095290D">
              <w:rPr>
                <w:rFonts w:ascii="Hind Light" w:hAnsi="Hind Light" w:cs="Hind Light"/>
                <w:b/>
                <w:bCs/>
                <w:sz w:val="20"/>
                <w:szCs w:val="20"/>
                <w:lang w:val="de-CH"/>
              </w:rPr>
              <w:t>Punkte</w:t>
            </w:r>
          </w:p>
        </w:tc>
        <w:tc>
          <w:tcPr>
            <w:tcW w:w="135" w:type="pct"/>
            <w:shd w:val="clear" w:color="auto" w:fill="FBE4D5" w:themeFill="accent2" w:themeFillTint="33"/>
          </w:tcPr>
          <w:p w14:paraId="19CF4A55" w14:textId="16AAA9E3" w:rsidR="0095290D" w:rsidRDefault="0095290D" w:rsidP="00CB4D79">
            <w:pPr>
              <w:pStyle w:val="swswStandartText"/>
              <w:rPr>
                <w:rFonts w:ascii="Hind Light" w:hAnsi="Hind Light" w:cs="Hind Light"/>
                <w:sz w:val="20"/>
                <w:szCs w:val="20"/>
                <w:lang w:val="de-CH"/>
              </w:rPr>
            </w:pPr>
          </w:p>
        </w:tc>
      </w:tr>
      <w:tr w:rsidR="0095290D" w14:paraId="275D2DF4" w14:textId="77777777" w:rsidTr="0095290D">
        <w:trPr>
          <w:trHeight w:val="345"/>
        </w:trPr>
        <w:tc>
          <w:tcPr>
            <w:tcW w:w="4398" w:type="pct"/>
            <w:vMerge/>
            <w:shd w:val="clear" w:color="auto" w:fill="FBE4D5" w:themeFill="accent2" w:themeFillTint="33"/>
          </w:tcPr>
          <w:p w14:paraId="7187660D" w14:textId="77777777" w:rsidR="0095290D" w:rsidRDefault="0095290D" w:rsidP="00CB4D79">
            <w:pPr>
              <w:pStyle w:val="swswStandartText"/>
              <w:rPr>
                <w:rFonts w:ascii="Hind Light" w:hAnsi="Hind Light" w:cs="Hind Light"/>
                <w:sz w:val="20"/>
                <w:szCs w:val="20"/>
                <w:lang w:val="de-CH"/>
              </w:rPr>
            </w:pPr>
          </w:p>
        </w:tc>
        <w:tc>
          <w:tcPr>
            <w:tcW w:w="466" w:type="pct"/>
            <w:shd w:val="clear" w:color="auto" w:fill="FBE4D5" w:themeFill="accent2" w:themeFillTint="33"/>
          </w:tcPr>
          <w:p w14:paraId="7262E6D9" w14:textId="66D50344" w:rsidR="0095290D" w:rsidRPr="0095290D" w:rsidRDefault="00EF7C11" w:rsidP="00CB4D79">
            <w:pPr>
              <w:pStyle w:val="swswStandartText"/>
              <w:rPr>
                <w:rFonts w:ascii="Hind Light" w:hAnsi="Hind Light" w:cs="Hind Light"/>
                <w:b/>
                <w:bCs/>
                <w:sz w:val="20"/>
                <w:szCs w:val="20"/>
                <w:lang w:val="de-CH"/>
              </w:rPr>
            </w:pP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c>
          <w:tcPr>
            <w:tcW w:w="135" w:type="pct"/>
            <w:shd w:val="clear" w:color="auto" w:fill="FBE4D5" w:themeFill="accent2" w:themeFillTint="33"/>
          </w:tcPr>
          <w:p w14:paraId="573F02D9" w14:textId="77777777" w:rsidR="0095290D" w:rsidRDefault="0095290D" w:rsidP="00CB4D79">
            <w:pPr>
              <w:pStyle w:val="swswStandartText"/>
              <w:rPr>
                <w:rFonts w:ascii="Hind Light" w:hAnsi="Hind Light" w:cs="Hind Light"/>
                <w:sz w:val="20"/>
                <w:szCs w:val="20"/>
                <w:lang w:val="de-CH"/>
              </w:rPr>
            </w:pPr>
          </w:p>
        </w:tc>
      </w:tr>
      <w:tr w:rsidR="0095290D" w14:paraId="397FEC23" w14:textId="77777777" w:rsidTr="0095290D">
        <w:trPr>
          <w:trHeight w:val="340"/>
        </w:trPr>
        <w:tc>
          <w:tcPr>
            <w:tcW w:w="4398" w:type="pct"/>
            <w:vMerge/>
            <w:shd w:val="clear" w:color="auto" w:fill="FBE4D5" w:themeFill="accent2" w:themeFillTint="33"/>
          </w:tcPr>
          <w:p w14:paraId="41BC0D4D" w14:textId="77777777" w:rsidR="0095290D" w:rsidRDefault="0095290D" w:rsidP="00CB4D79">
            <w:pPr>
              <w:pStyle w:val="swswStandartText"/>
              <w:rPr>
                <w:rFonts w:ascii="Hind Light" w:hAnsi="Hind Light" w:cs="Hind Light"/>
                <w:sz w:val="20"/>
                <w:szCs w:val="20"/>
                <w:lang w:val="de-CH"/>
              </w:rPr>
            </w:pPr>
          </w:p>
        </w:tc>
        <w:tc>
          <w:tcPr>
            <w:tcW w:w="466" w:type="pct"/>
            <w:shd w:val="clear" w:color="auto" w:fill="FBE4D5" w:themeFill="accent2" w:themeFillTint="33"/>
          </w:tcPr>
          <w:p w14:paraId="4462E571" w14:textId="05A92F3F" w:rsidR="0095290D" w:rsidRDefault="0095290D" w:rsidP="00CB4D79">
            <w:pPr>
              <w:pStyle w:val="swswStandartText"/>
              <w:rPr>
                <w:rFonts w:ascii="Hind Light" w:hAnsi="Hind Light" w:cs="Hind Light"/>
                <w:sz w:val="20"/>
                <w:szCs w:val="20"/>
                <w:lang w:val="de-CH"/>
              </w:rPr>
            </w:pP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c>
          <w:tcPr>
            <w:tcW w:w="135" w:type="pct"/>
            <w:shd w:val="clear" w:color="auto" w:fill="FBE4D5" w:themeFill="accent2" w:themeFillTint="33"/>
          </w:tcPr>
          <w:p w14:paraId="66572DAB" w14:textId="6DF3FDF7" w:rsidR="0095290D" w:rsidRDefault="0095290D" w:rsidP="00CB4D79">
            <w:pPr>
              <w:pStyle w:val="swswStandartText"/>
              <w:rPr>
                <w:rFonts w:ascii="Hind Light" w:hAnsi="Hind Light" w:cs="Hind Light"/>
                <w:sz w:val="20"/>
                <w:szCs w:val="20"/>
                <w:lang w:val="de-CH"/>
              </w:rPr>
            </w:pPr>
          </w:p>
        </w:tc>
      </w:tr>
      <w:tr w:rsidR="0095290D" w14:paraId="0F67CE9D" w14:textId="77777777" w:rsidTr="0095290D">
        <w:trPr>
          <w:trHeight w:val="340"/>
        </w:trPr>
        <w:tc>
          <w:tcPr>
            <w:tcW w:w="4398" w:type="pct"/>
            <w:vMerge/>
            <w:shd w:val="clear" w:color="auto" w:fill="FBE4D5" w:themeFill="accent2" w:themeFillTint="33"/>
          </w:tcPr>
          <w:p w14:paraId="7B92CD95" w14:textId="77777777" w:rsidR="0095290D" w:rsidRDefault="0095290D" w:rsidP="00CB4D79">
            <w:pPr>
              <w:pStyle w:val="swswStandartText"/>
              <w:rPr>
                <w:rFonts w:ascii="Hind Light" w:hAnsi="Hind Light" w:cs="Hind Light"/>
                <w:sz w:val="20"/>
                <w:szCs w:val="20"/>
                <w:lang w:val="de-CH"/>
              </w:rPr>
            </w:pPr>
          </w:p>
        </w:tc>
        <w:tc>
          <w:tcPr>
            <w:tcW w:w="466" w:type="pct"/>
            <w:shd w:val="clear" w:color="auto" w:fill="FBE4D5" w:themeFill="accent2" w:themeFillTint="33"/>
          </w:tcPr>
          <w:p w14:paraId="22B2EB1A" w14:textId="77742A3C" w:rsidR="0095290D" w:rsidRDefault="0095290D" w:rsidP="00CB4D79">
            <w:pPr>
              <w:pStyle w:val="swswStandartText"/>
              <w:rPr>
                <w:rFonts w:ascii="Hind Light" w:hAnsi="Hind Light" w:cs="Hind Light"/>
                <w:sz w:val="20"/>
                <w:szCs w:val="20"/>
                <w:lang w:val="de-CH"/>
              </w:rPr>
            </w:pP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c>
          <w:tcPr>
            <w:tcW w:w="135" w:type="pct"/>
            <w:shd w:val="clear" w:color="auto" w:fill="FBE4D5" w:themeFill="accent2" w:themeFillTint="33"/>
          </w:tcPr>
          <w:p w14:paraId="49E5C949" w14:textId="3B7F6E30" w:rsidR="0095290D" w:rsidRDefault="0095290D" w:rsidP="00CB4D79">
            <w:pPr>
              <w:pStyle w:val="swswStandartText"/>
              <w:rPr>
                <w:rFonts w:ascii="Hind Light" w:hAnsi="Hind Light" w:cs="Hind Light"/>
                <w:sz w:val="20"/>
                <w:szCs w:val="20"/>
                <w:lang w:val="de-CH"/>
              </w:rPr>
            </w:pPr>
          </w:p>
        </w:tc>
      </w:tr>
      <w:tr w:rsidR="0095290D" w14:paraId="550D065E" w14:textId="77777777" w:rsidTr="0095290D">
        <w:trPr>
          <w:trHeight w:val="340"/>
        </w:trPr>
        <w:tc>
          <w:tcPr>
            <w:tcW w:w="4398" w:type="pct"/>
            <w:vMerge/>
            <w:shd w:val="clear" w:color="auto" w:fill="FBE4D5" w:themeFill="accent2" w:themeFillTint="33"/>
          </w:tcPr>
          <w:p w14:paraId="1C6E0F64" w14:textId="77777777" w:rsidR="0095290D" w:rsidRDefault="0095290D" w:rsidP="00CB4D79">
            <w:pPr>
              <w:pStyle w:val="swswStandartText"/>
              <w:rPr>
                <w:rFonts w:ascii="Hind Light" w:hAnsi="Hind Light" w:cs="Hind Light"/>
                <w:sz w:val="20"/>
                <w:szCs w:val="20"/>
                <w:lang w:val="de-CH"/>
              </w:rPr>
            </w:pPr>
          </w:p>
        </w:tc>
        <w:tc>
          <w:tcPr>
            <w:tcW w:w="466" w:type="pct"/>
            <w:shd w:val="clear" w:color="auto" w:fill="FBE4D5" w:themeFill="accent2" w:themeFillTint="33"/>
          </w:tcPr>
          <w:p w14:paraId="312D7A9B" w14:textId="66CF23BA" w:rsidR="0095290D" w:rsidRDefault="0095290D" w:rsidP="00CB4D79">
            <w:pPr>
              <w:pStyle w:val="swswStandartText"/>
              <w:rPr>
                <w:rFonts w:ascii="Hind Light" w:hAnsi="Hind Light" w:cs="Hind Light"/>
                <w:sz w:val="20"/>
                <w:szCs w:val="20"/>
                <w:lang w:val="de-CH"/>
              </w:rPr>
            </w:pP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c>
          <w:tcPr>
            <w:tcW w:w="135" w:type="pct"/>
            <w:shd w:val="clear" w:color="auto" w:fill="FBE4D5" w:themeFill="accent2" w:themeFillTint="33"/>
          </w:tcPr>
          <w:p w14:paraId="45512534" w14:textId="27F65BD3" w:rsidR="0095290D" w:rsidRDefault="0095290D" w:rsidP="00CB4D79">
            <w:pPr>
              <w:pStyle w:val="swswStandartText"/>
              <w:rPr>
                <w:rFonts w:ascii="Hind Light" w:hAnsi="Hind Light" w:cs="Hind Light"/>
                <w:sz w:val="20"/>
                <w:szCs w:val="20"/>
                <w:lang w:val="de-CH"/>
              </w:rPr>
            </w:pPr>
          </w:p>
        </w:tc>
      </w:tr>
      <w:tr w:rsidR="0095290D" w14:paraId="416D86B0" w14:textId="77777777" w:rsidTr="0095290D">
        <w:trPr>
          <w:trHeight w:val="340"/>
        </w:trPr>
        <w:tc>
          <w:tcPr>
            <w:tcW w:w="4398" w:type="pct"/>
            <w:vMerge/>
            <w:shd w:val="clear" w:color="auto" w:fill="FBE4D5" w:themeFill="accent2" w:themeFillTint="33"/>
          </w:tcPr>
          <w:p w14:paraId="6FBA331D" w14:textId="77777777" w:rsidR="0095290D" w:rsidRDefault="0095290D" w:rsidP="00CB4D79">
            <w:pPr>
              <w:pStyle w:val="swswStandartText"/>
              <w:rPr>
                <w:rFonts w:ascii="Hind Light" w:hAnsi="Hind Light" w:cs="Hind Light"/>
                <w:sz w:val="20"/>
                <w:szCs w:val="20"/>
                <w:lang w:val="de-CH"/>
              </w:rPr>
            </w:pPr>
          </w:p>
        </w:tc>
        <w:tc>
          <w:tcPr>
            <w:tcW w:w="466" w:type="pct"/>
            <w:shd w:val="clear" w:color="auto" w:fill="FBE4D5" w:themeFill="accent2" w:themeFillTint="33"/>
          </w:tcPr>
          <w:p w14:paraId="08393E07" w14:textId="7AA98F4D" w:rsidR="0095290D" w:rsidRDefault="0095290D" w:rsidP="00CB4D79">
            <w:pPr>
              <w:pStyle w:val="swswStandartText"/>
              <w:rPr>
                <w:rFonts w:ascii="Hind Light" w:hAnsi="Hind Light" w:cs="Hind Light"/>
                <w:sz w:val="20"/>
                <w:szCs w:val="20"/>
                <w:lang w:val="de-CH"/>
              </w:rPr>
            </w:pP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c>
          <w:tcPr>
            <w:tcW w:w="135" w:type="pct"/>
            <w:shd w:val="clear" w:color="auto" w:fill="FBE4D5" w:themeFill="accent2" w:themeFillTint="33"/>
          </w:tcPr>
          <w:p w14:paraId="5547E01C" w14:textId="2D11355F" w:rsidR="0095290D" w:rsidRDefault="0095290D" w:rsidP="00CB4D79">
            <w:pPr>
              <w:pStyle w:val="swswStandartText"/>
              <w:rPr>
                <w:rFonts w:ascii="Hind Light" w:hAnsi="Hind Light" w:cs="Hind Light"/>
                <w:sz w:val="20"/>
                <w:szCs w:val="20"/>
                <w:lang w:val="de-CH"/>
              </w:rPr>
            </w:pPr>
          </w:p>
        </w:tc>
      </w:tr>
      <w:tr w:rsidR="0095290D" w14:paraId="5A4B37D8" w14:textId="77777777" w:rsidTr="0095290D">
        <w:trPr>
          <w:trHeight w:val="340"/>
        </w:trPr>
        <w:tc>
          <w:tcPr>
            <w:tcW w:w="4398" w:type="pct"/>
            <w:vMerge/>
            <w:shd w:val="clear" w:color="auto" w:fill="FBE4D5" w:themeFill="accent2" w:themeFillTint="33"/>
          </w:tcPr>
          <w:p w14:paraId="21D4D2B9" w14:textId="77777777" w:rsidR="0095290D" w:rsidRDefault="0095290D" w:rsidP="00CB4D79">
            <w:pPr>
              <w:pStyle w:val="swswStandartText"/>
              <w:rPr>
                <w:rFonts w:ascii="Hind Light" w:hAnsi="Hind Light" w:cs="Hind Light"/>
                <w:sz w:val="20"/>
                <w:szCs w:val="20"/>
                <w:lang w:val="de-CH"/>
              </w:rPr>
            </w:pPr>
          </w:p>
        </w:tc>
        <w:tc>
          <w:tcPr>
            <w:tcW w:w="466" w:type="pct"/>
            <w:shd w:val="clear" w:color="auto" w:fill="FBE4D5" w:themeFill="accent2" w:themeFillTint="33"/>
          </w:tcPr>
          <w:p w14:paraId="0D47921A" w14:textId="77129891" w:rsidR="0095290D" w:rsidRDefault="0095290D" w:rsidP="00CB4D79">
            <w:pPr>
              <w:pStyle w:val="swswStandartText"/>
              <w:rPr>
                <w:rFonts w:ascii="Hind Light" w:hAnsi="Hind Light" w:cs="Hind Light"/>
                <w:sz w:val="20"/>
                <w:szCs w:val="20"/>
                <w:lang w:val="de-CH"/>
              </w:rPr>
            </w:pP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c>
          <w:tcPr>
            <w:tcW w:w="135" w:type="pct"/>
            <w:shd w:val="clear" w:color="auto" w:fill="FBE4D5" w:themeFill="accent2" w:themeFillTint="33"/>
          </w:tcPr>
          <w:p w14:paraId="7CA4D34D" w14:textId="3C5B1529" w:rsidR="0095290D" w:rsidRDefault="0095290D" w:rsidP="00CB4D79">
            <w:pPr>
              <w:pStyle w:val="swswStandartText"/>
              <w:rPr>
                <w:rFonts w:ascii="Hind Light" w:hAnsi="Hind Light" w:cs="Hind Light"/>
                <w:sz w:val="20"/>
                <w:szCs w:val="20"/>
                <w:lang w:val="de-CH"/>
              </w:rPr>
            </w:pPr>
          </w:p>
        </w:tc>
      </w:tr>
      <w:tr w:rsidR="0095290D" w14:paraId="21AF3B87" w14:textId="77777777" w:rsidTr="0095290D">
        <w:trPr>
          <w:trHeight w:val="340"/>
        </w:trPr>
        <w:tc>
          <w:tcPr>
            <w:tcW w:w="4398" w:type="pct"/>
            <w:vMerge/>
            <w:shd w:val="clear" w:color="auto" w:fill="FBE4D5" w:themeFill="accent2" w:themeFillTint="33"/>
          </w:tcPr>
          <w:p w14:paraId="12AA3183" w14:textId="77777777" w:rsidR="0095290D" w:rsidRDefault="0095290D" w:rsidP="00CB4D79">
            <w:pPr>
              <w:pStyle w:val="swswStandartText"/>
              <w:rPr>
                <w:rFonts w:ascii="Hind Light" w:hAnsi="Hind Light" w:cs="Hind Light"/>
                <w:sz w:val="20"/>
                <w:szCs w:val="20"/>
                <w:lang w:val="de-CH"/>
              </w:rPr>
            </w:pPr>
          </w:p>
        </w:tc>
        <w:tc>
          <w:tcPr>
            <w:tcW w:w="466" w:type="pct"/>
            <w:shd w:val="clear" w:color="auto" w:fill="FBE4D5" w:themeFill="accent2" w:themeFillTint="33"/>
          </w:tcPr>
          <w:p w14:paraId="043E57F0" w14:textId="301999AB" w:rsidR="0095290D" w:rsidRDefault="0095290D" w:rsidP="00CB4D79">
            <w:pPr>
              <w:pStyle w:val="swswStandartText"/>
              <w:rPr>
                <w:rFonts w:ascii="Hind Light" w:hAnsi="Hind Light" w:cs="Hind Light"/>
                <w:sz w:val="20"/>
                <w:szCs w:val="20"/>
                <w:lang w:val="de-CH"/>
              </w:rPr>
            </w:pP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c>
          <w:tcPr>
            <w:tcW w:w="135" w:type="pct"/>
            <w:shd w:val="clear" w:color="auto" w:fill="FBE4D5" w:themeFill="accent2" w:themeFillTint="33"/>
          </w:tcPr>
          <w:p w14:paraId="263A327A" w14:textId="247A55E7" w:rsidR="0095290D" w:rsidRDefault="0095290D" w:rsidP="00CB4D79">
            <w:pPr>
              <w:pStyle w:val="swswStandartText"/>
              <w:rPr>
                <w:rFonts w:ascii="Hind Light" w:hAnsi="Hind Light" w:cs="Hind Light"/>
                <w:sz w:val="20"/>
                <w:szCs w:val="20"/>
                <w:lang w:val="de-CH"/>
              </w:rPr>
            </w:pPr>
          </w:p>
        </w:tc>
      </w:tr>
      <w:tr w:rsidR="0095290D" w14:paraId="47B73363" w14:textId="77777777" w:rsidTr="0095290D">
        <w:trPr>
          <w:trHeight w:val="340"/>
        </w:trPr>
        <w:tc>
          <w:tcPr>
            <w:tcW w:w="4398" w:type="pct"/>
            <w:vMerge/>
            <w:shd w:val="clear" w:color="auto" w:fill="FBE4D5" w:themeFill="accent2" w:themeFillTint="33"/>
          </w:tcPr>
          <w:p w14:paraId="5A8B6F47" w14:textId="77777777" w:rsidR="0095290D" w:rsidRDefault="0095290D" w:rsidP="00CB4D79">
            <w:pPr>
              <w:pStyle w:val="swswStandartText"/>
              <w:rPr>
                <w:rFonts w:ascii="Hind Light" w:hAnsi="Hind Light" w:cs="Hind Light"/>
                <w:sz w:val="20"/>
                <w:szCs w:val="20"/>
                <w:lang w:val="de-CH"/>
              </w:rPr>
            </w:pPr>
          </w:p>
        </w:tc>
        <w:tc>
          <w:tcPr>
            <w:tcW w:w="466" w:type="pct"/>
            <w:shd w:val="clear" w:color="auto" w:fill="FBE4D5" w:themeFill="accent2" w:themeFillTint="33"/>
          </w:tcPr>
          <w:p w14:paraId="0EAF32BC" w14:textId="57D75BDF" w:rsidR="0095290D" w:rsidRDefault="0095290D" w:rsidP="00CB4D79">
            <w:pPr>
              <w:pStyle w:val="swswStandartText"/>
              <w:rPr>
                <w:rFonts w:ascii="Hind Light" w:hAnsi="Hind Light" w:cs="Hind Light"/>
                <w:sz w:val="20"/>
                <w:szCs w:val="20"/>
                <w:lang w:val="de-CH"/>
              </w:rPr>
            </w:pP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c>
          <w:tcPr>
            <w:tcW w:w="135" w:type="pct"/>
            <w:shd w:val="clear" w:color="auto" w:fill="FBE4D5" w:themeFill="accent2" w:themeFillTint="33"/>
          </w:tcPr>
          <w:p w14:paraId="3238CA57" w14:textId="5E94D4A9" w:rsidR="0095290D" w:rsidRDefault="0095290D" w:rsidP="00CB4D79">
            <w:pPr>
              <w:pStyle w:val="swswStandartText"/>
              <w:rPr>
                <w:rFonts w:ascii="Hind Light" w:hAnsi="Hind Light" w:cs="Hind Light"/>
                <w:sz w:val="20"/>
                <w:szCs w:val="20"/>
                <w:lang w:val="de-CH"/>
              </w:rPr>
            </w:pPr>
          </w:p>
        </w:tc>
      </w:tr>
      <w:tr w:rsidR="0095290D" w14:paraId="652125F5" w14:textId="77777777" w:rsidTr="0095290D">
        <w:trPr>
          <w:trHeight w:val="340"/>
        </w:trPr>
        <w:tc>
          <w:tcPr>
            <w:tcW w:w="4398" w:type="pct"/>
            <w:vMerge/>
            <w:shd w:val="clear" w:color="auto" w:fill="FBE4D5" w:themeFill="accent2" w:themeFillTint="33"/>
          </w:tcPr>
          <w:p w14:paraId="5A3B3741" w14:textId="77777777" w:rsidR="0095290D" w:rsidRDefault="0095290D" w:rsidP="00CB4D79">
            <w:pPr>
              <w:pStyle w:val="swswStandartText"/>
              <w:rPr>
                <w:rFonts w:ascii="Hind Light" w:hAnsi="Hind Light" w:cs="Hind Light"/>
                <w:sz w:val="20"/>
                <w:szCs w:val="20"/>
                <w:lang w:val="de-CH"/>
              </w:rPr>
            </w:pPr>
          </w:p>
        </w:tc>
        <w:tc>
          <w:tcPr>
            <w:tcW w:w="466" w:type="pct"/>
            <w:shd w:val="clear" w:color="auto" w:fill="FBE4D5" w:themeFill="accent2" w:themeFillTint="33"/>
          </w:tcPr>
          <w:p w14:paraId="7B44D406" w14:textId="54C1F85F" w:rsidR="0095290D" w:rsidRDefault="0095290D" w:rsidP="00CB4D79">
            <w:pPr>
              <w:pStyle w:val="swswStandartText"/>
              <w:rPr>
                <w:rFonts w:ascii="Hind Light" w:hAnsi="Hind Light" w:cs="Hind Light"/>
                <w:sz w:val="20"/>
                <w:szCs w:val="20"/>
                <w:lang w:val="de-CH"/>
              </w:rPr>
            </w:pPr>
            <w:r w:rsidRPr="00074C3E">
              <w:rPr>
                <w:rFonts w:ascii="Hind Light" w:hAnsi="Hind Light" w:cs="Hind Light"/>
                <w:sz w:val="20"/>
                <w:szCs w:val="20"/>
                <w:lang w:val="de-CH"/>
              </w:rPr>
              <w:fldChar w:fldCharType="begin">
                <w:ffData>
                  <w:name w:val=""/>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c>
          <w:tcPr>
            <w:tcW w:w="135" w:type="pct"/>
            <w:shd w:val="clear" w:color="auto" w:fill="FBE4D5" w:themeFill="accent2" w:themeFillTint="33"/>
          </w:tcPr>
          <w:p w14:paraId="2CC38DBC" w14:textId="2722C0A2" w:rsidR="0095290D" w:rsidRDefault="0095290D" w:rsidP="00CB4D79">
            <w:pPr>
              <w:pStyle w:val="swswStandartText"/>
              <w:rPr>
                <w:rFonts w:ascii="Hind Light" w:hAnsi="Hind Light" w:cs="Hind Light"/>
                <w:sz w:val="20"/>
                <w:szCs w:val="20"/>
                <w:lang w:val="de-CH"/>
              </w:rPr>
            </w:pPr>
          </w:p>
        </w:tc>
      </w:tr>
      <w:tr w:rsidR="0095290D" w14:paraId="22D68B28" w14:textId="77777777" w:rsidTr="0095290D">
        <w:trPr>
          <w:trHeight w:val="340"/>
        </w:trPr>
        <w:tc>
          <w:tcPr>
            <w:tcW w:w="4398" w:type="pct"/>
            <w:vMerge/>
            <w:shd w:val="clear" w:color="auto" w:fill="FBE4D5" w:themeFill="accent2" w:themeFillTint="33"/>
          </w:tcPr>
          <w:p w14:paraId="43BA1ED7" w14:textId="77777777" w:rsidR="0095290D" w:rsidRDefault="0095290D" w:rsidP="00CB4D79">
            <w:pPr>
              <w:pStyle w:val="swswStandartText"/>
              <w:rPr>
                <w:rFonts w:ascii="Hind Light" w:hAnsi="Hind Light" w:cs="Hind Light"/>
                <w:sz w:val="20"/>
                <w:szCs w:val="20"/>
                <w:lang w:val="de-CH"/>
              </w:rPr>
            </w:pPr>
          </w:p>
        </w:tc>
        <w:tc>
          <w:tcPr>
            <w:tcW w:w="466" w:type="pct"/>
            <w:shd w:val="clear" w:color="auto" w:fill="FBE4D5" w:themeFill="accent2" w:themeFillTint="33"/>
          </w:tcPr>
          <w:p w14:paraId="2658EECE" w14:textId="77777777" w:rsidR="0095290D" w:rsidRDefault="000E0E4C" w:rsidP="00CB4D79">
            <w:pPr>
              <w:pStyle w:val="swswStandartText"/>
              <w:rPr>
                <w:rFonts w:ascii="Hind Light" w:hAnsi="Hind Light" w:cs="Hind Light"/>
                <w:sz w:val="20"/>
                <w:szCs w:val="20"/>
                <w:lang w:val="de-CH"/>
              </w:rPr>
            </w:pPr>
            <w:r w:rsidRPr="00074C3E">
              <w:rPr>
                <w:rFonts w:ascii="Hind Light" w:hAnsi="Hind Light" w:cs="Hind Light"/>
                <w:sz w:val="20"/>
                <w:szCs w:val="20"/>
                <w:lang w:val="de-CH"/>
              </w:rPr>
              <w:fldChar w:fldCharType="begin">
                <w:ffData>
                  <w:name w:val=""/>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p w14:paraId="1D62FD4A" w14:textId="3CCE26A8" w:rsidR="000E0E4C" w:rsidRPr="000E0E4C" w:rsidRDefault="000E0E4C" w:rsidP="00CB4D79">
            <w:pPr>
              <w:pStyle w:val="swswStandartText"/>
              <w:rPr>
                <w:rFonts w:ascii="Hind Light" w:hAnsi="Hind Light" w:cs="Hind Light"/>
                <w:b/>
                <w:bCs/>
                <w:sz w:val="20"/>
                <w:szCs w:val="20"/>
                <w:lang w:val="de-CH"/>
              </w:rPr>
            </w:pPr>
            <w:r w:rsidRPr="000E0E4C">
              <w:rPr>
                <w:rFonts w:ascii="Hind Light" w:hAnsi="Hind Light" w:cs="Hind Light"/>
                <w:b/>
                <w:bCs/>
                <w:sz w:val="20"/>
                <w:szCs w:val="20"/>
                <w:lang w:val="de-CH"/>
              </w:rPr>
              <w:fldChar w:fldCharType="begin">
                <w:ffData>
                  <w:name w:val=""/>
                  <w:enabled/>
                  <w:calcOnExit w:val="0"/>
                  <w:textInput/>
                </w:ffData>
              </w:fldChar>
            </w:r>
            <w:r w:rsidRPr="000E0E4C">
              <w:rPr>
                <w:rFonts w:ascii="Hind Light" w:hAnsi="Hind Light" w:cs="Hind Light"/>
                <w:b/>
                <w:bCs/>
                <w:sz w:val="20"/>
                <w:szCs w:val="20"/>
                <w:lang w:val="de-CH"/>
              </w:rPr>
              <w:instrText xml:space="preserve"> FORMTEXT </w:instrText>
            </w:r>
            <w:r w:rsidRPr="000E0E4C">
              <w:rPr>
                <w:rFonts w:ascii="Hind Light" w:hAnsi="Hind Light" w:cs="Hind Light"/>
                <w:b/>
                <w:bCs/>
                <w:sz w:val="20"/>
                <w:szCs w:val="20"/>
                <w:lang w:val="de-CH"/>
              </w:rPr>
            </w:r>
            <w:r w:rsidRPr="000E0E4C">
              <w:rPr>
                <w:rFonts w:ascii="Hind Light" w:hAnsi="Hind Light" w:cs="Hind Light"/>
                <w:b/>
                <w:bCs/>
                <w:sz w:val="20"/>
                <w:szCs w:val="20"/>
                <w:lang w:val="de-CH"/>
              </w:rPr>
              <w:fldChar w:fldCharType="separate"/>
            </w:r>
            <w:r w:rsidRPr="000E0E4C">
              <w:rPr>
                <w:rFonts w:ascii="Hind Light" w:hAnsi="Hind Light" w:cs="Hind Light"/>
                <w:b/>
                <w:bCs/>
                <w:sz w:val="20"/>
                <w:szCs w:val="20"/>
                <w:lang w:val="de-CH"/>
              </w:rPr>
              <w:t> </w:t>
            </w:r>
            <w:r w:rsidRPr="000E0E4C">
              <w:rPr>
                <w:rFonts w:ascii="Hind Light" w:hAnsi="Hind Light" w:cs="Hind Light"/>
                <w:b/>
                <w:bCs/>
                <w:sz w:val="20"/>
                <w:szCs w:val="20"/>
                <w:lang w:val="de-CH"/>
              </w:rPr>
              <w:t> </w:t>
            </w:r>
            <w:r w:rsidRPr="000E0E4C">
              <w:rPr>
                <w:rFonts w:ascii="Hind Light" w:hAnsi="Hind Light" w:cs="Hind Light"/>
                <w:b/>
                <w:bCs/>
                <w:sz w:val="20"/>
                <w:szCs w:val="20"/>
                <w:lang w:val="de-CH"/>
              </w:rPr>
              <w:t> </w:t>
            </w:r>
            <w:r w:rsidRPr="000E0E4C">
              <w:rPr>
                <w:rFonts w:ascii="Hind Light" w:hAnsi="Hind Light" w:cs="Hind Light"/>
                <w:b/>
                <w:bCs/>
                <w:sz w:val="20"/>
                <w:szCs w:val="20"/>
                <w:lang w:val="de-CH"/>
              </w:rPr>
              <w:t> </w:t>
            </w:r>
            <w:r w:rsidRPr="000E0E4C">
              <w:rPr>
                <w:rFonts w:ascii="Hind Light" w:hAnsi="Hind Light" w:cs="Hind Light"/>
                <w:b/>
                <w:bCs/>
                <w:sz w:val="20"/>
                <w:szCs w:val="20"/>
                <w:lang w:val="de-CH"/>
              </w:rPr>
              <w:t> </w:t>
            </w:r>
            <w:r w:rsidRPr="000E0E4C">
              <w:rPr>
                <w:rFonts w:ascii="Hind Light" w:hAnsi="Hind Light" w:cs="Hind Light"/>
                <w:b/>
                <w:bCs/>
                <w:sz w:val="20"/>
                <w:szCs w:val="20"/>
                <w:lang w:val="de-CH"/>
              </w:rPr>
              <w:fldChar w:fldCharType="end"/>
            </w:r>
          </w:p>
        </w:tc>
        <w:tc>
          <w:tcPr>
            <w:tcW w:w="136" w:type="pct"/>
            <w:shd w:val="clear" w:color="auto" w:fill="FBE4D5" w:themeFill="accent2" w:themeFillTint="33"/>
          </w:tcPr>
          <w:p w14:paraId="563DFB17" w14:textId="30894684" w:rsidR="0095290D" w:rsidRDefault="0095290D" w:rsidP="00CB4D79">
            <w:pPr>
              <w:pStyle w:val="swswStandartText"/>
              <w:rPr>
                <w:rFonts w:ascii="Hind Light" w:hAnsi="Hind Light" w:cs="Hind Light"/>
                <w:sz w:val="20"/>
                <w:szCs w:val="20"/>
                <w:lang w:val="de-CH"/>
              </w:rPr>
            </w:pPr>
          </w:p>
        </w:tc>
      </w:tr>
    </w:tbl>
    <w:p w14:paraId="2E44DFDB" w14:textId="77777777" w:rsidR="00A32D57" w:rsidRPr="004825B6" w:rsidRDefault="00A32D57" w:rsidP="00786BAA">
      <w:pPr>
        <w:pStyle w:val="SWAQLauftext"/>
      </w:pPr>
    </w:p>
    <w:p w14:paraId="3C853F66" w14:textId="54715953" w:rsidR="00786BAA" w:rsidRPr="003A5D2E" w:rsidRDefault="27F58C22" w:rsidP="00032DF1">
      <w:pPr>
        <w:pStyle w:val="SWAQberschrift2"/>
      </w:pPr>
      <w:bookmarkStart w:id="31" w:name="_Toc143000179"/>
      <w:r>
        <w:t>Projektarbeit</w:t>
      </w:r>
      <w:bookmarkEnd w:id="31"/>
    </w:p>
    <w:p w14:paraId="39D4FC64" w14:textId="16FF0FBE" w:rsidR="00F3324D" w:rsidRDefault="00F3324D" w:rsidP="00786BAA">
      <w:pPr>
        <w:pStyle w:val="swswStandartText"/>
        <w:rPr>
          <w:rFonts w:ascii="Hind Light" w:hAnsi="Hind Light" w:cs="Hind Light"/>
          <w:sz w:val="20"/>
          <w:szCs w:val="20"/>
          <w:lang w:val="de-CH"/>
        </w:rPr>
      </w:pPr>
      <w:r w:rsidRPr="00F3324D">
        <w:rPr>
          <w:rFonts w:ascii="Hind Light" w:hAnsi="Hind Light" w:cs="Hind Light"/>
          <w:sz w:val="20"/>
          <w:szCs w:val="20"/>
          <w:lang w:val="de-CH"/>
        </w:rPr>
        <w:t xml:space="preserve">Vereine, die sich </w:t>
      </w:r>
      <w:r>
        <w:rPr>
          <w:rFonts w:ascii="Hind Light" w:hAnsi="Hind Light" w:cs="Hind Light"/>
          <w:sz w:val="20"/>
          <w:szCs w:val="20"/>
          <w:lang w:val="de-CH"/>
        </w:rPr>
        <w:t>in bestimmten Projekten zusätzlich engagieren</w:t>
      </w:r>
      <w:r w:rsidR="00CE2346">
        <w:rPr>
          <w:rFonts w:ascii="Hind Light" w:hAnsi="Hind Light" w:cs="Hind Light"/>
          <w:sz w:val="20"/>
          <w:szCs w:val="20"/>
          <w:lang w:val="de-CH"/>
        </w:rPr>
        <w:t>,</w:t>
      </w:r>
      <w:r>
        <w:rPr>
          <w:rFonts w:ascii="Hind Light" w:hAnsi="Hind Light" w:cs="Hind Light"/>
          <w:sz w:val="20"/>
          <w:szCs w:val="20"/>
          <w:lang w:val="de-CH"/>
        </w:rPr>
        <w:t xml:space="preserve"> sollen dafür belohnt werden. </w:t>
      </w:r>
      <w:r w:rsidR="002C31C8" w:rsidRPr="002C31C8">
        <w:rPr>
          <w:rFonts w:ascii="Hind Light" w:hAnsi="Hind Light" w:cs="Hind Light"/>
          <w:sz w:val="20"/>
          <w:szCs w:val="20"/>
          <w:lang w:val="de-CH"/>
        </w:rPr>
        <w:t>Als Projektarbeit wird ein befristet</w:t>
      </w:r>
      <w:r w:rsidR="002C31C8">
        <w:rPr>
          <w:rFonts w:ascii="Hind Light" w:hAnsi="Hind Light" w:cs="Hind Light"/>
          <w:sz w:val="20"/>
          <w:szCs w:val="20"/>
          <w:lang w:val="de-CH"/>
        </w:rPr>
        <w:t>es Projekt betitelt, das einen Bezug zum Wasserspringen hat. Zum Beispiel k</w:t>
      </w:r>
      <w:r w:rsidR="00B613E4">
        <w:rPr>
          <w:rFonts w:ascii="Hind Light" w:hAnsi="Hind Light" w:cs="Hind Light"/>
          <w:sz w:val="20"/>
          <w:szCs w:val="20"/>
          <w:lang w:val="de-CH"/>
        </w:rPr>
        <w:t xml:space="preserve">ann ein Vereinseigenes, neues Wettkampfformat entworfen werden, </w:t>
      </w:r>
      <w:r w:rsidR="00C375BB">
        <w:rPr>
          <w:rFonts w:ascii="Hind Light" w:hAnsi="Hind Light" w:cs="Hind Light"/>
          <w:sz w:val="20"/>
          <w:szCs w:val="20"/>
          <w:lang w:val="de-CH"/>
        </w:rPr>
        <w:t xml:space="preserve">eine neue Trainingsform, die Erstellung neuer Strukturen im Verein etc. </w:t>
      </w:r>
      <w:r w:rsidR="00236B3E">
        <w:rPr>
          <w:rFonts w:ascii="Hind Light" w:hAnsi="Hind Light" w:cs="Hind Light"/>
          <w:sz w:val="20"/>
          <w:szCs w:val="20"/>
          <w:lang w:val="de-CH"/>
        </w:rPr>
        <w:t xml:space="preserve">Der Verein soll sich rund um die Sportart engagieren und bei deren Weiterentwicklung weiterhelfen. Es </w:t>
      </w:r>
      <w:r w:rsidR="00997B5F">
        <w:rPr>
          <w:rFonts w:ascii="Hind Light" w:hAnsi="Hind Light" w:cs="Hind Light"/>
          <w:sz w:val="20"/>
          <w:szCs w:val="20"/>
          <w:lang w:val="de-CH"/>
        </w:rPr>
        <w:t>gelten Projekte, deren Umsetzung maximal zwei Jahre zurückliegen.</w:t>
      </w:r>
    </w:p>
    <w:tbl>
      <w:tblPr>
        <w:tblStyle w:val="Tabellenraster"/>
        <w:tblW w:w="9351" w:type="dxa"/>
        <w:shd w:val="clear" w:color="auto" w:fill="FBE4D5" w:themeFill="accent2" w:themeFillTint="33"/>
        <w:tblLook w:val="04A0" w:firstRow="1" w:lastRow="0" w:firstColumn="1" w:lastColumn="0" w:noHBand="0" w:noVBand="1"/>
      </w:tblPr>
      <w:tblGrid>
        <w:gridCol w:w="3539"/>
        <w:gridCol w:w="992"/>
        <w:gridCol w:w="4820"/>
      </w:tblGrid>
      <w:tr w:rsidR="000575E0" w14:paraId="1C6935EA" w14:textId="77777777" w:rsidTr="00EC18A6">
        <w:tc>
          <w:tcPr>
            <w:tcW w:w="3539" w:type="dxa"/>
            <w:shd w:val="clear" w:color="auto" w:fill="FBE4D5" w:themeFill="accent2" w:themeFillTint="33"/>
          </w:tcPr>
          <w:p w14:paraId="1047AABE" w14:textId="55E6F2DF" w:rsidR="000575E0" w:rsidRPr="004E3FC7" w:rsidRDefault="004E3FC7" w:rsidP="00786BAA">
            <w:pPr>
              <w:pStyle w:val="swswStandartText"/>
              <w:rPr>
                <w:rFonts w:ascii="Hind Medium" w:hAnsi="Hind Medium" w:cs="Hind Medium"/>
                <w:sz w:val="20"/>
                <w:szCs w:val="20"/>
                <w:lang w:val="de-CH"/>
              </w:rPr>
            </w:pPr>
            <w:r>
              <w:rPr>
                <w:rFonts w:ascii="Hind Medium" w:hAnsi="Hind Medium" w:cs="Hind Medium"/>
                <w:sz w:val="20"/>
                <w:szCs w:val="20"/>
                <w:lang w:val="de-CH"/>
              </w:rPr>
              <w:t>Titel des Projekts</w:t>
            </w:r>
          </w:p>
        </w:tc>
        <w:tc>
          <w:tcPr>
            <w:tcW w:w="5812" w:type="dxa"/>
            <w:gridSpan w:val="2"/>
            <w:shd w:val="clear" w:color="auto" w:fill="FBE4D5" w:themeFill="accent2" w:themeFillTint="33"/>
          </w:tcPr>
          <w:p w14:paraId="5DCD0E18" w14:textId="2FF995CB" w:rsidR="000575E0" w:rsidRDefault="00F60E9D" w:rsidP="00786BA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fldChar w:fldCharType="end"/>
            </w:r>
          </w:p>
          <w:p w14:paraId="286DEEA7" w14:textId="77777777" w:rsidR="004E3FC7" w:rsidRDefault="004E3FC7" w:rsidP="00786BAA">
            <w:pPr>
              <w:pStyle w:val="swswStandartText"/>
              <w:rPr>
                <w:rFonts w:ascii="Hind Light" w:hAnsi="Hind Light" w:cs="Hind Light"/>
                <w:sz w:val="20"/>
                <w:szCs w:val="20"/>
                <w:lang w:val="de-CH"/>
              </w:rPr>
            </w:pPr>
          </w:p>
        </w:tc>
      </w:tr>
      <w:tr w:rsidR="004E3FC7" w14:paraId="7A4B33EF" w14:textId="77777777" w:rsidTr="00EC18A6">
        <w:tc>
          <w:tcPr>
            <w:tcW w:w="3539" w:type="dxa"/>
            <w:shd w:val="clear" w:color="auto" w:fill="FBE4D5" w:themeFill="accent2" w:themeFillTint="33"/>
          </w:tcPr>
          <w:p w14:paraId="0B462329" w14:textId="49FA4A14" w:rsidR="004E3FC7" w:rsidRPr="004E3FC7" w:rsidRDefault="004E3FC7" w:rsidP="004E3FC7">
            <w:pPr>
              <w:pStyle w:val="swswStandartText"/>
              <w:rPr>
                <w:rFonts w:ascii="Hind Medium" w:hAnsi="Hind Medium" w:cs="Hind Medium"/>
                <w:sz w:val="20"/>
                <w:szCs w:val="20"/>
                <w:lang w:val="de-CH"/>
              </w:rPr>
            </w:pPr>
            <w:r w:rsidRPr="004E3FC7">
              <w:rPr>
                <w:rFonts w:ascii="Hind Medium" w:hAnsi="Hind Medium" w:cs="Hind Medium"/>
                <w:sz w:val="20"/>
                <w:szCs w:val="20"/>
                <w:lang w:val="de-CH"/>
              </w:rPr>
              <w:t>Beschreibung des Projekts</w:t>
            </w:r>
          </w:p>
        </w:tc>
        <w:tc>
          <w:tcPr>
            <w:tcW w:w="5812" w:type="dxa"/>
            <w:gridSpan w:val="2"/>
            <w:shd w:val="clear" w:color="auto" w:fill="FBE4D5" w:themeFill="accent2" w:themeFillTint="33"/>
          </w:tcPr>
          <w:p w14:paraId="603A7B22" w14:textId="2FBFFCB9" w:rsidR="004E3FC7" w:rsidRDefault="00F60E9D" w:rsidP="004E3FC7">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fldChar w:fldCharType="end"/>
            </w:r>
          </w:p>
          <w:p w14:paraId="1CBF8482" w14:textId="77777777" w:rsidR="004E3FC7" w:rsidRDefault="004E3FC7" w:rsidP="004E3FC7">
            <w:pPr>
              <w:pStyle w:val="swswStandartText"/>
              <w:rPr>
                <w:rFonts w:ascii="Hind Light" w:hAnsi="Hind Light" w:cs="Hind Light"/>
                <w:sz w:val="20"/>
                <w:szCs w:val="20"/>
                <w:lang w:val="de-CH"/>
              </w:rPr>
            </w:pPr>
          </w:p>
        </w:tc>
      </w:tr>
      <w:tr w:rsidR="004E3FC7" w14:paraId="6DAD97C0" w14:textId="77777777" w:rsidTr="00EC18A6">
        <w:tc>
          <w:tcPr>
            <w:tcW w:w="3539" w:type="dxa"/>
            <w:shd w:val="clear" w:color="auto" w:fill="FBE4D5" w:themeFill="accent2" w:themeFillTint="33"/>
          </w:tcPr>
          <w:p w14:paraId="32144752" w14:textId="21F8B137" w:rsidR="004E3FC7" w:rsidRPr="004E3FC7" w:rsidRDefault="004E3FC7" w:rsidP="004E3FC7">
            <w:pPr>
              <w:pStyle w:val="swswStandartText"/>
              <w:rPr>
                <w:rFonts w:ascii="Hind Medium" w:hAnsi="Hind Medium" w:cs="Hind Medium"/>
                <w:sz w:val="20"/>
                <w:szCs w:val="20"/>
                <w:lang w:val="de-CH"/>
              </w:rPr>
            </w:pPr>
            <w:r w:rsidRPr="004E3FC7">
              <w:rPr>
                <w:rFonts w:ascii="Hind Medium" w:hAnsi="Hind Medium" w:cs="Hind Medium"/>
                <w:sz w:val="20"/>
                <w:szCs w:val="20"/>
                <w:lang w:val="de-CH"/>
              </w:rPr>
              <w:t>Projektdauer</w:t>
            </w:r>
          </w:p>
        </w:tc>
        <w:tc>
          <w:tcPr>
            <w:tcW w:w="5812" w:type="dxa"/>
            <w:gridSpan w:val="2"/>
            <w:shd w:val="clear" w:color="auto" w:fill="FBE4D5" w:themeFill="accent2" w:themeFillTint="33"/>
          </w:tcPr>
          <w:p w14:paraId="1A726426" w14:textId="3EEB5447" w:rsidR="004E3FC7" w:rsidRDefault="00F60E9D" w:rsidP="004E3FC7">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fldChar w:fldCharType="end"/>
            </w:r>
          </w:p>
          <w:p w14:paraId="4F00D30E" w14:textId="77777777" w:rsidR="004E3FC7" w:rsidRDefault="004E3FC7" w:rsidP="004E3FC7">
            <w:pPr>
              <w:pStyle w:val="swswStandartText"/>
              <w:rPr>
                <w:rFonts w:ascii="Hind Light" w:hAnsi="Hind Light" w:cs="Hind Light"/>
                <w:sz w:val="20"/>
                <w:szCs w:val="20"/>
                <w:lang w:val="de-CH"/>
              </w:rPr>
            </w:pPr>
          </w:p>
        </w:tc>
      </w:tr>
      <w:tr w:rsidR="004E3FC7" w14:paraId="35872F38" w14:textId="77777777" w:rsidTr="00EC18A6">
        <w:tc>
          <w:tcPr>
            <w:tcW w:w="3539" w:type="dxa"/>
            <w:shd w:val="clear" w:color="auto" w:fill="FBE4D5" w:themeFill="accent2" w:themeFillTint="33"/>
          </w:tcPr>
          <w:p w14:paraId="146072FD" w14:textId="77777777" w:rsidR="00EC18A6" w:rsidRDefault="004E3FC7" w:rsidP="004E3FC7">
            <w:pPr>
              <w:pStyle w:val="swswStandartText"/>
              <w:rPr>
                <w:rFonts w:ascii="Hind Medium" w:hAnsi="Hind Medium" w:cs="Hind Medium"/>
                <w:sz w:val="20"/>
                <w:szCs w:val="20"/>
                <w:lang w:val="de-CH"/>
              </w:rPr>
            </w:pPr>
            <w:r w:rsidRPr="004E3FC7">
              <w:rPr>
                <w:rFonts w:ascii="Hind Medium" w:hAnsi="Hind Medium" w:cs="Hind Medium"/>
                <w:sz w:val="20"/>
                <w:szCs w:val="20"/>
                <w:lang w:val="de-CH"/>
              </w:rPr>
              <w:t>Datum Umsetzung</w:t>
            </w:r>
          </w:p>
          <w:p w14:paraId="37A38E85" w14:textId="7001E94F" w:rsidR="004E3FC7" w:rsidRDefault="00EC18A6" w:rsidP="004E3FC7">
            <w:pPr>
              <w:pStyle w:val="swswStandartText"/>
              <w:rPr>
                <w:rFonts w:ascii="Hind Light" w:hAnsi="Hind Light" w:cs="Hind Light"/>
                <w:sz w:val="20"/>
                <w:szCs w:val="20"/>
                <w:lang w:val="de-CH"/>
              </w:rPr>
            </w:pPr>
            <w:r>
              <w:rPr>
                <w:rFonts w:ascii="Hind Medium" w:hAnsi="Hind Medium" w:cs="Hind Medium"/>
                <w:sz w:val="20"/>
                <w:szCs w:val="20"/>
                <w:lang w:val="de-CH"/>
              </w:rPr>
              <w:t>(falls vorhanden)</w:t>
            </w:r>
            <w:r w:rsidR="004E3FC7" w:rsidRPr="004E3FC7">
              <w:rPr>
                <w:rFonts w:ascii="Hind Medium" w:hAnsi="Hind Medium" w:cs="Hind Medium"/>
                <w:sz w:val="20"/>
                <w:szCs w:val="20"/>
                <w:lang w:val="de-CH"/>
              </w:rPr>
              <w:t xml:space="preserve"> </w:t>
            </w:r>
          </w:p>
        </w:tc>
        <w:tc>
          <w:tcPr>
            <w:tcW w:w="5812" w:type="dxa"/>
            <w:gridSpan w:val="2"/>
            <w:shd w:val="clear" w:color="auto" w:fill="FBE4D5" w:themeFill="accent2" w:themeFillTint="33"/>
          </w:tcPr>
          <w:p w14:paraId="7FB94D34" w14:textId="4A571E2C" w:rsidR="004E3FC7" w:rsidRDefault="00F60E9D" w:rsidP="004E3FC7">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fldChar w:fldCharType="end"/>
            </w:r>
          </w:p>
          <w:p w14:paraId="189F6234" w14:textId="77777777" w:rsidR="004E3FC7" w:rsidRDefault="004E3FC7" w:rsidP="004E3FC7">
            <w:pPr>
              <w:pStyle w:val="swswStandartText"/>
              <w:rPr>
                <w:rFonts w:ascii="Hind Light" w:hAnsi="Hind Light" w:cs="Hind Light"/>
                <w:sz w:val="20"/>
                <w:szCs w:val="20"/>
                <w:lang w:val="de-CH"/>
              </w:rPr>
            </w:pPr>
          </w:p>
        </w:tc>
      </w:tr>
      <w:tr w:rsidR="005642A6" w14:paraId="05B2D20D" w14:textId="77777777" w:rsidTr="00EC18A6">
        <w:tc>
          <w:tcPr>
            <w:tcW w:w="3539" w:type="dxa"/>
            <w:shd w:val="clear" w:color="auto" w:fill="FBE4D5" w:themeFill="accent2" w:themeFillTint="33"/>
          </w:tcPr>
          <w:p w14:paraId="56753842" w14:textId="48393FE5" w:rsidR="005642A6" w:rsidRPr="004E3FC7" w:rsidRDefault="005642A6" w:rsidP="004E3FC7">
            <w:pPr>
              <w:pStyle w:val="swswStandartText"/>
              <w:rPr>
                <w:rFonts w:ascii="Hind Medium" w:hAnsi="Hind Medium" w:cs="Hind Medium"/>
                <w:sz w:val="20"/>
                <w:szCs w:val="20"/>
                <w:lang w:val="de-CH"/>
              </w:rPr>
            </w:pPr>
            <w:r>
              <w:rPr>
                <w:rFonts w:ascii="Hind Medium" w:hAnsi="Hind Medium" w:cs="Hind Medium"/>
                <w:sz w:val="20"/>
                <w:szCs w:val="20"/>
                <w:lang w:val="de-CH"/>
              </w:rPr>
              <w:t>Ungefährer Zeitaufwand in Stunden</w:t>
            </w:r>
          </w:p>
        </w:tc>
        <w:tc>
          <w:tcPr>
            <w:tcW w:w="5812" w:type="dxa"/>
            <w:gridSpan w:val="2"/>
            <w:shd w:val="clear" w:color="auto" w:fill="FBE4D5" w:themeFill="accent2" w:themeFillTint="33"/>
          </w:tcPr>
          <w:p w14:paraId="69FC0E05" w14:textId="7D7341A5" w:rsidR="005642A6" w:rsidRDefault="00F60E9D" w:rsidP="004E3FC7">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fldChar w:fldCharType="end"/>
            </w:r>
          </w:p>
        </w:tc>
      </w:tr>
      <w:tr w:rsidR="005642A6" w14:paraId="0CFF5B6B" w14:textId="77777777" w:rsidTr="00EC18A6">
        <w:tc>
          <w:tcPr>
            <w:tcW w:w="3539" w:type="dxa"/>
            <w:shd w:val="clear" w:color="auto" w:fill="FBE4D5" w:themeFill="accent2" w:themeFillTint="33"/>
          </w:tcPr>
          <w:p w14:paraId="25D13B2E" w14:textId="39503867" w:rsidR="005642A6" w:rsidRPr="004E3FC7" w:rsidRDefault="005642A6" w:rsidP="004E3FC7">
            <w:pPr>
              <w:pStyle w:val="swswStandartText"/>
              <w:rPr>
                <w:rFonts w:ascii="Hind Medium" w:hAnsi="Hind Medium" w:cs="Hind Medium"/>
                <w:sz w:val="20"/>
                <w:szCs w:val="20"/>
                <w:lang w:val="de-CH"/>
              </w:rPr>
            </w:pPr>
            <w:r>
              <w:rPr>
                <w:rFonts w:ascii="Hind Medium" w:hAnsi="Hind Medium" w:cs="Hind Medium"/>
                <w:sz w:val="20"/>
                <w:szCs w:val="20"/>
                <w:lang w:val="de-CH"/>
              </w:rPr>
              <w:t>Anzahl Punkte</w:t>
            </w:r>
          </w:p>
        </w:tc>
        <w:tc>
          <w:tcPr>
            <w:tcW w:w="992" w:type="dxa"/>
            <w:shd w:val="clear" w:color="auto" w:fill="FBE4D5" w:themeFill="accent2" w:themeFillTint="33"/>
          </w:tcPr>
          <w:p w14:paraId="0A5EB0F5" w14:textId="5AC6E616" w:rsidR="005642A6" w:rsidRDefault="00F60E9D" w:rsidP="004E3FC7">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t> </w:t>
            </w:r>
            <w:r>
              <w:rPr>
                <w:rFonts w:ascii="Hind Light" w:hAnsi="Hind Light" w:cs="Hind Light"/>
                <w:sz w:val="20"/>
                <w:szCs w:val="20"/>
                <w:lang w:val="de-CH"/>
              </w:rPr>
              <w:fldChar w:fldCharType="end"/>
            </w:r>
          </w:p>
        </w:tc>
        <w:tc>
          <w:tcPr>
            <w:tcW w:w="4820" w:type="dxa"/>
            <w:shd w:val="clear" w:color="auto" w:fill="FBE4D5" w:themeFill="accent2" w:themeFillTint="33"/>
          </w:tcPr>
          <w:p w14:paraId="66D8248E" w14:textId="1B8B3313" w:rsidR="005642A6" w:rsidRDefault="005642A6" w:rsidP="004E3FC7">
            <w:pPr>
              <w:pStyle w:val="swswStandartText"/>
              <w:rPr>
                <w:rFonts w:ascii="Hind Light" w:hAnsi="Hind Light" w:cs="Hind Light"/>
                <w:sz w:val="20"/>
                <w:szCs w:val="20"/>
                <w:lang w:val="de-CH"/>
              </w:rPr>
            </w:pPr>
            <w:r>
              <w:rPr>
                <w:rFonts w:ascii="Hind Light" w:hAnsi="Hind Light" w:cs="Hind Light"/>
                <w:sz w:val="20"/>
                <w:szCs w:val="20"/>
                <w:lang w:val="de-CH"/>
              </w:rPr>
              <w:t xml:space="preserve">Es können maximal </w:t>
            </w:r>
            <w:r w:rsidR="00E540F3">
              <w:rPr>
                <w:rFonts w:ascii="Hind Light" w:hAnsi="Hind Light" w:cs="Hind Light"/>
                <w:sz w:val="20"/>
                <w:szCs w:val="20"/>
                <w:lang w:val="de-CH"/>
              </w:rPr>
              <w:t>15</w:t>
            </w:r>
            <w:r w:rsidR="00F47C55">
              <w:rPr>
                <w:rFonts w:ascii="Hind Light" w:hAnsi="Hind Light" w:cs="Hind Light"/>
                <w:sz w:val="20"/>
                <w:szCs w:val="20"/>
                <w:lang w:val="de-CH"/>
              </w:rPr>
              <w:t xml:space="preserve"> Punkte erreicht werden, abhängig </w:t>
            </w:r>
            <w:r w:rsidR="001726DA">
              <w:rPr>
                <w:rFonts w:ascii="Hind Light" w:hAnsi="Hind Light" w:cs="Hind Light"/>
                <w:sz w:val="20"/>
                <w:szCs w:val="20"/>
                <w:lang w:val="de-CH"/>
              </w:rPr>
              <w:t>von der Anzahl</w:t>
            </w:r>
            <w:r w:rsidR="00F47C55">
              <w:rPr>
                <w:rFonts w:ascii="Hind Light" w:hAnsi="Hind Light" w:cs="Hind Light"/>
                <w:sz w:val="20"/>
                <w:szCs w:val="20"/>
                <w:lang w:val="de-CH"/>
              </w:rPr>
              <w:t xml:space="preserve"> aufgewendeter Stunden (siehe Tabelle unten)</w:t>
            </w:r>
          </w:p>
        </w:tc>
      </w:tr>
    </w:tbl>
    <w:p w14:paraId="7A06894E" w14:textId="77777777" w:rsidR="000575E0" w:rsidRDefault="000575E0" w:rsidP="00786BAA">
      <w:pPr>
        <w:pStyle w:val="swswStandartText"/>
        <w:rPr>
          <w:rFonts w:ascii="Hind Light" w:hAnsi="Hind Light" w:cs="Hind Light"/>
          <w:sz w:val="20"/>
          <w:szCs w:val="20"/>
          <w:lang w:val="de-CH"/>
        </w:rPr>
      </w:pPr>
    </w:p>
    <w:p w14:paraId="25143560" w14:textId="596AB67E" w:rsidR="00810A6E" w:rsidRDefault="00810A6E" w:rsidP="00F60E9D">
      <w:pPr>
        <w:pStyle w:val="swswStandartText"/>
        <w:shd w:val="clear" w:color="auto" w:fill="D9D9D9" w:themeFill="background1" w:themeFillShade="D9"/>
        <w:rPr>
          <w:rFonts w:ascii="Hind Light" w:hAnsi="Hind Light" w:cs="Hind Light"/>
          <w:sz w:val="20"/>
          <w:szCs w:val="20"/>
          <w:lang w:val="de-CH"/>
        </w:rPr>
      </w:pPr>
      <w:r w:rsidRPr="00F60E9D">
        <w:rPr>
          <w:rFonts w:ascii="Hind Light" w:hAnsi="Hind Light" w:cs="Hind Light"/>
          <w:sz w:val="20"/>
          <w:szCs w:val="20"/>
          <w:lang w:val="de-CH"/>
        </w:rPr>
        <w:t xml:space="preserve">Beilage </w:t>
      </w:r>
      <w:r w:rsidR="0089611E">
        <w:rPr>
          <w:rFonts w:ascii="Hind Light" w:hAnsi="Hind Light" w:cs="Hind Light"/>
          <w:sz w:val="20"/>
          <w:szCs w:val="20"/>
          <w:lang w:val="de-CH"/>
        </w:rPr>
        <w:t>8</w:t>
      </w:r>
      <w:r w:rsidRPr="00F60E9D">
        <w:rPr>
          <w:rFonts w:ascii="Hind Light" w:hAnsi="Hind Light" w:cs="Hind Light"/>
          <w:sz w:val="20"/>
          <w:szCs w:val="20"/>
          <w:lang w:val="de-CH"/>
        </w:rPr>
        <w:t xml:space="preserve">: </w:t>
      </w:r>
      <w:r w:rsidRPr="00D57256">
        <w:rPr>
          <w:rFonts w:ascii="Hind Light" w:hAnsi="Hind Light" w:cs="Hind Light"/>
          <w:sz w:val="20"/>
          <w:szCs w:val="20"/>
          <w:lang w:val="de-CH"/>
        </w:rPr>
        <w:t>Projektdokumentation</w:t>
      </w:r>
    </w:p>
    <w:p w14:paraId="353DC8AE" w14:textId="2A8403EF" w:rsidR="00F47C55" w:rsidRDefault="00F47C55" w:rsidP="00786BAA">
      <w:pPr>
        <w:pStyle w:val="swswStandartText"/>
        <w:rPr>
          <w:rFonts w:ascii="Hind Light" w:hAnsi="Hind Light" w:cs="Hind Light"/>
          <w:sz w:val="20"/>
          <w:szCs w:val="20"/>
          <w:lang w:val="de-CH"/>
        </w:rPr>
      </w:pPr>
      <w:r>
        <w:rPr>
          <w:rFonts w:ascii="Hind Light" w:hAnsi="Hind Light" w:cs="Hind Light"/>
          <w:sz w:val="20"/>
          <w:szCs w:val="20"/>
          <w:lang w:val="de-CH"/>
        </w:rPr>
        <w:lastRenderedPageBreak/>
        <w:t>Tabelle zur Vergabe der Punk</w:t>
      </w:r>
      <w:r w:rsidR="00B31B9C">
        <w:rPr>
          <w:rFonts w:ascii="Hind Light" w:hAnsi="Hind Light" w:cs="Hind Light"/>
          <w:sz w:val="20"/>
          <w:szCs w:val="20"/>
          <w:lang w:val="de-CH"/>
        </w:rPr>
        <w:t>t</w:t>
      </w:r>
      <w:r>
        <w:rPr>
          <w:rFonts w:ascii="Hind Light" w:hAnsi="Hind Light" w:cs="Hind Light"/>
          <w:sz w:val="20"/>
          <w:szCs w:val="20"/>
          <w:lang w:val="de-CH"/>
        </w:rPr>
        <w:t>e</w:t>
      </w:r>
      <w:r w:rsidR="00B31B9C">
        <w:rPr>
          <w:rFonts w:ascii="Hind Light" w:hAnsi="Hind Light" w:cs="Hind Light"/>
          <w:sz w:val="20"/>
          <w:szCs w:val="20"/>
          <w:lang w:val="de-CH"/>
        </w:rPr>
        <w:t xml:space="preserve"> Projektarbeit</w:t>
      </w:r>
      <w:r>
        <w:rPr>
          <w:rFonts w:ascii="Hind Light" w:hAnsi="Hind Light" w:cs="Hind Light"/>
          <w:sz w:val="20"/>
          <w:szCs w:val="20"/>
          <w:lang w:val="de-CH"/>
        </w:rPr>
        <w:t>:</w:t>
      </w:r>
    </w:p>
    <w:tbl>
      <w:tblPr>
        <w:tblStyle w:val="Tabellenraster"/>
        <w:tblW w:w="0" w:type="auto"/>
        <w:tblLook w:val="04A0" w:firstRow="1" w:lastRow="0" w:firstColumn="1" w:lastColumn="0" w:noHBand="0" w:noVBand="1"/>
      </w:tblPr>
      <w:tblGrid>
        <w:gridCol w:w="2547"/>
        <w:gridCol w:w="2268"/>
      </w:tblGrid>
      <w:tr w:rsidR="00F47C55" w14:paraId="545E0F09" w14:textId="77777777" w:rsidTr="00F47C55">
        <w:tc>
          <w:tcPr>
            <w:tcW w:w="4815" w:type="dxa"/>
            <w:gridSpan w:val="2"/>
          </w:tcPr>
          <w:p w14:paraId="6246E222" w14:textId="0F06AC4B" w:rsidR="00F47C55" w:rsidRPr="0047435C" w:rsidRDefault="00F47C55" w:rsidP="00786BAA">
            <w:pPr>
              <w:pStyle w:val="swswStandartText"/>
              <w:rPr>
                <w:rFonts w:ascii="Hind Medium" w:hAnsi="Hind Medium" w:cs="Hind Medium"/>
                <w:sz w:val="20"/>
                <w:szCs w:val="20"/>
                <w:lang w:val="de-CH"/>
              </w:rPr>
            </w:pPr>
            <w:r w:rsidRPr="0047435C">
              <w:rPr>
                <w:rFonts w:ascii="Hind Medium" w:hAnsi="Hind Medium" w:cs="Hind Medium"/>
                <w:sz w:val="20"/>
                <w:szCs w:val="20"/>
                <w:lang w:val="de-CH"/>
              </w:rPr>
              <w:t>Total Aufwand pro Projekt</w:t>
            </w:r>
          </w:p>
        </w:tc>
      </w:tr>
      <w:tr w:rsidR="00F47C55" w14:paraId="560062AE" w14:textId="77777777" w:rsidTr="00F47C55">
        <w:tc>
          <w:tcPr>
            <w:tcW w:w="2547" w:type="dxa"/>
          </w:tcPr>
          <w:p w14:paraId="0A83F1E1" w14:textId="0A01DE31" w:rsidR="00F47C55" w:rsidRDefault="006B3465" w:rsidP="00786BAA">
            <w:pPr>
              <w:pStyle w:val="swswStandartText"/>
              <w:rPr>
                <w:rFonts w:ascii="Hind Light" w:hAnsi="Hind Light" w:cs="Hind Light"/>
                <w:sz w:val="20"/>
                <w:szCs w:val="20"/>
                <w:lang w:val="de-CH"/>
              </w:rPr>
            </w:pPr>
            <w:r>
              <w:rPr>
                <w:rFonts w:ascii="Hind Light" w:hAnsi="Hind Light" w:cs="Hind Light"/>
                <w:sz w:val="20"/>
                <w:szCs w:val="20"/>
                <w:lang w:val="de-CH"/>
              </w:rPr>
              <w:t>1</w:t>
            </w:r>
            <w:r w:rsidR="006515D1">
              <w:rPr>
                <w:rFonts w:ascii="Hind Light" w:hAnsi="Hind Light" w:cs="Hind Light"/>
                <w:sz w:val="20"/>
                <w:szCs w:val="20"/>
                <w:lang w:val="de-CH"/>
              </w:rPr>
              <w:t>-30 Stunden</w:t>
            </w:r>
          </w:p>
        </w:tc>
        <w:tc>
          <w:tcPr>
            <w:tcW w:w="2268" w:type="dxa"/>
          </w:tcPr>
          <w:p w14:paraId="02E2E88F" w14:textId="38316276" w:rsidR="00F47C55" w:rsidRDefault="00127DB8" w:rsidP="00786BAA">
            <w:pPr>
              <w:pStyle w:val="swswStandartText"/>
              <w:rPr>
                <w:rFonts w:ascii="Hind Light" w:hAnsi="Hind Light" w:cs="Hind Light"/>
                <w:sz w:val="20"/>
                <w:szCs w:val="20"/>
                <w:lang w:val="de-CH"/>
              </w:rPr>
            </w:pPr>
            <w:r>
              <w:rPr>
                <w:rFonts w:ascii="Hind Light" w:hAnsi="Hind Light" w:cs="Hind Light"/>
                <w:sz w:val="20"/>
                <w:szCs w:val="20"/>
                <w:lang w:val="de-CH"/>
              </w:rPr>
              <w:t xml:space="preserve">5 </w:t>
            </w:r>
            <w:r w:rsidR="006515D1">
              <w:rPr>
                <w:rFonts w:ascii="Hind Light" w:hAnsi="Hind Light" w:cs="Hind Light"/>
                <w:sz w:val="20"/>
                <w:szCs w:val="20"/>
                <w:lang w:val="de-CH"/>
              </w:rPr>
              <w:t>Punkte</w:t>
            </w:r>
          </w:p>
        </w:tc>
      </w:tr>
      <w:tr w:rsidR="006515D1" w14:paraId="26027368" w14:textId="77777777" w:rsidTr="00F47C55">
        <w:tc>
          <w:tcPr>
            <w:tcW w:w="2547" w:type="dxa"/>
          </w:tcPr>
          <w:p w14:paraId="624F29F8" w14:textId="3BC9C936" w:rsidR="006515D1" w:rsidRDefault="006515D1" w:rsidP="00786BAA">
            <w:pPr>
              <w:pStyle w:val="swswStandartText"/>
              <w:rPr>
                <w:rFonts w:ascii="Hind Light" w:hAnsi="Hind Light" w:cs="Hind Light"/>
                <w:sz w:val="20"/>
                <w:szCs w:val="20"/>
                <w:lang w:val="de-CH"/>
              </w:rPr>
            </w:pPr>
            <w:r>
              <w:rPr>
                <w:rFonts w:ascii="Hind Light" w:hAnsi="Hind Light" w:cs="Hind Light"/>
                <w:sz w:val="20"/>
                <w:szCs w:val="20"/>
                <w:lang w:val="de-CH"/>
              </w:rPr>
              <w:t>3</w:t>
            </w:r>
            <w:r w:rsidR="0047435C">
              <w:rPr>
                <w:rFonts w:ascii="Hind Light" w:hAnsi="Hind Light" w:cs="Hind Light"/>
                <w:sz w:val="20"/>
                <w:szCs w:val="20"/>
                <w:lang w:val="de-CH"/>
              </w:rPr>
              <w:t>1</w:t>
            </w:r>
            <w:r>
              <w:rPr>
                <w:rFonts w:ascii="Hind Light" w:hAnsi="Hind Light" w:cs="Hind Light"/>
                <w:sz w:val="20"/>
                <w:szCs w:val="20"/>
                <w:lang w:val="de-CH"/>
              </w:rPr>
              <w:t>-</w:t>
            </w:r>
            <w:r w:rsidR="006B3465">
              <w:rPr>
                <w:rFonts w:ascii="Hind Light" w:hAnsi="Hind Light" w:cs="Hind Light"/>
                <w:sz w:val="20"/>
                <w:szCs w:val="20"/>
                <w:lang w:val="de-CH"/>
              </w:rPr>
              <w:t>60</w:t>
            </w:r>
            <w:r>
              <w:rPr>
                <w:rFonts w:ascii="Hind Light" w:hAnsi="Hind Light" w:cs="Hind Light"/>
                <w:sz w:val="20"/>
                <w:szCs w:val="20"/>
                <w:lang w:val="de-CH"/>
              </w:rPr>
              <w:t xml:space="preserve"> Stunden</w:t>
            </w:r>
          </w:p>
        </w:tc>
        <w:tc>
          <w:tcPr>
            <w:tcW w:w="2268" w:type="dxa"/>
          </w:tcPr>
          <w:p w14:paraId="120A08DB" w14:textId="2E199C3D" w:rsidR="006515D1" w:rsidRDefault="00127DB8" w:rsidP="00786BAA">
            <w:pPr>
              <w:pStyle w:val="swswStandartText"/>
              <w:rPr>
                <w:rFonts w:ascii="Hind Light" w:hAnsi="Hind Light" w:cs="Hind Light"/>
                <w:sz w:val="20"/>
                <w:szCs w:val="20"/>
                <w:lang w:val="de-CH"/>
              </w:rPr>
            </w:pPr>
            <w:r>
              <w:rPr>
                <w:rFonts w:ascii="Hind Light" w:hAnsi="Hind Light" w:cs="Hind Light"/>
                <w:sz w:val="20"/>
                <w:szCs w:val="20"/>
                <w:lang w:val="de-CH"/>
              </w:rPr>
              <w:t>8</w:t>
            </w:r>
            <w:r w:rsidR="006515D1">
              <w:rPr>
                <w:rFonts w:ascii="Hind Light" w:hAnsi="Hind Light" w:cs="Hind Light"/>
                <w:sz w:val="20"/>
                <w:szCs w:val="20"/>
                <w:lang w:val="de-CH"/>
              </w:rPr>
              <w:t xml:space="preserve"> Punkte</w:t>
            </w:r>
          </w:p>
        </w:tc>
      </w:tr>
      <w:tr w:rsidR="006515D1" w14:paraId="17CAC49F" w14:textId="77777777" w:rsidTr="00F47C55">
        <w:tc>
          <w:tcPr>
            <w:tcW w:w="2547" w:type="dxa"/>
          </w:tcPr>
          <w:p w14:paraId="6672BC25" w14:textId="007A4277" w:rsidR="006515D1" w:rsidRDefault="006B3465" w:rsidP="00786BAA">
            <w:pPr>
              <w:pStyle w:val="swswStandartText"/>
              <w:rPr>
                <w:rFonts w:ascii="Hind Light" w:hAnsi="Hind Light" w:cs="Hind Light"/>
                <w:sz w:val="20"/>
                <w:szCs w:val="20"/>
                <w:lang w:val="de-CH"/>
              </w:rPr>
            </w:pPr>
            <w:r>
              <w:rPr>
                <w:rFonts w:ascii="Hind Light" w:hAnsi="Hind Light" w:cs="Hind Light"/>
                <w:sz w:val="20"/>
                <w:szCs w:val="20"/>
                <w:lang w:val="de-CH"/>
              </w:rPr>
              <w:t>6</w:t>
            </w:r>
            <w:r w:rsidR="0047435C">
              <w:rPr>
                <w:rFonts w:ascii="Hind Light" w:hAnsi="Hind Light" w:cs="Hind Light"/>
                <w:sz w:val="20"/>
                <w:szCs w:val="20"/>
                <w:lang w:val="de-CH"/>
              </w:rPr>
              <w:t>1</w:t>
            </w:r>
            <w:r w:rsidR="006515D1">
              <w:rPr>
                <w:rFonts w:ascii="Hind Light" w:hAnsi="Hind Light" w:cs="Hind Light"/>
                <w:sz w:val="20"/>
                <w:szCs w:val="20"/>
                <w:lang w:val="de-CH"/>
              </w:rPr>
              <w:t>-</w:t>
            </w:r>
            <w:r>
              <w:rPr>
                <w:rFonts w:ascii="Hind Light" w:hAnsi="Hind Light" w:cs="Hind Light"/>
                <w:sz w:val="20"/>
                <w:szCs w:val="20"/>
                <w:lang w:val="de-CH"/>
              </w:rPr>
              <w:t>90</w:t>
            </w:r>
            <w:r w:rsidR="006515D1">
              <w:rPr>
                <w:rFonts w:ascii="Hind Light" w:hAnsi="Hind Light" w:cs="Hind Light"/>
                <w:sz w:val="20"/>
                <w:szCs w:val="20"/>
                <w:lang w:val="de-CH"/>
              </w:rPr>
              <w:t xml:space="preserve"> Stunden</w:t>
            </w:r>
          </w:p>
        </w:tc>
        <w:tc>
          <w:tcPr>
            <w:tcW w:w="2268" w:type="dxa"/>
          </w:tcPr>
          <w:p w14:paraId="5AA8C642" w14:textId="28BED7EC" w:rsidR="006515D1" w:rsidRDefault="00413BE8" w:rsidP="00786BAA">
            <w:pPr>
              <w:pStyle w:val="swswStandartText"/>
              <w:rPr>
                <w:rFonts w:ascii="Hind Light" w:hAnsi="Hind Light" w:cs="Hind Light"/>
                <w:sz w:val="20"/>
                <w:szCs w:val="20"/>
                <w:lang w:val="de-CH"/>
              </w:rPr>
            </w:pPr>
            <w:r>
              <w:rPr>
                <w:rFonts w:ascii="Hind Light" w:hAnsi="Hind Light" w:cs="Hind Light"/>
                <w:sz w:val="20"/>
                <w:szCs w:val="20"/>
                <w:lang w:val="de-CH"/>
              </w:rPr>
              <w:t>12</w:t>
            </w:r>
            <w:r w:rsidR="0047435C">
              <w:rPr>
                <w:rFonts w:ascii="Hind Light" w:hAnsi="Hind Light" w:cs="Hind Light"/>
                <w:sz w:val="20"/>
                <w:szCs w:val="20"/>
                <w:lang w:val="de-CH"/>
              </w:rPr>
              <w:t xml:space="preserve"> Punkte</w:t>
            </w:r>
          </w:p>
        </w:tc>
      </w:tr>
      <w:tr w:rsidR="0047435C" w14:paraId="10149D60" w14:textId="77777777" w:rsidTr="00F47C55">
        <w:tc>
          <w:tcPr>
            <w:tcW w:w="2547" w:type="dxa"/>
          </w:tcPr>
          <w:p w14:paraId="6529ED43" w14:textId="5C558060" w:rsidR="0047435C" w:rsidRDefault="006B3465" w:rsidP="00786BAA">
            <w:pPr>
              <w:pStyle w:val="swswStandartText"/>
              <w:rPr>
                <w:rFonts w:ascii="Hind Light" w:hAnsi="Hind Light" w:cs="Hind Light"/>
                <w:sz w:val="20"/>
                <w:szCs w:val="20"/>
                <w:lang w:val="de-CH"/>
              </w:rPr>
            </w:pPr>
            <w:r>
              <w:rPr>
                <w:rFonts w:ascii="Hind Light" w:hAnsi="Hind Light" w:cs="Hind Light"/>
                <w:sz w:val="20"/>
                <w:szCs w:val="20"/>
                <w:lang w:val="de-CH"/>
              </w:rPr>
              <w:t>9</w:t>
            </w:r>
            <w:r w:rsidR="0047435C">
              <w:rPr>
                <w:rFonts w:ascii="Hind Light" w:hAnsi="Hind Light" w:cs="Hind Light"/>
                <w:sz w:val="20"/>
                <w:szCs w:val="20"/>
                <w:lang w:val="de-CH"/>
              </w:rPr>
              <w:t>1 Stunden oder mehr</w:t>
            </w:r>
          </w:p>
        </w:tc>
        <w:tc>
          <w:tcPr>
            <w:tcW w:w="2268" w:type="dxa"/>
          </w:tcPr>
          <w:p w14:paraId="148010E3" w14:textId="3F16E1E4" w:rsidR="0047435C" w:rsidRDefault="00413BE8" w:rsidP="00786BAA">
            <w:pPr>
              <w:pStyle w:val="swswStandartText"/>
              <w:rPr>
                <w:rFonts w:ascii="Hind Light" w:hAnsi="Hind Light" w:cs="Hind Light"/>
                <w:sz w:val="20"/>
                <w:szCs w:val="20"/>
                <w:lang w:val="de-CH"/>
              </w:rPr>
            </w:pPr>
            <w:r>
              <w:rPr>
                <w:rFonts w:ascii="Hind Light" w:hAnsi="Hind Light" w:cs="Hind Light"/>
                <w:sz w:val="20"/>
                <w:szCs w:val="20"/>
                <w:lang w:val="de-CH"/>
              </w:rPr>
              <w:t xml:space="preserve">15 </w:t>
            </w:r>
            <w:r w:rsidR="0047435C">
              <w:rPr>
                <w:rFonts w:ascii="Hind Light" w:hAnsi="Hind Light" w:cs="Hind Light"/>
                <w:sz w:val="20"/>
                <w:szCs w:val="20"/>
                <w:lang w:val="de-CH"/>
              </w:rPr>
              <w:t>Punkte</w:t>
            </w:r>
          </w:p>
        </w:tc>
      </w:tr>
    </w:tbl>
    <w:p w14:paraId="05D4E071" w14:textId="77777777" w:rsidR="00786BAA" w:rsidRPr="00B613E4" w:rsidRDefault="00786BAA" w:rsidP="00786BAA">
      <w:pPr>
        <w:spacing w:line="240" w:lineRule="auto"/>
        <w:rPr>
          <w:rFonts w:eastAsiaTheme="minorHAnsi" w:cs="Hind Light"/>
          <w:sz w:val="22"/>
        </w:rPr>
      </w:pPr>
      <w:r w:rsidRPr="00B613E4">
        <w:rPr>
          <w:rFonts w:cs="Hind Light"/>
        </w:rPr>
        <w:br w:type="page"/>
      </w:r>
    </w:p>
    <w:p w14:paraId="2005B07A" w14:textId="665821F5" w:rsidR="005A2E55" w:rsidRPr="003A5D2E" w:rsidRDefault="005A6D2F" w:rsidP="009E61FA">
      <w:pPr>
        <w:pStyle w:val="SWAQberschrift1"/>
      </w:pPr>
      <w:bookmarkStart w:id="32" w:name="_Toc143000180"/>
      <w:r>
        <w:lastRenderedPageBreak/>
        <w:t xml:space="preserve">Element 3: </w:t>
      </w:r>
      <w:r w:rsidR="005A2E55" w:rsidRPr="003A5D2E">
        <w:t>Training</w:t>
      </w:r>
      <w:bookmarkEnd w:id="32"/>
    </w:p>
    <w:p w14:paraId="42BA472A" w14:textId="77777777" w:rsidR="00635C23" w:rsidRPr="003A5D2E" w:rsidRDefault="00635C23" w:rsidP="00635C23"/>
    <w:p w14:paraId="4F07C1B3" w14:textId="48239FB4" w:rsidR="00DA75B0" w:rsidRPr="003A5D2E" w:rsidRDefault="00DA75B0" w:rsidP="00DA75B0">
      <w:pPr>
        <w:pStyle w:val="SWAQberschrift2"/>
      </w:pPr>
      <w:bookmarkStart w:id="33" w:name="_Toc137737280"/>
      <w:bookmarkStart w:id="34" w:name="_Toc143000181"/>
      <w:proofErr w:type="gramStart"/>
      <w:r>
        <w:t>Athlet:innenweg</w:t>
      </w:r>
      <w:proofErr w:type="gramEnd"/>
      <w:r>
        <w:t xml:space="preserve"> (FTEM)</w:t>
      </w:r>
      <w:bookmarkEnd w:id="33"/>
      <w:bookmarkEnd w:id="34"/>
    </w:p>
    <w:p w14:paraId="779EDBEC" w14:textId="77777777" w:rsidR="00DA75B0" w:rsidRPr="009B43BB" w:rsidRDefault="00DA75B0" w:rsidP="00DA75B0">
      <w:pPr>
        <w:pStyle w:val="swswStandartText"/>
        <w:rPr>
          <w:rFonts w:ascii="Hind Light" w:hAnsi="Hind Light" w:cs="Hind Light"/>
          <w:sz w:val="20"/>
          <w:szCs w:val="20"/>
          <w:lang w:val="de-CH"/>
        </w:rPr>
      </w:pPr>
      <w:r w:rsidRPr="44ECE739">
        <w:rPr>
          <w:rFonts w:ascii="Hind Light" w:hAnsi="Hind Light" w:cs="Hind Light"/>
          <w:sz w:val="20"/>
          <w:szCs w:val="20"/>
        </w:rPr>
        <w:t xml:space="preserve">Für eine national erfolgreiche, nachhaltige Sport- und </w:t>
      </w:r>
      <w:proofErr w:type="gramStart"/>
      <w:r w:rsidRPr="44ECE739">
        <w:rPr>
          <w:rFonts w:ascii="Hind Light" w:hAnsi="Hind Light" w:cs="Hind Light"/>
          <w:sz w:val="20"/>
          <w:szCs w:val="20"/>
        </w:rPr>
        <w:t>Athlet:innenentwicklung</w:t>
      </w:r>
      <w:proofErr w:type="gramEnd"/>
      <w:r w:rsidRPr="44ECE739">
        <w:rPr>
          <w:rFonts w:ascii="Hind Light" w:hAnsi="Hind Light" w:cs="Hind Light"/>
          <w:sz w:val="20"/>
          <w:szCs w:val="20"/>
        </w:rPr>
        <w:t xml:space="preserve"> braucht es ein systematisches und klares Vorgehen. </w:t>
      </w:r>
      <w:hyperlink r:id="rId38">
        <w:r w:rsidRPr="44ECE739">
          <w:rPr>
            <w:rStyle w:val="Hyperlink"/>
            <w:rFonts w:ascii="Hind Light" w:hAnsi="Hind Light" w:cs="Hind Light"/>
            <w:sz w:val="20"/>
            <w:szCs w:val="20"/>
          </w:rPr>
          <w:t>FTEM Swiss Aquatics</w:t>
        </w:r>
      </w:hyperlink>
      <w:r w:rsidRPr="44ECE739">
        <w:rPr>
          <w:rFonts w:ascii="Hind Light" w:hAnsi="Hind Light" w:cs="Hind Light"/>
          <w:sz w:val="20"/>
          <w:szCs w:val="20"/>
        </w:rPr>
        <w:t xml:space="preserve"> ist das Rahmenkonzept des Schweizerischen Schwimmverbands zur Sport- und </w:t>
      </w:r>
      <w:proofErr w:type="gramStart"/>
      <w:r w:rsidRPr="44ECE739">
        <w:rPr>
          <w:rFonts w:ascii="Hind Light" w:hAnsi="Hind Light" w:cs="Hind Light"/>
          <w:sz w:val="20"/>
          <w:szCs w:val="20"/>
        </w:rPr>
        <w:t>Athlet:innenentwicklung</w:t>
      </w:r>
      <w:proofErr w:type="gramEnd"/>
      <w:r w:rsidRPr="44ECE739">
        <w:rPr>
          <w:rFonts w:ascii="Hind Light" w:hAnsi="Hind Light" w:cs="Hind Light"/>
          <w:sz w:val="20"/>
          <w:szCs w:val="20"/>
        </w:rPr>
        <w:t>. Es umfasst die vier Schwimmsportarten Artistic Swimming, Schwimmen, Wasserball und Wasserspringen. Swiss Aquatics verfolgt das Ziel, möglichst viele Personen zum lebenslangen Sporttreiben oder zu einem Engagement</w:t>
      </w:r>
      <w:r w:rsidRPr="44ECE739">
        <w:rPr>
          <w:rFonts w:ascii="Hind Light" w:eastAsia="Arial" w:hAnsi="Hind Light" w:cs="Hind Light"/>
          <w:color w:val="000000" w:themeColor="text1"/>
          <w:sz w:val="21"/>
          <w:szCs w:val="21"/>
        </w:rPr>
        <w:t xml:space="preserve"> </w:t>
      </w:r>
      <w:r w:rsidRPr="44ECE739">
        <w:rPr>
          <w:rFonts w:ascii="Hind Light" w:hAnsi="Hind Light" w:cs="Hind Light"/>
          <w:sz w:val="20"/>
          <w:szCs w:val="20"/>
        </w:rPr>
        <w:t>im Schwimmsport zu motivieren.</w:t>
      </w:r>
    </w:p>
    <w:p w14:paraId="2467DC28" w14:textId="77777777" w:rsidR="00DA75B0" w:rsidRPr="0035688C" w:rsidRDefault="00DA75B0" w:rsidP="00DA75B0">
      <w:pPr>
        <w:rPr>
          <w:rFonts w:cs="Hind Light"/>
          <w:szCs w:val="24"/>
        </w:rPr>
      </w:pPr>
      <w:r w:rsidRPr="0035688C">
        <w:rPr>
          <w:rFonts w:cs="Hind Light"/>
          <w:szCs w:val="24"/>
        </w:rPr>
        <w:t xml:space="preserve">FTEM Swiss Aquatics basiert auf </w:t>
      </w:r>
      <w:hyperlink r:id="rId39" w:history="1">
        <w:r w:rsidRPr="0035688C">
          <w:rPr>
            <w:rStyle w:val="Hyperlink"/>
            <w:rFonts w:cs="Hind Light"/>
            <w:szCs w:val="24"/>
          </w:rPr>
          <w:t>FTEM Schweiz</w:t>
        </w:r>
      </w:hyperlink>
      <w:r w:rsidRPr="0035688C">
        <w:rPr>
          <w:rFonts w:cs="Hind Light"/>
          <w:szCs w:val="24"/>
        </w:rPr>
        <w:t>. Dieses entwickelt Swiss Olympic in enger Zusammenarbeit mit den Sportverbänden, dem BASPO und den Kantonen seit dem Jahr 201</w:t>
      </w:r>
      <w:r>
        <w:rPr>
          <w:rFonts w:cs="Hind Light"/>
          <w:szCs w:val="24"/>
        </w:rPr>
        <w:t>4</w:t>
      </w:r>
      <w:r w:rsidRPr="0035688C">
        <w:rPr>
          <w:rFonts w:cs="Hind Light"/>
          <w:szCs w:val="24"/>
        </w:rPr>
        <w:t>. Es dient allen Akteuren der Schweizer Sportförderung als Orientierung und schafft durch eine gemeinsame Sprache Klarheit.</w:t>
      </w:r>
    </w:p>
    <w:p w14:paraId="3F75A1E7" w14:textId="77777777" w:rsidR="00DA75B0" w:rsidRPr="0035688C" w:rsidRDefault="00DA75B0" w:rsidP="00DA75B0">
      <w:pPr>
        <w:rPr>
          <w:rFonts w:cs="Hind Light"/>
          <w:szCs w:val="24"/>
        </w:rPr>
      </w:pPr>
      <w:r w:rsidRPr="0035688C">
        <w:rPr>
          <w:rFonts w:cs="Hind Light"/>
          <w:szCs w:val="24"/>
        </w:rPr>
        <w:t>FTEM Schweiz bildet die Grundlage für den Breiten- und den Leistungssport und verfolgt vier Hauptziele:</w:t>
      </w:r>
    </w:p>
    <w:p w14:paraId="1ED0FDAD" w14:textId="77777777" w:rsidR="00DA75B0" w:rsidRPr="0035688C" w:rsidRDefault="00DA75B0" w:rsidP="00DA75B0">
      <w:pPr>
        <w:pStyle w:val="Listenabsatz"/>
        <w:numPr>
          <w:ilvl w:val="0"/>
          <w:numId w:val="36"/>
        </w:numPr>
        <w:rPr>
          <w:rFonts w:cs="Hind Light"/>
          <w:szCs w:val="24"/>
        </w:rPr>
      </w:pPr>
      <w:r w:rsidRPr="0035688C">
        <w:rPr>
          <w:rFonts w:cs="Hind Light"/>
          <w:szCs w:val="24"/>
        </w:rPr>
        <w:t>Koordination und Systematik der Sportförderung verbessern</w:t>
      </w:r>
    </w:p>
    <w:p w14:paraId="52A098C2" w14:textId="77777777" w:rsidR="00DA75B0" w:rsidRPr="0035688C" w:rsidRDefault="00DA75B0" w:rsidP="00DA75B0">
      <w:pPr>
        <w:pStyle w:val="Listenabsatz"/>
        <w:numPr>
          <w:ilvl w:val="0"/>
          <w:numId w:val="36"/>
        </w:numPr>
        <w:rPr>
          <w:rFonts w:cs="Hind Light"/>
          <w:szCs w:val="24"/>
        </w:rPr>
      </w:pPr>
      <w:r w:rsidRPr="0035688C">
        <w:rPr>
          <w:rFonts w:cs="Hind Light"/>
          <w:szCs w:val="24"/>
        </w:rPr>
        <w:t xml:space="preserve">Menschen lebenslang im Sport halten </w:t>
      </w:r>
    </w:p>
    <w:p w14:paraId="76112C2E" w14:textId="77777777" w:rsidR="00DA75B0" w:rsidRPr="0035688C" w:rsidRDefault="00DA75B0" w:rsidP="00DA75B0">
      <w:pPr>
        <w:pStyle w:val="Listenabsatz"/>
        <w:numPr>
          <w:ilvl w:val="0"/>
          <w:numId w:val="36"/>
        </w:numPr>
        <w:rPr>
          <w:rFonts w:cs="Hind Light"/>
          <w:szCs w:val="24"/>
        </w:rPr>
      </w:pPr>
      <w:r w:rsidRPr="0035688C">
        <w:rPr>
          <w:rFonts w:cs="Hind Light"/>
          <w:szCs w:val="24"/>
        </w:rPr>
        <w:t>Werte sowie Lebens- und Gesundheitskompetenzen im und durch den Sport fördern</w:t>
      </w:r>
    </w:p>
    <w:p w14:paraId="0BD8DB86" w14:textId="77777777" w:rsidR="00DA75B0" w:rsidRPr="0035688C" w:rsidRDefault="00DA75B0" w:rsidP="00DA75B0">
      <w:pPr>
        <w:pStyle w:val="Listenabsatz"/>
        <w:numPr>
          <w:ilvl w:val="0"/>
          <w:numId w:val="36"/>
        </w:numPr>
        <w:rPr>
          <w:rFonts w:cs="Hind Light"/>
          <w:szCs w:val="24"/>
        </w:rPr>
      </w:pPr>
      <w:r w:rsidRPr="0035688C">
        <w:rPr>
          <w:rFonts w:cs="Hind Light"/>
          <w:szCs w:val="24"/>
        </w:rPr>
        <w:t>Niveau im Leistungssport steigern</w:t>
      </w:r>
    </w:p>
    <w:p w14:paraId="196A4C12" w14:textId="77777777" w:rsidR="00DA75B0" w:rsidRPr="0035688C" w:rsidRDefault="00DA75B0" w:rsidP="00DA75B0">
      <w:pPr>
        <w:rPr>
          <w:rFonts w:cs="Hind Light"/>
          <w:szCs w:val="24"/>
        </w:rPr>
      </w:pPr>
    </w:p>
    <w:p w14:paraId="1DF4FE59" w14:textId="77777777" w:rsidR="00DA75B0" w:rsidRPr="0035688C" w:rsidRDefault="00DA75B0" w:rsidP="00DA75B0">
      <w:pPr>
        <w:rPr>
          <w:rFonts w:cs="Hind Light"/>
          <w:szCs w:val="24"/>
        </w:rPr>
      </w:pPr>
      <w:r w:rsidRPr="0035688C">
        <w:rPr>
          <w:rFonts w:cs="Hind Light"/>
          <w:szCs w:val="24"/>
        </w:rPr>
        <w:t xml:space="preserve">Dabei steht FTEM für die vier Schlüsselbereiche «Foundation» (Fundament, Breitensport, lebenslanges Sporttreiben), «Talent», «Elite» und «Mastery» (Weltklasse). Diese wiederum sind in insgesamt </w:t>
      </w:r>
      <w:r>
        <w:rPr>
          <w:rFonts w:cs="Hind Light"/>
          <w:szCs w:val="24"/>
        </w:rPr>
        <w:t>zehn</w:t>
      </w:r>
      <w:r w:rsidRPr="0035688C">
        <w:rPr>
          <w:rFonts w:cs="Hind Light"/>
          <w:szCs w:val="24"/>
        </w:rPr>
        <w:t xml:space="preserve"> Phasen aufgeteilt (Abbildung </w:t>
      </w:r>
      <w:r>
        <w:rPr>
          <w:rFonts w:cs="Hind Light"/>
          <w:szCs w:val="24"/>
        </w:rPr>
        <w:t>1</w:t>
      </w:r>
      <w:r w:rsidRPr="0035688C">
        <w:rPr>
          <w:rFonts w:cs="Hind Light"/>
          <w:szCs w:val="24"/>
        </w:rPr>
        <w:t>). Sie bilden den Orientierungsrahmen für eine systematische und erfolgreiche Breitensportförderung (F1 bis F3) und veranschaulichen den Idealverlauf einer sportlichen Karriere bis hin zur Weltspitze (F1 bis M).</w:t>
      </w:r>
    </w:p>
    <w:p w14:paraId="5ACE4B76" w14:textId="77777777" w:rsidR="00DA75B0" w:rsidRPr="0035688C" w:rsidRDefault="00DA75B0" w:rsidP="00DA75B0">
      <w:pPr>
        <w:rPr>
          <w:rFonts w:cs="Hind Light"/>
          <w:szCs w:val="24"/>
        </w:rPr>
      </w:pPr>
    </w:p>
    <w:p w14:paraId="3731D15F" w14:textId="77777777" w:rsidR="00DA75B0" w:rsidRPr="0035688C" w:rsidRDefault="00DA75B0" w:rsidP="00DA75B0">
      <w:pPr>
        <w:spacing w:line="240" w:lineRule="auto"/>
        <w:rPr>
          <w:rFonts w:cs="Hind Light"/>
        </w:rPr>
      </w:pPr>
      <w:r w:rsidRPr="323E14E3">
        <w:rPr>
          <w:rFonts w:cs="Hind Light"/>
        </w:rPr>
        <w:t xml:space="preserve">Dank FTEM Swiss Aquatics erhalten </w:t>
      </w:r>
      <w:r w:rsidRPr="11746EF3">
        <w:rPr>
          <w:rFonts w:cs="Hind Light"/>
        </w:rPr>
        <w:t xml:space="preserve">die </w:t>
      </w:r>
      <w:r w:rsidRPr="1D668516">
        <w:rPr>
          <w:rFonts w:cs="Hind Light"/>
        </w:rPr>
        <w:t>Sporttreibenden</w:t>
      </w:r>
      <w:r w:rsidRPr="323E14E3">
        <w:rPr>
          <w:rFonts w:cs="Hind Light"/>
        </w:rPr>
        <w:t xml:space="preserve"> eine umfassende und vielseitige Ausbildung im Schlüsselbereich «Foundation». Darauf aufbauend haben sie die Möglichkeit, in einer oder mehreren Schwimmsportarten in den Leistungssport einzusteigen. Ebenso können sie im Breitensport bleiben oder wieder zu diesem zurückkehren. Dabei steht das lebenslange und freudvolle Sporttreiben im Wasser immer im Vordergrund.</w:t>
      </w:r>
    </w:p>
    <w:p w14:paraId="027BB011" w14:textId="77777777" w:rsidR="0035688C" w:rsidRDefault="0035688C" w:rsidP="0035688C"/>
    <w:p w14:paraId="7C6E69D3" w14:textId="77777777" w:rsidR="0035688C" w:rsidRDefault="0035688C" w:rsidP="005A2E55">
      <w:pPr>
        <w:pStyle w:val="swswStandartText"/>
        <w:rPr>
          <w:rFonts w:ascii="Hind Light" w:hAnsi="Hind Light" w:cs="Hind Light"/>
          <w:sz w:val="20"/>
          <w:szCs w:val="20"/>
          <w:lang w:val="de-CH"/>
        </w:rPr>
      </w:pPr>
    </w:p>
    <w:p w14:paraId="25A52A8C" w14:textId="77777777" w:rsidR="0035688C" w:rsidRDefault="0035688C" w:rsidP="005A2E55">
      <w:pPr>
        <w:pStyle w:val="swswStandartText"/>
        <w:rPr>
          <w:rFonts w:ascii="Hind Light" w:hAnsi="Hind Light" w:cs="Hind Light"/>
          <w:sz w:val="20"/>
          <w:szCs w:val="20"/>
          <w:lang w:val="de-CH"/>
        </w:rPr>
      </w:pPr>
    </w:p>
    <w:p w14:paraId="4F54D150" w14:textId="77777777" w:rsidR="0035688C" w:rsidRDefault="0035688C" w:rsidP="005A2E55">
      <w:pPr>
        <w:pStyle w:val="swswStandartText"/>
        <w:rPr>
          <w:rFonts w:ascii="Hind Light" w:hAnsi="Hind Light" w:cs="Hind Light"/>
          <w:sz w:val="20"/>
          <w:szCs w:val="20"/>
          <w:lang w:val="de-CH"/>
        </w:rPr>
      </w:pPr>
    </w:p>
    <w:p w14:paraId="7A991E2E" w14:textId="77777777" w:rsidR="0035688C" w:rsidRDefault="0035688C" w:rsidP="005A2E55">
      <w:pPr>
        <w:pStyle w:val="swswStandartText"/>
        <w:rPr>
          <w:rFonts w:ascii="Hind Light" w:hAnsi="Hind Light" w:cs="Hind Light"/>
          <w:sz w:val="20"/>
          <w:szCs w:val="20"/>
          <w:lang w:val="de-CH"/>
        </w:rPr>
      </w:pPr>
    </w:p>
    <w:p w14:paraId="14A8E472" w14:textId="77777777" w:rsidR="0035688C" w:rsidRDefault="0035688C" w:rsidP="005A2E55">
      <w:pPr>
        <w:pStyle w:val="swswStandartText"/>
        <w:rPr>
          <w:rFonts w:ascii="Hind Light" w:hAnsi="Hind Light" w:cs="Hind Light"/>
          <w:sz w:val="20"/>
          <w:szCs w:val="20"/>
          <w:lang w:val="de-CH"/>
        </w:rPr>
      </w:pPr>
    </w:p>
    <w:p w14:paraId="4C78DF12" w14:textId="040F3D87" w:rsidR="00DA75B0" w:rsidRPr="003A5D2E" w:rsidRDefault="00DA75B0" w:rsidP="00DA75B0">
      <w:pPr>
        <w:pStyle w:val="swswStandartText"/>
        <w:rPr>
          <w:rFonts w:ascii="Hind Light" w:hAnsi="Hind Light" w:cs="Hind Light"/>
          <w:sz w:val="18"/>
          <w:szCs w:val="18"/>
          <w:lang w:val="de-CH"/>
        </w:rPr>
      </w:pPr>
      <w:r>
        <w:rPr>
          <w:rFonts w:ascii="Hind Light" w:hAnsi="Hind Light" w:cs="Hind Light"/>
          <w:noProof/>
          <w:sz w:val="20"/>
          <w:szCs w:val="20"/>
          <w:lang w:val="de-CH"/>
        </w:rPr>
        <w:lastRenderedPageBreak/>
        <w:drawing>
          <wp:anchor distT="0" distB="0" distL="114300" distR="114300" simplePos="0" relativeHeight="251664392" behindDoc="0" locked="0" layoutInCell="1" allowOverlap="1" wp14:anchorId="7985DAE1" wp14:editId="4B69F3CC">
            <wp:simplePos x="0" y="0"/>
            <wp:positionH relativeFrom="margin">
              <wp:align>left</wp:align>
            </wp:positionH>
            <wp:positionV relativeFrom="paragraph">
              <wp:posOffset>76</wp:posOffset>
            </wp:positionV>
            <wp:extent cx="5939790" cy="6042660"/>
            <wp:effectExtent l="0" t="0" r="3810" b="0"/>
            <wp:wrapSquare wrapText="bothSides"/>
            <wp:docPr id="197817986" name="Grafik 1" descr="Ein Bild, das Tex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7986" name="Grafik 1" descr="Ein Bild, das Text, Cartoon enthält.&#10;&#10;Automatisch generierte Beschreibu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9790" cy="6042660"/>
                    </a:xfrm>
                    <a:prstGeom prst="rect">
                      <a:avLst/>
                    </a:prstGeom>
                  </pic:spPr>
                </pic:pic>
              </a:graphicData>
            </a:graphic>
            <wp14:sizeRelH relativeFrom="page">
              <wp14:pctWidth>0</wp14:pctWidth>
            </wp14:sizeRelH>
            <wp14:sizeRelV relativeFrom="page">
              <wp14:pctHeight>0</wp14:pctHeight>
            </wp14:sizeRelV>
          </wp:anchor>
        </w:drawing>
      </w:r>
      <w:r w:rsidR="005A2E55" w:rsidRPr="003A5D2E">
        <w:rPr>
          <w:rFonts w:ascii="Hind Light" w:hAnsi="Hind Light" w:cs="Hind Light"/>
          <w:sz w:val="18"/>
          <w:szCs w:val="18"/>
          <w:lang w:val="de-CH"/>
        </w:rPr>
        <w:t>A</w:t>
      </w:r>
      <w:r w:rsidRPr="44ECE739">
        <w:rPr>
          <w:rFonts w:ascii="Hind Light" w:hAnsi="Hind Light" w:cs="Hind Light"/>
          <w:sz w:val="18"/>
          <w:szCs w:val="18"/>
          <w:lang w:val="de-CH"/>
        </w:rPr>
        <w:t xml:space="preserve">bbildung 1: </w:t>
      </w:r>
      <w:r>
        <w:rPr>
          <w:rFonts w:ascii="Hind Light" w:hAnsi="Hind Light" w:cs="Hind Light"/>
          <w:sz w:val="18"/>
          <w:szCs w:val="18"/>
          <w:lang w:val="de-CH"/>
        </w:rPr>
        <w:t>Die zehn Phasen des FTEM Swiss Aquatics</w:t>
      </w:r>
    </w:p>
    <w:p w14:paraId="1760B5C5" w14:textId="5412912D" w:rsidR="00A57C19" w:rsidRDefault="00A57C19" w:rsidP="005A2E55">
      <w:pPr>
        <w:pStyle w:val="swswStandartText"/>
        <w:rPr>
          <w:rFonts w:ascii="Hind Light" w:hAnsi="Hind Light" w:cs="Hind Light"/>
          <w:sz w:val="20"/>
          <w:szCs w:val="20"/>
          <w:lang w:val="de-CH"/>
        </w:rPr>
      </w:pPr>
    </w:p>
    <w:p w14:paraId="409AC71B" w14:textId="58F62C07" w:rsidR="00DA75B0" w:rsidRPr="00E1494F" w:rsidRDefault="00DA75B0" w:rsidP="00DA75B0">
      <w:pPr>
        <w:pStyle w:val="SWAQLauftext"/>
      </w:pPr>
      <w:r>
        <w:t xml:space="preserve">Auf der Webseite von Swiss Olympic und Swiss Aquatics ist eine einheitliche Zusammenfassung des sportartspezifischen </w:t>
      </w:r>
      <w:proofErr w:type="gramStart"/>
      <w:r>
        <w:t>Athlet:innenweges</w:t>
      </w:r>
      <w:proofErr w:type="gramEnd"/>
      <w:r>
        <w:t xml:space="preserve"> nach FTEM mit den relevanten Informationen (u.a. Kaderstruktur/Cards, internationale Wettkämpfe, Trainingsumfänge, Schule/Ausbildung) in Form eines </w:t>
      </w:r>
      <w:hyperlink r:id="rId41">
        <w:r w:rsidRPr="44ECE739">
          <w:rPr>
            <w:rStyle w:val="Hyperlink"/>
          </w:rPr>
          <w:t>Onlineposters</w:t>
        </w:r>
      </w:hyperlink>
      <w:r>
        <w:t xml:space="preserve"> abrufbar</w:t>
      </w:r>
      <w:r w:rsidR="00E367AD">
        <w:t>.</w:t>
      </w:r>
    </w:p>
    <w:p w14:paraId="2B3AB0E4" w14:textId="77777777" w:rsidR="00FE710D" w:rsidRDefault="00FE710D" w:rsidP="00E1494F"/>
    <w:p w14:paraId="095E86BD" w14:textId="77777777" w:rsidR="00FE710D" w:rsidRDefault="00FE710D" w:rsidP="00E1494F"/>
    <w:p w14:paraId="56FDF131" w14:textId="07F8647F" w:rsidR="001626C2" w:rsidRPr="003A5D2E" w:rsidRDefault="00884A9E" w:rsidP="005A2E55">
      <w:pPr>
        <w:pStyle w:val="swswStandartText"/>
        <w:rPr>
          <w:rFonts w:ascii="Hind Light" w:hAnsi="Hind Light" w:cs="Hind Light"/>
          <w:lang w:val="de-CH"/>
        </w:rPr>
      </w:pPr>
      <w:r>
        <w:rPr>
          <w:rFonts w:ascii="Hind Light" w:hAnsi="Hind Light" w:cs="Hind Light"/>
          <w:noProof/>
          <w:lang w:val="de-CH"/>
        </w:rPr>
        <w:lastRenderedPageBreak/>
        <w:drawing>
          <wp:anchor distT="0" distB="0" distL="114300" distR="114300" simplePos="0" relativeHeight="251659272" behindDoc="1" locked="0" layoutInCell="1" allowOverlap="1" wp14:anchorId="48D4F142" wp14:editId="0D69E86B">
            <wp:simplePos x="0" y="0"/>
            <wp:positionH relativeFrom="margin">
              <wp:align>right</wp:align>
            </wp:positionH>
            <wp:positionV relativeFrom="paragraph">
              <wp:posOffset>0</wp:posOffset>
            </wp:positionV>
            <wp:extent cx="5932800" cy="4050000"/>
            <wp:effectExtent l="0" t="0" r="0" b="8255"/>
            <wp:wrapTight wrapText="bothSides">
              <wp:wrapPolygon edited="0">
                <wp:start x="0" y="0"/>
                <wp:lineTo x="0" y="21542"/>
                <wp:lineTo x="21503" y="21542"/>
                <wp:lineTo x="21503" y="0"/>
                <wp:lineTo x="0" y="0"/>
              </wp:wrapPolygon>
            </wp:wrapTight>
            <wp:docPr id="11898180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2800" cy="405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77AD03" w14:textId="77777777" w:rsidR="00DA75B0" w:rsidRPr="003A5D2E" w:rsidRDefault="00DA75B0" w:rsidP="00DA75B0">
      <w:pPr>
        <w:pStyle w:val="swswStandartText"/>
        <w:rPr>
          <w:rFonts w:ascii="Hind Light" w:hAnsi="Hind Light" w:cs="Hind Light"/>
          <w:sz w:val="20"/>
          <w:szCs w:val="20"/>
          <w:lang w:val="de-CH"/>
        </w:rPr>
      </w:pPr>
      <w:r w:rsidRPr="44ECE739">
        <w:rPr>
          <w:rFonts w:ascii="Hind Light" w:hAnsi="Hind Light" w:cs="Hind Light"/>
          <w:sz w:val="20"/>
          <w:szCs w:val="20"/>
          <w:lang w:val="de-CH"/>
        </w:rPr>
        <w:t xml:space="preserve">Als NWF-Stützpunkte kennen wir den </w:t>
      </w:r>
      <w:proofErr w:type="gramStart"/>
      <w:r w:rsidRPr="44ECE739">
        <w:rPr>
          <w:rFonts w:ascii="Hind Light" w:hAnsi="Hind Light" w:cs="Hind Light"/>
          <w:sz w:val="20"/>
          <w:szCs w:val="20"/>
          <w:lang w:val="de-CH"/>
        </w:rPr>
        <w:t>Athlet:innenweg</w:t>
      </w:r>
      <w:proofErr w:type="gramEnd"/>
      <w:r w:rsidRPr="44ECE739">
        <w:rPr>
          <w:rFonts w:ascii="Hind Light" w:hAnsi="Hind Light" w:cs="Hind Light"/>
          <w:sz w:val="20"/>
          <w:szCs w:val="20"/>
          <w:lang w:val="de-CH"/>
        </w:rPr>
        <w:t xml:space="preserve"> (FTEM) und setzen uns aktiv für nachhaltiges, lebenslanges Sportreiben ein. Das </w:t>
      </w:r>
      <w:proofErr w:type="gramStart"/>
      <w:r w:rsidRPr="44ECE739">
        <w:rPr>
          <w:rFonts w:ascii="Hind Light" w:hAnsi="Hind Light" w:cs="Hind Light"/>
          <w:sz w:val="20"/>
          <w:szCs w:val="20"/>
          <w:lang w:val="de-CH"/>
        </w:rPr>
        <w:t>Athlet:innenweg</w:t>
      </w:r>
      <w:proofErr w:type="gramEnd"/>
      <w:r w:rsidRPr="44ECE739">
        <w:rPr>
          <w:rFonts w:ascii="Hind Light" w:hAnsi="Hind Light" w:cs="Hind Light"/>
          <w:sz w:val="20"/>
          <w:szCs w:val="20"/>
          <w:lang w:val="de-CH"/>
        </w:rPr>
        <w:t>-Poster wird im Clublokal oder im Bad an der Informationstafel angepinnt und auf der Vereinswebseite verlinkt.</w:t>
      </w:r>
    </w:p>
    <w:p w14:paraId="353518D1" w14:textId="77777777" w:rsidR="00DA75B0" w:rsidRPr="003A5D2E" w:rsidRDefault="00DA75B0" w:rsidP="00DA75B0">
      <w:pPr>
        <w:pStyle w:val="swswStandartText"/>
        <w:rPr>
          <w:rFonts w:ascii="Hind Light" w:hAnsi="Hind Light" w:cs="Hind Light"/>
          <w:sz w:val="20"/>
          <w:szCs w:val="20"/>
          <w:lang w:val="de-CH"/>
        </w:rPr>
      </w:pPr>
    </w:p>
    <w:p w14:paraId="5105E3C4" w14:textId="1DB62F4B" w:rsidR="00DA75B0" w:rsidRPr="00BB7EB0" w:rsidRDefault="00DA75B0" w:rsidP="00DA75B0">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5D0351">
        <w:rPr>
          <w:rFonts w:ascii="Wingdings" w:eastAsia="Wingdings" w:hAnsi="Wingdings" w:cs="Wingdings"/>
          <w:szCs w:val="20"/>
        </w:rPr>
      </w:r>
      <w:r w:rsidR="005D0351">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78E772CD" w14:textId="77777777" w:rsidR="005A2E55" w:rsidRPr="003A5D2E" w:rsidRDefault="005A2E55" w:rsidP="005A2E55">
      <w:pPr>
        <w:pStyle w:val="swswStandartText"/>
        <w:rPr>
          <w:rFonts w:ascii="Hind Light" w:hAnsi="Hind Light" w:cs="Hind Light"/>
          <w:sz w:val="20"/>
          <w:szCs w:val="20"/>
          <w:lang w:val="de-CH"/>
        </w:rPr>
      </w:pPr>
    </w:p>
    <w:p w14:paraId="5357ABDE" w14:textId="3C300234" w:rsidR="005A2E55" w:rsidRPr="003A5D2E" w:rsidRDefault="2A848794" w:rsidP="0024630A">
      <w:pPr>
        <w:pStyle w:val="SWAQberschrift2"/>
      </w:pPr>
      <w:bookmarkStart w:id="35" w:name="_Toc143000182"/>
      <w:r>
        <w:t>R</w:t>
      </w:r>
      <w:r w:rsidR="6B0B4BFC">
        <w:t>ahmentrainingsplan</w:t>
      </w:r>
      <w:r w:rsidR="664934A1">
        <w:t xml:space="preserve"> </w:t>
      </w:r>
      <w:bookmarkEnd w:id="35"/>
    </w:p>
    <w:p w14:paraId="6569329F" w14:textId="7DE47EB4" w:rsidR="005A2E55" w:rsidRPr="003A5D2E" w:rsidRDefault="005A2E55"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Auf der Basis des FTEMs </w:t>
      </w:r>
      <w:r w:rsidR="001E740F">
        <w:rPr>
          <w:rFonts w:ascii="Hind Light" w:hAnsi="Hind Light" w:cs="Hind Light"/>
          <w:sz w:val="20"/>
          <w:szCs w:val="20"/>
          <w:lang w:val="de-CH"/>
        </w:rPr>
        <w:t>wird von Swiss Aquatics Diving</w:t>
      </w:r>
      <w:r w:rsidRPr="003A5D2E">
        <w:rPr>
          <w:rFonts w:ascii="Hind Light" w:hAnsi="Hind Light" w:cs="Hind Light"/>
          <w:sz w:val="20"/>
          <w:szCs w:val="20"/>
          <w:lang w:val="de-CH"/>
        </w:rPr>
        <w:t xml:space="preserve"> ein </w:t>
      </w:r>
      <w:r w:rsidR="00635C23" w:rsidRPr="003A5D2E">
        <w:rPr>
          <w:rFonts w:ascii="Hind Light" w:hAnsi="Hind Light" w:cs="Hind Light"/>
          <w:sz w:val="20"/>
          <w:szCs w:val="20"/>
          <w:lang w:val="de-CH"/>
        </w:rPr>
        <w:t>Rahmentrainingsplan (RTP)</w:t>
      </w:r>
      <w:r w:rsidRPr="003A5D2E">
        <w:rPr>
          <w:rFonts w:ascii="Hind Light" w:hAnsi="Hind Light" w:cs="Hind Light"/>
          <w:sz w:val="20"/>
          <w:szCs w:val="20"/>
          <w:lang w:val="de-CH"/>
        </w:rPr>
        <w:t xml:space="preserve"> als ganzheitliches und übersichtliches Informations-Tool für die Trainingsgestaltung auf dem </w:t>
      </w:r>
      <w:proofErr w:type="gramStart"/>
      <w:r w:rsidRPr="003A5D2E">
        <w:rPr>
          <w:rFonts w:ascii="Hind Light" w:hAnsi="Hind Light" w:cs="Hind Light"/>
          <w:sz w:val="20"/>
          <w:szCs w:val="20"/>
          <w:lang w:val="de-CH"/>
        </w:rPr>
        <w:t>Athlet</w:t>
      </w:r>
      <w:r w:rsidR="00DA75B0">
        <w:rPr>
          <w:rFonts w:ascii="Hind Light" w:hAnsi="Hind Light" w:cs="Hind Light"/>
          <w:sz w:val="20"/>
          <w:szCs w:val="20"/>
          <w:lang w:val="de-CH"/>
        </w:rPr>
        <w:t>:inn</w:t>
      </w:r>
      <w:r w:rsidRPr="003A5D2E">
        <w:rPr>
          <w:rFonts w:ascii="Hind Light" w:hAnsi="Hind Light" w:cs="Hind Light"/>
          <w:sz w:val="20"/>
          <w:szCs w:val="20"/>
          <w:lang w:val="de-CH"/>
        </w:rPr>
        <w:t>enweg</w:t>
      </w:r>
      <w:proofErr w:type="gramEnd"/>
      <w:r w:rsidRPr="003A5D2E">
        <w:rPr>
          <w:rFonts w:ascii="Hind Light" w:hAnsi="Hind Light" w:cs="Hind Light"/>
          <w:sz w:val="20"/>
          <w:szCs w:val="20"/>
          <w:lang w:val="de-CH"/>
        </w:rPr>
        <w:t xml:space="preserve"> erarbeitet.</w:t>
      </w:r>
    </w:p>
    <w:p w14:paraId="4D341FE9" w14:textId="4A21A79E" w:rsidR="00095506" w:rsidRPr="00423369" w:rsidRDefault="005A2E55" w:rsidP="00095506">
      <w:r w:rsidRPr="003A5D2E">
        <w:rPr>
          <w:rFonts w:cs="Hind Light"/>
          <w:szCs w:val="20"/>
        </w:rPr>
        <w:t>D</w:t>
      </w:r>
      <w:r w:rsidR="00635C23" w:rsidRPr="003A5D2E">
        <w:rPr>
          <w:rFonts w:cs="Hind Light"/>
          <w:szCs w:val="20"/>
        </w:rPr>
        <w:t>er RTP</w:t>
      </w:r>
      <w:r w:rsidRPr="003A5D2E">
        <w:rPr>
          <w:rFonts w:cs="Hind Light"/>
          <w:szCs w:val="20"/>
        </w:rPr>
        <w:t xml:space="preserve"> bietet eine grundlegende Orientierung und zeigt den </w:t>
      </w:r>
      <w:proofErr w:type="gramStart"/>
      <w:r w:rsidRPr="003A5D2E">
        <w:rPr>
          <w:rFonts w:cs="Hind Light"/>
          <w:szCs w:val="20"/>
        </w:rPr>
        <w:t>Trainer</w:t>
      </w:r>
      <w:r w:rsidR="00DA75B0">
        <w:rPr>
          <w:rFonts w:cs="Hind Light"/>
          <w:szCs w:val="20"/>
        </w:rPr>
        <w:t>:inne</w:t>
      </w:r>
      <w:r w:rsidRPr="003A5D2E">
        <w:rPr>
          <w:rFonts w:cs="Hind Light"/>
          <w:szCs w:val="20"/>
        </w:rPr>
        <w:t>n</w:t>
      </w:r>
      <w:proofErr w:type="gramEnd"/>
      <w:r w:rsidRPr="003A5D2E">
        <w:rPr>
          <w:rFonts w:cs="Hind Light"/>
          <w:szCs w:val="20"/>
        </w:rPr>
        <w:t>, Athlet</w:t>
      </w:r>
      <w:r w:rsidR="00DA75B0">
        <w:rPr>
          <w:rFonts w:cs="Hind Light"/>
          <w:szCs w:val="20"/>
        </w:rPr>
        <w:t>:inn</w:t>
      </w:r>
      <w:r w:rsidRPr="003A5D2E">
        <w:rPr>
          <w:rFonts w:cs="Hind Light"/>
          <w:szCs w:val="20"/>
        </w:rPr>
        <w:t>en, Eltern und dem Stützpunkt sowie weiteren Partnern auf, welche Aufgaben und Herausforderungen wann anstehen. Darin enthalten sind unter anderem Angaben zu den Trainingsschwerpunkten, den Trainingskomponenten sowie Technikzielen. Zudem ist d</w:t>
      </w:r>
      <w:r w:rsidR="00635C23" w:rsidRPr="003A5D2E">
        <w:rPr>
          <w:rFonts w:cs="Hind Light"/>
          <w:szCs w:val="20"/>
        </w:rPr>
        <w:t xml:space="preserve">er RTP </w:t>
      </w:r>
      <w:r w:rsidRPr="003A5D2E">
        <w:rPr>
          <w:rFonts w:cs="Hind Light"/>
          <w:szCs w:val="20"/>
        </w:rPr>
        <w:t xml:space="preserve">in die </w:t>
      </w:r>
      <w:r w:rsidR="007E74A7" w:rsidRPr="003A5D2E">
        <w:rPr>
          <w:rFonts w:cs="Hind Light"/>
          <w:szCs w:val="20"/>
        </w:rPr>
        <w:t>FTEM-Struktur</w:t>
      </w:r>
      <w:r w:rsidRPr="003A5D2E">
        <w:rPr>
          <w:rFonts w:cs="Hind Light"/>
          <w:szCs w:val="20"/>
        </w:rPr>
        <w:t xml:space="preserve"> (4 Bereiche mit den insgesamt 11 Phasen) eingebettet. </w:t>
      </w:r>
    </w:p>
    <w:p w14:paraId="2802D040" w14:textId="77777777" w:rsidR="005A2E55" w:rsidRPr="003A5D2E" w:rsidRDefault="005A2E55" w:rsidP="005A2E55">
      <w:pPr>
        <w:pStyle w:val="swswStandartText"/>
        <w:rPr>
          <w:rFonts w:ascii="Hind Light" w:hAnsi="Hind Light" w:cs="Hind Light"/>
          <w:sz w:val="20"/>
          <w:szCs w:val="20"/>
          <w:lang w:val="de-CH"/>
        </w:rPr>
      </w:pPr>
    </w:p>
    <w:p w14:paraId="0EFBDF4D" w14:textId="28598D97" w:rsidR="005A2E55" w:rsidRPr="003A5D2E" w:rsidRDefault="005A2E55"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lastRenderedPageBreak/>
        <w:t xml:space="preserve">Als </w:t>
      </w:r>
      <w:r w:rsidR="00F8327E" w:rsidRPr="003A5D2E">
        <w:rPr>
          <w:rFonts w:ascii="Hind Light" w:hAnsi="Hind Light" w:cs="Hind Light"/>
          <w:sz w:val="20"/>
          <w:szCs w:val="20"/>
          <w:lang w:val="de-CH"/>
        </w:rPr>
        <w:t>NWF-Stützpunkte</w:t>
      </w:r>
      <w:r w:rsidRPr="003A5D2E">
        <w:rPr>
          <w:rFonts w:ascii="Hind Light" w:hAnsi="Hind Light" w:cs="Hind Light"/>
          <w:sz w:val="20"/>
          <w:szCs w:val="20"/>
          <w:lang w:val="de-CH"/>
        </w:rPr>
        <w:t xml:space="preserve"> </w:t>
      </w:r>
      <w:r w:rsidR="001E740F">
        <w:rPr>
          <w:rFonts w:ascii="Hind Light" w:hAnsi="Hind Light" w:cs="Hind Light"/>
          <w:sz w:val="20"/>
          <w:szCs w:val="20"/>
          <w:lang w:val="de-CH"/>
        </w:rPr>
        <w:t>nehmen</w:t>
      </w:r>
      <w:r w:rsidRPr="003A5D2E">
        <w:rPr>
          <w:rFonts w:ascii="Hind Light" w:hAnsi="Hind Light" w:cs="Hind Light"/>
          <w:sz w:val="20"/>
          <w:szCs w:val="20"/>
          <w:lang w:val="de-CH"/>
        </w:rPr>
        <w:t xml:space="preserve"> wir d</w:t>
      </w:r>
      <w:r w:rsidR="00EE774B" w:rsidRPr="003A5D2E">
        <w:rPr>
          <w:rFonts w:ascii="Hind Light" w:hAnsi="Hind Light" w:cs="Hind Light"/>
          <w:sz w:val="20"/>
          <w:szCs w:val="20"/>
          <w:lang w:val="de-CH"/>
        </w:rPr>
        <w:t>en Rahmentrainingsplan</w:t>
      </w:r>
      <w:r w:rsidR="001E740F">
        <w:rPr>
          <w:rFonts w:ascii="Hind Light" w:hAnsi="Hind Light" w:cs="Hind Light"/>
          <w:sz w:val="20"/>
          <w:szCs w:val="20"/>
          <w:lang w:val="de-CH"/>
        </w:rPr>
        <w:t xml:space="preserve"> </w:t>
      </w:r>
      <w:r w:rsidR="00EE774B" w:rsidRPr="003A5D2E">
        <w:rPr>
          <w:rFonts w:ascii="Hind Light" w:hAnsi="Hind Light" w:cs="Hind Light"/>
          <w:sz w:val="20"/>
          <w:szCs w:val="20"/>
          <w:lang w:val="de-CH"/>
        </w:rPr>
        <w:t xml:space="preserve">von </w:t>
      </w:r>
      <w:r w:rsidRPr="003A5D2E">
        <w:rPr>
          <w:rFonts w:ascii="Hind Light" w:hAnsi="Hind Light" w:cs="Hind Light"/>
          <w:sz w:val="20"/>
          <w:szCs w:val="20"/>
          <w:lang w:val="de-CH"/>
        </w:rPr>
        <w:t xml:space="preserve">Swiss Aquatics </w:t>
      </w:r>
      <w:r w:rsidR="00385170">
        <w:rPr>
          <w:rFonts w:ascii="Hind Light" w:hAnsi="Hind Light" w:cs="Hind Light"/>
          <w:sz w:val="20"/>
          <w:szCs w:val="20"/>
          <w:lang w:val="de-CH"/>
        </w:rPr>
        <w:t>Diving</w:t>
      </w:r>
      <w:r w:rsidRPr="003A5D2E">
        <w:rPr>
          <w:rFonts w:ascii="Hind Light" w:hAnsi="Hind Light" w:cs="Hind Light"/>
          <w:sz w:val="20"/>
          <w:szCs w:val="20"/>
          <w:lang w:val="de-CH"/>
        </w:rPr>
        <w:t xml:space="preserve"> </w:t>
      </w:r>
      <w:r w:rsidR="001E740F">
        <w:rPr>
          <w:rFonts w:ascii="Hind Light" w:hAnsi="Hind Light" w:cs="Hind Light"/>
          <w:sz w:val="20"/>
          <w:szCs w:val="20"/>
          <w:lang w:val="de-CH"/>
        </w:rPr>
        <w:t>nach dessen Veröffentlichung</w:t>
      </w:r>
      <w:r w:rsidR="001E740F" w:rsidRPr="003A5D2E">
        <w:rPr>
          <w:rFonts w:ascii="Hind Light" w:hAnsi="Hind Light" w:cs="Hind Light"/>
          <w:sz w:val="20"/>
          <w:szCs w:val="20"/>
          <w:lang w:val="de-CH"/>
        </w:rPr>
        <w:t xml:space="preserve"> </w:t>
      </w:r>
      <w:r w:rsidR="001E740F">
        <w:rPr>
          <w:rFonts w:ascii="Hind Light" w:hAnsi="Hind Light" w:cs="Hind Light"/>
          <w:sz w:val="20"/>
          <w:szCs w:val="20"/>
          <w:lang w:val="de-CH"/>
        </w:rPr>
        <w:t xml:space="preserve">zur Kenntnis </w:t>
      </w:r>
      <w:r w:rsidRPr="003A5D2E">
        <w:rPr>
          <w:rFonts w:ascii="Hind Light" w:hAnsi="Hind Light" w:cs="Hind Light"/>
          <w:sz w:val="20"/>
          <w:szCs w:val="20"/>
          <w:lang w:val="de-CH"/>
        </w:rPr>
        <w:t xml:space="preserve">und setzen die Trainingsempfehlungen </w:t>
      </w:r>
      <w:r w:rsidR="00EE774B" w:rsidRPr="003A5D2E">
        <w:rPr>
          <w:rFonts w:ascii="Hind Light" w:hAnsi="Hind Light" w:cs="Hind Light"/>
          <w:sz w:val="20"/>
          <w:szCs w:val="20"/>
          <w:lang w:val="de-CH"/>
        </w:rPr>
        <w:t xml:space="preserve">in unserem Trainingsplan für die </w:t>
      </w:r>
      <w:r w:rsidR="00612643">
        <w:rPr>
          <w:rFonts w:ascii="Hind Light" w:hAnsi="Hind Light" w:cs="Hind Light"/>
          <w:sz w:val="20"/>
          <w:szCs w:val="20"/>
          <w:lang w:val="de-CH"/>
        </w:rPr>
        <w:t>NWF-Gruppen</w:t>
      </w:r>
      <w:r w:rsidRPr="003A5D2E">
        <w:rPr>
          <w:rFonts w:ascii="Hind Light" w:hAnsi="Hind Light" w:cs="Hind Light"/>
          <w:sz w:val="20"/>
          <w:szCs w:val="20"/>
          <w:lang w:val="de-CH"/>
        </w:rPr>
        <w:t xml:space="preserve"> um.</w:t>
      </w:r>
    </w:p>
    <w:p w14:paraId="6FB23B5A" w14:textId="77777777" w:rsidR="005A2E55" w:rsidRPr="003A5D2E" w:rsidRDefault="005A2E55" w:rsidP="005A2E55">
      <w:pPr>
        <w:pStyle w:val="swswStandartText"/>
        <w:rPr>
          <w:rFonts w:ascii="Hind Light" w:hAnsi="Hind Light" w:cs="Hind Light"/>
          <w:sz w:val="20"/>
          <w:szCs w:val="20"/>
          <w:lang w:val="de-CH"/>
        </w:rPr>
      </w:pPr>
    </w:p>
    <w:p w14:paraId="21E050FD" w14:textId="77777777" w:rsidR="00527237" w:rsidRPr="00BB7EB0" w:rsidRDefault="00527237" w:rsidP="00527237">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5D0351">
        <w:rPr>
          <w:rFonts w:ascii="Wingdings" w:eastAsia="Wingdings" w:hAnsi="Wingdings" w:cs="Wingdings"/>
          <w:szCs w:val="20"/>
        </w:rPr>
      </w:r>
      <w:r w:rsidR="005D0351">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3EB6D25E" w14:textId="67C38604" w:rsidR="46E20BD3" w:rsidRDefault="46E20BD3" w:rsidP="46E20BD3">
      <w:pPr>
        <w:pStyle w:val="swswStandartText"/>
        <w:rPr>
          <w:rFonts w:ascii="Hind Light" w:hAnsi="Hind Light" w:cs="Hind Light"/>
          <w:sz w:val="20"/>
          <w:szCs w:val="20"/>
          <w:lang w:val="de-CH"/>
        </w:rPr>
      </w:pPr>
    </w:p>
    <w:p w14:paraId="34E482BB" w14:textId="32E140F8" w:rsidR="00DA75B0" w:rsidRPr="003A5D2E" w:rsidRDefault="00DA75B0" w:rsidP="00DA75B0">
      <w:pPr>
        <w:pStyle w:val="SWAQberschrift2"/>
      </w:pPr>
      <w:bookmarkStart w:id="36" w:name="_Toc137737282"/>
      <w:bookmarkStart w:id="37" w:name="_Toc143000183"/>
      <w:bookmarkStart w:id="38" w:name="_Toc490055116"/>
      <w:bookmarkStart w:id="39" w:name="_Toc126073042"/>
      <w:r>
        <w:t>Sicherheit</w:t>
      </w:r>
      <w:bookmarkEnd w:id="36"/>
      <w:bookmarkEnd w:id="37"/>
    </w:p>
    <w:p w14:paraId="3D7812E1" w14:textId="77777777" w:rsidR="00DA75B0" w:rsidRDefault="00DA75B0" w:rsidP="00DA75B0">
      <w:pPr>
        <w:rPr>
          <w:rFonts w:cs="Arial"/>
        </w:rPr>
      </w:pPr>
      <w:r w:rsidRPr="56036351">
        <w:rPr>
          <w:rFonts w:cs="Arial"/>
        </w:rPr>
        <w:t>Während dem Unterricht</w:t>
      </w:r>
      <w:r>
        <w:rPr>
          <w:rFonts w:cs="Arial"/>
        </w:rPr>
        <w:t>/Training</w:t>
      </w:r>
      <w:r w:rsidRPr="56036351">
        <w:rPr>
          <w:rFonts w:cs="Arial"/>
        </w:rPr>
        <w:t xml:space="preserve"> muss der Sicherheit sowie der Prävention von Unfällen eine hohe Bedeutung beigemessen werden</w:t>
      </w:r>
      <w:r>
        <w:rPr>
          <w:rFonts w:cs="Arial"/>
        </w:rPr>
        <w:t xml:space="preserve">: </w:t>
      </w:r>
    </w:p>
    <w:p w14:paraId="42791E80" w14:textId="77777777" w:rsidR="00DA75B0" w:rsidRPr="00D70330" w:rsidRDefault="00DA75B0" w:rsidP="00DA75B0">
      <w:pPr>
        <w:rPr>
          <w:rFonts w:cs="Arial"/>
        </w:rPr>
      </w:pPr>
    </w:p>
    <w:p w14:paraId="3B93E965" w14:textId="77777777" w:rsidR="00DA75B0" w:rsidRPr="00D70330" w:rsidRDefault="00DA75B0" w:rsidP="00DA75B0">
      <w:pPr>
        <w:pStyle w:val="SWAQberschrift4"/>
      </w:pPr>
      <w:bookmarkStart w:id="40" w:name="_Toc490055115"/>
      <w:bookmarkStart w:id="41" w:name="_Toc126073041"/>
      <w:r w:rsidRPr="00D70330">
        <w:t>Sicherheitsausbildung</w:t>
      </w:r>
      <w:bookmarkEnd w:id="40"/>
      <w:bookmarkEnd w:id="41"/>
    </w:p>
    <w:p w14:paraId="346D99D0" w14:textId="77777777" w:rsidR="00DA75B0" w:rsidRDefault="00DA75B0" w:rsidP="00DA75B0">
      <w:pPr>
        <w:rPr>
          <w:rFonts w:cs="Arial"/>
        </w:rPr>
      </w:pPr>
      <w:r w:rsidRPr="44ECE739">
        <w:rPr>
          <w:rFonts w:cs="Arial"/>
        </w:rPr>
        <w:t xml:space="preserve">Alle </w:t>
      </w:r>
      <w:proofErr w:type="gramStart"/>
      <w:r w:rsidRPr="44ECE739">
        <w:rPr>
          <w:rFonts w:cs="Arial"/>
        </w:rPr>
        <w:t>Trainer:innen</w:t>
      </w:r>
      <w:proofErr w:type="gramEnd"/>
      <w:r w:rsidRPr="44ECE739">
        <w:rPr>
          <w:rFonts w:cs="Arial"/>
        </w:rPr>
        <w:t xml:space="preserve"> besitzen eine gültige Wasserrettungs- und BLS/AED-Ausbildung (SLRG Brevet Plus Pool oder gleichwertig).</w:t>
      </w:r>
    </w:p>
    <w:p w14:paraId="6BB29D65" w14:textId="77777777" w:rsidR="00DA75B0" w:rsidRDefault="00DA75B0" w:rsidP="00DA75B0">
      <w:pPr>
        <w:rPr>
          <w:rFonts w:cs="Arial"/>
        </w:rPr>
      </w:pPr>
    </w:p>
    <w:p w14:paraId="3E4D2DEB" w14:textId="77777777" w:rsidR="00DA75B0" w:rsidRPr="003A3DD3" w:rsidRDefault="00DA75B0" w:rsidP="00DA75B0">
      <w:pPr>
        <w:pStyle w:val="berschrift3"/>
        <w:rPr>
          <w:rFonts w:ascii="Hind Light" w:eastAsia="Times New Roman" w:hAnsi="Hind Light" w:cs="Times New Roman"/>
          <w:caps/>
          <w:spacing w:val="14"/>
          <w:sz w:val="20"/>
          <w:szCs w:val="22"/>
        </w:rPr>
      </w:pPr>
      <w:bookmarkStart w:id="42" w:name="_Toc490055117"/>
      <w:r w:rsidRPr="00DE4E2F">
        <w:rPr>
          <w:rFonts w:ascii="Hind Light" w:eastAsia="Times New Roman" w:hAnsi="Hind Light" w:cs="Times New Roman"/>
          <w:caps/>
          <w:spacing w:val="14"/>
          <w:sz w:val="20"/>
          <w:szCs w:val="22"/>
        </w:rPr>
        <w:t>Sicherheitssituation vor</w:t>
      </w:r>
      <w:r w:rsidRPr="003A3DD3">
        <w:rPr>
          <w:rFonts w:ascii="Hind Light" w:eastAsia="Times New Roman" w:hAnsi="Hind Light" w:cs="Times New Roman"/>
          <w:caps/>
          <w:spacing w:val="14"/>
          <w:sz w:val="20"/>
          <w:szCs w:val="22"/>
        </w:rPr>
        <w:t xml:space="preserve"> Ort</w:t>
      </w:r>
      <w:bookmarkEnd w:id="42"/>
    </w:p>
    <w:p w14:paraId="31E75E86" w14:textId="77777777" w:rsidR="00DA75B0" w:rsidRPr="00696EDB" w:rsidRDefault="00DA75B0" w:rsidP="00DA75B0">
      <w:pPr>
        <w:rPr>
          <w:lang w:eastAsia="de-DE"/>
        </w:rPr>
      </w:pPr>
      <w:r w:rsidRPr="44ECE739">
        <w:rPr>
          <w:lang w:eastAsia="de-DE"/>
        </w:rPr>
        <w:t>Die kritischen Stellen in den Schwimmbädern (mit oder ohne Bademeister:in) sind den Leitenden bekannt. Die Standorte der Notfalleinrichtungen wie Notfallknöpfe, Telefone, AED-Geräte und sonstige Rettungsgeräte sind den Leitenden ebenfalls bekannt. Sie können diese situativ einsetzen. Es besteht für alle Schwimmbäder, in welchen unterrichtet wird, ein Notfallkonzept.</w:t>
      </w:r>
    </w:p>
    <w:p w14:paraId="1421FF78" w14:textId="77777777" w:rsidR="00DA75B0" w:rsidRPr="007A4D2F" w:rsidRDefault="00DA75B0" w:rsidP="00DA75B0">
      <w:pPr>
        <w:rPr>
          <w:lang w:eastAsia="de-DE"/>
        </w:rPr>
      </w:pPr>
      <w:r w:rsidRPr="004D1754">
        <w:rPr>
          <w:lang w:eastAsia="de-DE"/>
        </w:rPr>
        <w:t xml:space="preserve">Leitende und </w:t>
      </w:r>
      <w:r>
        <w:rPr>
          <w:lang w:eastAsia="de-DE"/>
        </w:rPr>
        <w:t>NWF-Stützpunkte</w:t>
      </w:r>
      <w:r w:rsidRPr="004D1754">
        <w:rPr>
          <w:lang w:eastAsia="de-DE"/>
        </w:rPr>
        <w:t xml:space="preserve"> kennen das </w:t>
      </w:r>
      <w:hyperlink r:id="rId43" w:anchor="ui-collapse-145" w:history="1">
        <w:r w:rsidRPr="004D1754">
          <w:rPr>
            <w:rStyle w:val="Hyperlink"/>
            <w:lang w:eastAsia="de-DE"/>
          </w:rPr>
          <w:t>J+S-Merkblatt Unfallprävention</w:t>
        </w:r>
      </w:hyperlink>
      <w:r w:rsidRPr="004D1754">
        <w:rPr>
          <w:lang w:eastAsia="de-DE"/>
        </w:rPr>
        <w:t xml:space="preserve"> im Schwimmsport. </w:t>
      </w:r>
    </w:p>
    <w:p w14:paraId="77524853" w14:textId="77777777" w:rsidR="00DA75B0" w:rsidRPr="00D70330" w:rsidRDefault="00DA75B0" w:rsidP="00DA75B0">
      <w:pPr>
        <w:rPr>
          <w:rFonts w:cs="Arial"/>
          <w:strike/>
        </w:rPr>
      </w:pPr>
    </w:p>
    <w:p w14:paraId="57D13BA6" w14:textId="11259818" w:rsidR="00F016EA" w:rsidRDefault="00F016EA" w:rsidP="00F016EA">
      <w:pPr>
        <w:pStyle w:val="SWAQberschrift4"/>
      </w:pPr>
      <w:r w:rsidRPr="00D70330">
        <w:t>Gruppengrösse</w:t>
      </w:r>
      <w:bookmarkEnd w:id="38"/>
      <w:bookmarkEnd w:id="39"/>
    </w:p>
    <w:p w14:paraId="10EA3DAD" w14:textId="77777777" w:rsidR="00F016EA" w:rsidRPr="00D70330" w:rsidRDefault="00F016EA" w:rsidP="00F016EA">
      <w:pPr>
        <w:rPr>
          <w:rFonts w:cs="Arial"/>
          <w:color w:val="0D0D0D"/>
        </w:rPr>
      </w:pPr>
      <w:r w:rsidRPr="00E7B357">
        <w:rPr>
          <w:rFonts w:cs="Arial"/>
          <w:color w:val="0D0D0D" w:themeColor="text1" w:themeTint="F2"/>
        </w:rPr>
        <w:t xml:space="preserve">Die Gruppengrössen müssen den jeweiligen lokalen und personellen Voraussetzungen angepasst werden. </w:t>
      </w:r>
    </w:p>
    <w:p w14:paraId="68C8339C" w14:textId="77777777" w:rsidR="001862C3" w:rsidRDefault="0058768B" w:rsidP="00F016EA">
      <w:pPr>
        <w:rPr>
          <w:rFonts w:cs="Arial"/>
          <w:color w:val="0D0D0D" w:themeColor="text1" w:themeTint="F2"/>
        </w:rPr>
      </w:pPr>
      <w:r>
        <w:rPr>
          <w:rFonts w:cs="Arial"/>
          <w:color w:val="0D0D0D" w:themeColor="text1" w:themeTint="F2"/>
        </w:rPr>
        <w:t xml:space="preserve">Gemäss den </w:t>
      </w:r>
      <w:hyperlink r:id="rId44" w:history="1">
        <w:r w:rsidRPr="004B1BFB">
          <w:rPr>
            <w:rStyle w:val="Hyperlink"/>
            <w:rFonts w:cs="Arial"/>
          </w:rPr>
          <w:t>Vorgaben von J+S</w:t>
        </w:r>
      </w:hyperlink>
      <w:r>
        <w:rPr>
          <w:rFonts w:cs="Arial"/>
          <w:color w:val="0D0D0D" w:themeColor="text1" w:themeTint="F2"/>
        </w:rPr>
        <w:t xml:space="preserve"> sind maximal 16 Teilnehmende</w:t>
      </w:r>
      <w:r w:rsidR="008A7069">
        <w:rPr>
          <w:rFonts w:cs="Arial"/>
          <w:color w:val="0D0D0D" w:themeColor="text1" w:themeTint="F2"/>
        </w:rPr>
        <w:t xml:space="preserve"> pro Leiter:in erlaubt. </w:t>
      </w:r>
      <w:r w:rsidR="00575AB3">
        <w:rPr>
          <w:rFonts w:cs="Arial"/>
          <w:color w:val="0D0D0D" w:themeColor="text1" w:themeTint="F2"/>
        </w:rPr>
        <w:t>Bei Anwesenheit eines zusätzlichen Leiters sind weitere 12 Teilnehmende zugelassen.</w:t>
      </w:r>
    </w:p>
    <w:p w14:paraId="157ACB9C" w14:textId="06F2D070" w:rsidR="0058768B" w:rsidRDefault="00195B74" w:rsidP="00F016EA">
      <w:pPr>
        <w:rPr>
          <w:rFonts w:cs="Arial"/>
          <w:color w:val="0D0D0D" w:themeColor="text1" w:themeTint="F2"/>
        </w:rPr>
      </w:pPr>
      <w:r>
        <w:rPr>
          <w:rFonts w:cs="Arial"/>
          <w:color w:val="0D0D0D" w:themeColor="text1" w:themeTint="F2"/>
        </w:rPr>
        <w:t xml:space="preserve">Die Betreuung der </w:t>
      </w:r>
      <w:proofErr w:type="gramStart"/>
      <w:r>
        <w:rPr>
          <w:rFonts w:cs="Arial"/>
          <w:color w:val="0D0D0D" w:themeColor="text1" w:themeTint="F2"/>
        </w:rPr>
        <w:t>Athlet:innen</w:t>
      </w:r>
      <w:proofErr w:type="gramEnd"/>
      <w:r>
        <w:rPr>
          <w:rFonts w:cs="Arial"/>
          <w:color w:val="0D0D0D" w:themeColor="text1" w:themeTint="F2"/>
        </w:rPr>
        <w:t xml:space="preserve"> durch die Coaches ist</w:t>
      </w:r>
      <w:r w:rsidR="00A42443">
        <w:rPr>
          <w:rFonts w:cs="Arial"/>
          <w:color w:val="0D0D0D" w:themeColor="text1" w:themeTint="F2"/>
        </w:rPr>
        <w:t xml:space="preserve"> </w:t>
      </w:r>
      <w:r w:rsidR="0086128E">
        <w:rPr>
          <w:rFonts w:cs="Arial"/>
          <w:color w:val="0D0D0D" w:themeColor="text1" w:themeTint="F2"/>
        </w:rPr>
        <w:t>anspruchsvoll</w:t>
      </w:r>
      <w:r>
        <w:rPr>
          <w:rFonts w:cs="Arial"/>
          <w:color w:val="0D0D0D" w:themeColor="text1" w:themeTint="F2"/>
        </w:rPr>
        <w:t xml:space="preserve">. Um dabei die Sicherheit </w:t>
      </w:r>
      <w:r w:rsidR="007103D1">
        <w:rPr>
          <w:rFonts w:cs="Arial"/>
          <w:color w:val="0D0D0D" w:themeColor="text1" w:themeTint="F2"/>
        </w:rPr>
        <w:t xml:space="preserve">aller Teilnehmenden zu gewährleisten empfiehlt </w:t>
      </w:r>
      <w:r w:rsidR="008A7069">
        <w:rPr>
          <w:rFonts w:cs="Arial"/>
          <w:color w:val="0D0D0D" w:themeColor="text1" w:themeTint="F2"/>
        </w:rPr>
        <w:t xml:space="preserve">Swiss Aquatics Diving maximal 10 Teilnehmende pro </w:t>
      </w:r>
      <w:proofErr w:type="gramStart"/>
      <w:r w:rsidR="008A7069">
        <w:rPr>
          <w:rFonts w:cs="Arial"/>
          <w:color w:val="0D0D0D" w:themeColor="text1" w:themeTint="F2"/>
        </w:rPr>
        <w:t>Leiter:i</w:t>
      </w:r>
      <w:r>
        <w:rPr>
          <w:rFonts w:cs="Arial"/>
          <w:color w:val="0D0D0D" w:themeColor="text1" w:themeTint="F2"/>
        </w:rPr>
        <w:t>n.</w:t>
      </w:r>
      <w:proofErr w:type="gramEnd"/>
    </w:p>
    <w:p w14:paraId="5D061B1F" w14:textId="77777777" w:rsidR="005A2E55" w:rsidRPr="003A5D2E" w:rsidRDefault="005A2E55" w:rsidP="005A2E55">
      <w:pPr>
        <w:pStyle w:val="swswStandartText"/>
        <w:rPr>
          <w:rFonts w:ascii="Hind Light" w:hAnsi="Hind Light" w:cs="Hind Light"/>
          <w:sz w:val="20"/>
          <w:szCs w:val="20"/>
          <w:lang w:val="de-CH"/>
        </w:rPr>
      </w:pPr>
    </w:p>
    <w:p w14:paraId="4E4B5EF6" w14:textId="003A2C1C" w:rsidR="005A2E55" w:rsidRPr="003A5D2E" w:rsidRDefault="005A2E55"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Als </w:t>
      </w:r>
      <w:r w:rsidR="00F8327E" w:rsidRPr="003A5D2E">
        <w:rPr>
          <w:rFonts w:ascii="Hind Light" w:hAnsi="Hind Light" w:cs="Hind Light"/>
          <w:sz w:val="20"/>
          <w:szCs w:val="20"/>
          <w:lang w:val="de-CH"/>
        </w:rPr>
        <w:t>NWF-Stützpunkt</w:t>
      </w:r>
      <w:r w:rsidRPr="003A5D2E">
        <w:rPr>
          <w:rFonts w:ascii="Hind Light" w:hAnsi="Hind Light" w:cs="Hind Light"/>
          <w:sz w:val="20"/>
          <w:szCs w:val="20"/>
          <w:lang w:val="de-CH"/>
        </w:rPr>
        <w:t xml:space="preserve"> halten wir uns an die Richtlinien von </w:t>
      </w:r>
      <w:r w:rsidRPr="00277DAC">
        <w:rPr>
          <w:rFonts w:ascii="Hind Light" w:hAnsi="Hind Light" w:cs="Hind Light"/>
          <w:sz w:val="20"/>
          <w:szCs w:val="20"/>
          <w:lang w:val="de-CH"/>
        </w:rPr>
        <w:t>J+S bezüglich</w:t>
      </w:r>
      <w:r w:rsidRPr="003A5D2E">
        <w:rPr>
          <w:rFonts w:ascii="Hind Light" w:hAnsi="Hind Light" w:cs="Hind Light"/>
          <w:sz w:val="20"/>
          <w:szCs w:val="20"/>
          <w:lang w:val="de-CH"/>
        </w:rPr>
        <w:t xml:space="preserve"> Gruppengrösse. </w:t>
      </w:r>
    </w:p>
    <w:p w14:paraId="79F55E26" w14:textId="77777777" w:rsidR="002B6B4F" w:rsidRPr="003A5D2E" w:rsidRDefault="002B6B4F" w:rsidP="005A2E55">
      <w:pPr>
        <w:pStyle w:val="swswStandartText"/>
        <w:rPr>
          <w:rFonts w:ascii="Hind Light" w:hAnsi="Hind Light" w:cs="Hind Light"/>
          <w:sz w:val="20"/>
          <w:szCs w:val="20"/>
          <w:lang w:val="de-CH"/>
        </w:rPr>
      </w:pPr>
    </w:p>
    <w:p w14:paraId="3374E534" w14:textId="3DD95480" w:rsidR="00A01E75" w:rsidRDefault="00A71BB1" w:rsidP="00A01E75">
      <w:pPr>
        <w:shd w:val="clear" w:color="auto" w:fill="FBE4D5" w:themeFill="accent2" w:themeFillTint="33"/>
        <w:jc w:val="both"/>
        <w:rPr>
          <w:rFonts w:eastAsia="Hind Light" w:cs="Hind Light"/>
          <w:szCs w:val="20"/>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5D0351">
        <w:rPr>
          <w:rFonts w:ascii="Wingdings" w:eastAsia="Wingdings" w:hAnsi="Wingdings" w:cs="Wingdings"/>
          <w:szCs w:val="20"/>
        </w:rPr>
      </w:r>
      <w:r w:rsidR="005D0351">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643DA6AA" w14:textId="77777777" w:rsidR="00A01E75" w:rsidRDefault="00A01E75" w:rsidP="00A01E75">
      <w:pPr>
        <w:jc w:val="both"/>
        <w:rPr>
          <w:rFonts w:eastAsia="Hind Light" w:cs="Hind Light"/>
          <w:szCs w:val="20"/>
        </w:rPr>
      </w:pPr>
    </w:p>
    <w:p w14:paraId="3EC6A92C" w14:textId="77777777" w:rsidR="00A01E75" w:rsidRDefault="00A01E75" w:rsidP="00A01E75">
      <w:pPr>
        <w:jc w:val="both"/>
        <w:rPr>
          <w:rFonts w:eastAsia="Hind Light"/>
        </w:rPr>
      </w:pPr>
    </w:p>
    <w:p w14:paraId="6F3556DF" w14:textId="77777777" w:rsidR="00D070E8" w:rsidRDefault="00D070E8" w:rsidP="00A01E75">
      <w:pPr>
        <w:jc w:val="both"/>
        <w:rPr>
          <w:rFonts w:eastAsia="Hind Light"/>
        </w:rPr>
      </w:pPr>
    </w:p>
    <w:p w14:paraId="3AF8CBBB" w14:textId="77777777" w:rsidR="00D070E8" w:rsidRDefault="00D070E8" w:rsidP="00A01E75">
      <w:pPr>
        <w:jc w:val="both"/>
        <w:rPr>
          <w:rFonts w:eastAsia="Hind Light"/>
        </w:rPr>
      </w:pPr>
    </w:p>
    <w:p w14:paraId="4BD2C7DE" w14:textId="212D66DA" w:rsidR="005A2E55" w:rsidRDefault="2A848794" w:rsidP="00C5471B">
      <w:pPr>
        <w:pStyle w:val="SWAQberschrift2"/>
      </w:pPr>
      <w:bookmarkStart w:id="43" w:name="_Toc143000184"/>
      <w:proofErr w:type="gramStart"/>
      <w:r>
        <w:lastRenderedPageBreak/>
        <w:t>Trainer</w:t>
      </w:r>
      <w:r w:rsidR="00D070E8">
        <w:t>:innen</w:t>
      </w:r>
      <w:bookmarkEnd w:id="43"/>
      <w:proofErr w:type="gramEnd"/>
    </w:p>
    <w:p w14:paraId="101F002A" w14:textId="403D28B2" w:rsidR="00EE0943" w:rsidRDefault="00E769AE" w:rsidP="00EE0943">
      <w:pPr>
        <w:pStyle w:val="SWAQLauftext"/>
      </w:pPr>
      <w:r>
        <w:t xml:space="preserve">Ohne </w:t>
      </w:r>
      <w:proofErr w:type="gramStart"/>
      <w:r>
        <w:t>Trainer</w:t>
      </w:r>
      <w:r w:rsidR="00D070E8">
        <w:t>:innen</w:t>
      </w:r>
      <w:proofErr w:type="gramEnd"/>
      <w:r>
        <w:t xml:space="preserve"> gibt es auch kein Training. Sie sind in der Nachwuchsförderung ein wichtiger Stakeholder. </w:t>
      </w:r>
      <w:r w:rsidR="00835089">
        <w:t xml:space="preserve">Dabei sollen sie die richtige Ausbildung haben, um das Wissen kompetent an die </w:t>
      </w:r>
      <w:proofErr w:type="gramStart"/>
      <w:r w:rsidR="00835089">
        <w:t>Athlet:innen</w:t>
      </w:r>
      <w:proofErr w:type="gramEnd"/>
      <w:r w:rsidR="00835089">
        <w:t xml:space="preserve"> weiterleiten zu können</w:t>
      </w:r>
      <w:r w:rsidR="00D070E8">
        <w:t>,</w:t>
      </w:r>
      <w:r w:rsidR="00835089">
        <w:t xml:space="preserve"> sowie </w:t>
      </w:r>
      <w:r w:rsidR="00B01257">
        <w:t xml:space="preserve">über faire Anstellungsbedingungen verfügen. </w:t>
      </w:r>
    </w:p>
    <w:p w14:paraId="799568D4" w14:textId="77777777" w:rsidR="00E769AE" w:rsidRPr="00EE0943" w:rsidRDefault="00E769AE" w:rsidP="00EE0943">
      <w:pPr>
        <w:pStyle w:val="SWAQLauftext"/>
      </w:pPr>
    </w:p>
    <w:p w14:paraId="5BC7BD85" w14:textId="0A88D790" w:rsidR="00D070E8" w:rsidRPr="003A5D2E" w:rsidRDefault="00D070E8" w:rsidP="00D070E8">
      <w:pPr>
        <w:pStyle w:val="SWAQberschrift3"/>
      </w:pPr>
      <w:proofErr w:type="gramStart"/>
      <w:r>
        <w:t>Trainer:innenausbildung</w:t>
      </w:r>
      <w:proofErr w:type="gramEnd"/>
    </w:p>
    <w:p w14:paraId="18BE8803" w14:textId="70A016B4" w:rsidR="00D070E8" w:rsidRPr="00423369" w:rsidRDefault="00D070E8" w:rsidP="00D070E8">
      <w:pPr>
        <w:pStyle w:val="SWAQLauftext"/>
      </w:pPr>
      <w:r>
        <w:t xml:space="preserve">Es wird erwartet, dass alle (gemeldeten </w:t>
      </w:r>
      <w:proofErr w:type="gramStart"/>
      <w:r>
        <w:t>Trainer:innen</w:t>
      </w:r>
      <w:proofErr w:type="gramEnd"/>
      <w:r>
        <w:t xml:space="preserve"> von NW..) </w:t>
      </w:r>
      <w:proofErr w:type="gramStart"/>
      <w:r>
        <w:t>Trainer:innen</w:t>
      </w:r>
      <w:proofErr w:type="gramEnd"/>
      <w:r>
        <w:t xml:space="preserve"> von gemeldeten NWF-Gruppen </w:t>
      </w:r>
      <w:r w:rsidRPr="44ECE739">
        <w:rPr>
          <w:u w:val="single"/>
        </w:rPr>
        <w:t>mindestens über den Trainer:in Bronze</w:t>
      </w:r>
      <w:r>
        <w:t xml:space="preserve"> von Swiss Aquatics Diving verfügen. Sollte </w:t>
      </w:r>
      <w:proofErr w:type="gramStart"/>
      <w:r>
        <w:t>ein:e</w:t>
      </w:r>
      <w:proofErr w:type="gramEnd"/>
      <w:r>
        <w:t xml:space="preserve"> Trainer:in noch nicht über die entsprechende Ausbildung verfügen, muss ein verbindlicher Ausbildungsplan vorliegen. Swiss Aquatics hat ein </w:t>
      </w:r>
      <w:hyperlink r:id="rId45">
        <w:r w:rsidRPr="44ECE739">
          <w:rPr>
            <w:rStyle w:val="Hyperlink"/>
            <w:rFonts w:eastAsiaTheme="majorEastAsia"/>
          </w:rPr>
          <w:t>Ausbildungskonzept</w:t>
        </w:r>
      </w:hyperlink>
      <w:r>
        <w:t xml:space="preserve"> mit allen wichtigen Informationen über die Aus- und Weiterbildungsmöglichkeiten, das Ausbildungsteam gibt gerne auch Auskunft.</w:t>
      </w:r>
    </w:p>
    <w:p w14:paraId="607495C2" w14:textId="1B07819F" w:rsidR="00D070E8" w:rsidRPr="00423369" w:rsidRDefault="00D070E8" w:rsidP="00D070E8">
      <w:pPr>
        <w:pStyle w:val="SWAQLauftext"/>
      </w:pPr>
      <w:r w:rsidRPr="44ECE739">
        <w:rPr>
          <w:u w:val="single"/>
        </w:rPr>
        <w:t>Wichtig</w:t>
      </w:r>
      <w:r>
        <w:t xml:space="preserve">: Die Mindestanforderung um bei Swiss Olympic Fördermittel der NWF als Berufstrainer:in auslösen zu können, ist eine abgeschlossene Berufsprüfung «Trainer:in Leistungssport» resp. der </w:t>
      </w:r>
      <w:proofErr w:type="gramStart"/>
      <w:r>
        <w:t>Berufstrainer:innenlehrgang</w:t>
      </w:r>
      <w:proofErr w:type="gramEnd"/>
      <w:r>
        <w:t xml:space="preserve"> (BTL). Dies entspricht dem Trainer:in Silber von Swiss Aquatics Diving (nächste höchste Stufe: Trainer:in Gold). Diese Ausbildungen (Trainer:in Silber und Gold) werden von der </w:t>
      </w:r>
      <w:hyperlink r:id="rId46">
        <w:r w:rsidRPr="44ECE739">
          <w:rPr>
            <w:rStyle w:val="Hyperlink"/>
            <w:rFonts w:eastAsiaTheme="majorEastAsia"/>
          </w:rPr>
          <w:t>Trainer:innenbildung Schweiz</w:t>
        </w:r>
      </w:hyperlink>
      <w:r>
        <w:t xml:space="preserve"> angeboten und schliessen jeweils mit dem eidgenössischen Berufszertifikat «Trainer:in Leistungssport» (</w:t>
      </w:r>
      <w:proofErr w:type="gramStart"/>
      <w:r>
        <w:t>Berufstrainer:innenlehrgang</w:t>
      </w:r>
      <w:proofErr w:type="gramEnd"/>
      <w:r>
        <w:t xml:space="preserve">, BTL) oder «Trainer:in Spitzensport» (Diplomtrainer:innenlehrgang, DTL) ab. Informationen zur Berufsausbildung sind bei </w:t>
      </w:r>
      <w:hyperlink r:id="rId47">
        <w:r w:rsidRPr="44ECE739">
          <w:rPr>
            <w:rStyle w:val="Hyperlink"/>
            <w:rFonts w:eastAsiaTheme="majorEastAsia"/>
          </w:rPr>
          <w:t>Swiss Aquatics</w:t>
        </w:r>
      </w:hyperlink>
      <w:r>
        <w:t xml:space="preserve"> oder bei der </w:t>
      </w:r>
      <w:hyperlink r:id="rId48">
        <w:r w:rsidRPr="44ECE739">
          <w:rPr>
            <w:rStyle w:val="Hyperlink"/>
            <w:rFonts w:eastAsiaTheme="majorEastAsia"/>
          </w:rPr>
          <w:t>Trainer:innenbildung</w:t>
        </w:r>
      </w:hyperlink>
      <w:r>
        <w:t xml:space="preserve"> und auf </w:t>
      </w:r>
      <w:hyperlink r:id="rId49">
        <w:r w:rsidRPr="44ECE739">
          <w:rPr>
            <w:rStyle w:val="Hyperlink"/>
            <w:rFonts w:eastAsiaTheme="majorEastAsia"/>
          </w:rPr>
          <w:t>www.ausbildungsplaner.ch</w:t>
        </w:r>
      </w:hyperlink>
      <w:r>
        <w:t xml:space="preserve"> zu finden.</w:t>
      </w:r>
      <w:r>
        <w:br/>
        <w:t>Ein NWF-Stützpunkt sollte daher sicher stellen, dass seine hauptberuflichen Trainer:innen mindestens die BTL Stufe (Trainer:in Silber) und somit eine Berufsausbildung haben.</w:t>
      </w:r>
    </w:p>
    <w:p w14:paraId="67C27AA2" w14:textId="77777777" w:rsidR="005A2E55" w:rsidRPr="003A5D2E" w:rsidRDefault="005A2E55" w:rsidP="00D070E8">
      <w:pPr>
        <w:pStyle w:val="SWAQLauftext"/>
        <w:rPr>
          <w:rFonts w:cs="Hind Light"/>
          <w:szCs w:val="20"/>
        </w:rPr>
      </w:pPr>
    </w:p>
    <w:p w14:paraId="2AE79815" w14:textId="46E17EAB" w:rsidR="005A2E55" w:rsidRPr="003A5D2E" w:rsidRDefault="005A2E55"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Als </w:t>
      </w:r>
      <w:r w:rsidR="00F8327E" w:rsidRPr="003A5D2E">
        <w:rPr>
          <w:rFonts w:ascii="Hind Light" w:hAnsi="Hind Light" w:cs="Hind Light"/>
          <w:sz w:val="20"/>
          <w:szCs w:val="20"/>
          <w:lang w:val="de-CH"/>
        </w:rPr>
        <w:t>NWF-Stützpunkt</w:t>
      </w:r>
      <w:r w:rsidRPr="003A5D2E">
        <w:rPr>
          <w:rFonts w:ascii="Hind Light" w:hAnsi="Hind Light" w:cs="Hind Light"/>
          <w:sz w:val="20"/>
          <w:szCs w:val="20"/>
          <w:lang w:val="de-CH"/>
        </w:rPr>
        <w:t xml:space="preserve"> legen wir Wert auf die Trainerausbildung und richten uns an den Vorgaben für Trainer von </w:t>
      </w:r>
      <w:r w:rsidR="00C5471B" w:rsidRPr="003A5D2E">
        <w:rPr>
          <w:rFonts w:ascii="Hind Light" w:hAnsi="Hind Light" w:cs="Hind Light"/>
          <w:sz w:val="20"/>
          <w:szCs w:val="20"/>
          <w:lang w:val="de-CH"/>
        </w:rPr>
        <w:t>NW</w:t>
      </w:r>
      <w:r w:rsidR="00866718">
        <w:rPr>
          <w:rFonts w:ascii="Hind Light" w:hAnsi="Hind Light" w:cs="Hind Light"/>
          <w:sz w:val="20"/>
          <w:szCs w:val="20"/>
          <w:lang w:val="de-CH"/>
        </w:rPr>
        <w:t>F-Gruppen</w:t>
      </w:r>
      <w:r w:rsidRPr="003A5D2E">
        <w:rPr>
          <w:rFonts w:ascii="Hind Light" w:hAnsi="Hind Light" w:cs="Hind Light"/>
          <w:sz w:val="20"/>
          <w:szCs w:val="20"/>
          <w:lang w:val="de-CH"/>
        </w:rPr>
        <w:t xml:space="preserve"> aus. </w:t>
      </w:r>
    </w:p>
    <w:p w14:paraId="11C22171" w14:textId="77777777" w:rsidR="005A2E55" w:rsidRPr="003A5D2E" w:rsidRDefault="005A2E55" w:rsidP="005A2E55">
      <w:pPr>
        <w:pStyle w:val="swswStandartText"/>
        <w:rPr>
          <w:rFonts w:ascii="Hind Light" w:hAnsi="Hind Light" w:cs="Hind Light"/>
          <w:sz w:val="20"/>
          <w:szCs w:val="20"/>
          <w:lang w:val="de-CH"/>
        </w:rPr>
      </w:pPr>
    </w:p>
    <w:p w14:paraId="4EDC5D41" w14:textId="77777777" w:rsidR="003F69D0" w:rsidRPr="00BB7EB0" w:rsidRDefault="003F69D0" w:rsidP="003F69D0">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5D0351">
        <w:rPr>
          <w:rFonts w:ascii="Wingdings" w:eastAsia="Wingdings" w:hAnsi="Wingdings" w:cs="Wingdings"/>
          <w:szCs w:val="20"/>
        </w:rPr>
      </w:r>
      <w:r w:rsidR="005D0351">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7891F554" w14:textId="77777777" w:rsidR="005A2E55" w:rsidRPr="003A5D2E" w:rsidRDefault="005A2E55" w:rsidP="005A2E55">
      <w:pPr>
        <w:pStyle w:val="swswStandartText"/>
        <w:rPr>
          <w:rFonts w:ascii="Hind Light" w:hAnsi="Hind Light" w:cs="Hind Light"/>
          <w:sz w:val="20"/>
          <w:szCs w:val="20"/>
          <w:lang w:val="de-CH"/>
        </w:rPr>
      </w:pPr>
    </w:p>
    <w:p w14:paraId="127D892F" w14:textId="77777777" w:rsidR="005A2E55" w:rsidRPr="00A422A1" w:rsidRDefault="005A2E55" w:rsidP="005A2E55">
      <w:pPr>
        <w:pStyle w:val="swswStandartText"/>
        <w:rPr>
          <w:rFonts w:ascii="Hind Light" w:hAnsi="Hind Light" w:cs="Hind Light"/>
          <w:sz w:val="20"/>
          <w:szCs w:val="20"/>
          <w:lang w:val="de-CH"/>
        </w:rPr>
      </w:pPr>
      <w:r w:rsidRPr="00A422A1">
        <w:rPr>
          <w:rFonts w:ascii="Hind Light" w:hAnsi="Hind Light" w:cs="Hind Light"/>
          <w:sz w:val="20"/>
          <w:szCs w:val="20"/>
          <w:lang w:val="de-CH"/>
        </w:rPr>
        <w:t xml:space="preserve">Punkte: </w:t>
      </w:r>
    </w:p>
    <w:p w14:paraId="750498AD" w14:textId="462341F1" w:rsidR="005A2E55" w:rsidRPr="003A5D2E" w:rsidRDefault="00BD6C91" w:rsidP="005A2E55">
      <w:pPr>
        <w:pStyle w:val="swswStandartText"/>
        <w:rPr>
          <w:rFonts w:ascii="Hind Light" w:hAnsi="Hind Light" w:cs="Hind Light"/>
          <w:sz w:val="20"/>
          <w:szCs w:val="20"/>
          <w:lang w:val="de-CH"/>
        </w:rPr>
      </w:pPr>
      <w:r>
        <w:rPr>
          <w:rFonts w:ascii="Hind Light" w:hAnsi="Hind Light" w:cs="Hind Light"/>
          <w:sz w:val="20"/>
          <w:szCs w:val="20"/>
          <w:lang w:val="de-CH"/>
        </w:rPr>
        <w:t>4</w:t>
      </w:r>
      <w:r w:rsidR="005A2E55" w:rsidRPr="003A5D2E">
        <w:rPr>
          <w:rFonts w:ascii="Hind Light" w:hAnsi="Hind Light" w:cs="Hind Light"/>
          <w:sz w:val="20"/>
          <w:szCs w:val="20"/>
          <w:lang w:val="de-CH"/>
        </w:rPr>
        <w:t xml:space="preserve"> Punkte: Trainer Gold </w:t>
      </w:r>
    </w:p>
    <w:p w14:paraId="4C62256D" w14:textId="58D2EB25" w:rsidR="005A2E55" w:rsidRPr="003A5D2E" w:rsidRDefault="00BD6C91" w:rsidP="005A2E55">
      <w:pPr>
        <w:pStyle w:val="swswStandartText"/>
        <w:rPr>
          <w:rFonts w:ascii="Hind Light" w:hAnsi="Hind Light" w:cs="Hind Light"/>
          <w:sz w:val="20"/>
          <w:szCs w:val="20"/>
          <w:lang w:val="de-CH"/>
        </w:rPr>
      </w:pPr>
      <w:r>
        <w:rPr>
          <w:rFonts w:ascii="Hind Light" w:hAnsi="Hind Light" w:cs="Hind Light"/>
          <w:sz w:val="20"/>
          <w:szCs w:val="20"/>
          <w:lang w:val="de-CH"/>
        </w:rPr>
        <w:t>3</w:t>
      </w:r>
      <w:r w:rsidR="00C5471B" w:rsidRPr="003A5D2E">
        <w:rPr>
          <w:rFonts w:ascii="Hind Light" w:hAnsi="Hind Light" w:cs="Hind Light"/>
          <w:sz w:val="20"/>
          <w:szCs w:val="20"/>
          <w:lang w:val="de-CH"/>
        </w:rPr>
        <w:t xml:space="preserve"> </w:t>
      </w:r>
      <w:r w:rsidR="005A2E55" w:rsidRPr="003A5D2E">
        <w:rPr>
          <w:rFonts w:ascii="Hind Light" w:hAnsi="Hind Light" w:cs="Hind Light"/>
          <w:sz w:val="20"/>
          <w:szCs w:val="20"/>
          <w:lang w:val="de-CH"/>
        </w:rPr>
        <w:t xml:space="preserve">Punkte: Trainer Silber </w:t>
      </w:r>
    </w:p>
    <w:p w14:paraId="6C4294BF" w14:textId="650346E5" w:rsidR="005A2E55" w:rsidRDefault="00BD6C91" w:rsidP="005A2E55">
      <w:pPr>
        <w:pStyle w:val="swswStandartText"/>
        <w:rPr>
          <w:rFonts w:ascii="Hind Light" w:hAnsi="Hind Light" w:cs="Hind Light"/>
          <w:sz w:val="20"/>
          <w:szCs w:val="20"/>
          <w:lang w:val="de-CH"/>
        </w:rPr>
      </w:pPr>
      <w:r>
        <w:rPr>
          <w:rFonts w:ascii="Hind Light" w:hAnsi="Hind Light" w:cs="Hind Light"/>
          <w:sz w:val="20"/>
          <w:szCs w:val="20"/>
          <w:lang w:val="de-CH"/>
        </w:rPr>
        <w:t xml:space="preserve">1 </w:t>
      </w:r>
      <w:r w:rsidR="005A2E55" w:rsidRPr="003A5D2E">
        <w:rPr>
          <w:rFonts w:ascii="Hind Light" w:hAnsi="Hind Light" w:cs="Hind Light"/>
          <w:sz w:val="20"/>
          <w:szCs w:val="20"/>
          <w:lang w:val="de-CH"/>
        </w:rPr>
        <w:t xml:space="preserve">Punkte: Trainer Bronze </w:t>
      </w:r>
    </w:p>
    <w:p w14:paraId="70CF8E32" w14:textId="509B4480" w:rsidR="00BD6C91" w:rsidRPr="003A5D2E" w:rsidRDefault="001509F3" w:rsidP="005A2E55">
      <w:pPr>
        <w:pStyle w:val="swswStandartText"/>
        <w:rPr>
          <w:rFonts w:ascii="Hind Light" w:hAnsi="Hind Light" w:cs="Hind Light"/>
          <w:sz w:val="20"/>
          <w:szCs w:val="20"/>
          <w:lang w:val="de-CH"/>
        </w:rPr>
      </w:pPr>
      <w:r>
        <w:rPr>
          <w:rFonts w:ascii="Hind Light" w:hAnsi="Hind Light" w:cs="Hind Light"/>
          <w:sz w:val="20"/>
          <w:szCs w:val="20"/>
          <w:lang w:val="de-CH"/>
        </w:rPr>
        <w:t>2</w:t>
      </w:r>
      <w:r w:rsidR="00BD6C91">
        <w:rPr>
          <w:rFonts w:ascii="Hind Light" w:hAnsi="Hind Light" w:cs="Hind Light"/>
          <w:sz w:val="20"/>
          <w:szCs w:val="20"/>
          <w:lang w:val="de-CH"/>
        </w:rPr>
        <w:t xml:space="preserve"> Punkte: Trainer in Ausbildung zu Silber oder zu Gold (nur 3 Jahre möglich)</w:t>
      </w:r>
    </w:p>
    <w:p w14:paraId="51514E89" w14:textId="68651134" w:rsidR="005A2E55" w:rsidRPr="003A5D2E" w:rsidRDefault="005A2E55"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Die hier aufgelisteten Trainer sind im Stützpunkt im </w:t>
      </w:r>
      <w:r w:rsidR="00AA0BF7">
        <w:rPr>
          <w:rFonts w:ascii="Hind Light" w:hAnsi="Hind Light" w:cs="Hind Light"/>
          <w:sz w:val="20"/>
          <w:szCs w:val="20"/>
          <w:lang w:val="de-CH"/>
        </w:rPr>
        <w:t>Wasserspringen</w:t>
      </w:r>
      <w:r w:rsidRPr="003A5D2E">
        <w:rPr>
          <w:rFonts w:ascii="Hind Light" w:hAnsi="Hind Light" w:cs="Hind Light"/>
          <w:sz w:val="20"/>
          <w:szCs w:val="20"/>
          <w:lang w:val="de-CH"/>
        </w:rPr>
        <w:t xml:space="preserve"> tätig und werden entsprechend entschädigt.</w:t>
      </w:r>
    </w:p>
    <w:p w14:paraId="2A17DB99" w14:textId="77777777" w:rsidR="00924727" w:rsidRPr="003A5D2E" w:rsidRDefault="00924727" w:rsidP="005A2E55">
      <w:pPr>
        <w:pStyle w:val="swswStandartText"/>
        <w:rPr>
          <w:rFonts w:ascii="Hind Light" w:hAnsi="Hind Light" w:cs="Hind Light"/>
          <w:sz w:val="20"/>
          <w:szCs w:val="20"/>
          <w:lang w:val="de-CH"/>
        </w:rPr>
      </w:pPr>
    </w:p>
    <w:tbl>
      <w:tblPr>
        <w:tblW w:w="5028"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1890"/>
        <w:gridCol w:w="1353"/>
        <w:gridCol w:w="2028"/>
        <w:gridCol w:w="1140"/>
        <w:gridCol w:w="978"/>
        <w:gridCol w:w="875"/>
        <w:gridCol w:w="1142"/>
      </w:tblGrid>
      <w:tr w:rsidR="009010EE" w:rsidRPr="0069350A" w14:paraId="03389A2E" w14:textId="77777777" w:rsidTr="00B01257">
        <w:trPr>
          <w:trHeight w:val="224"/>
        </w:trPr>
        <w:tc>
          <w:tcPr>
            <w:tcW w:w="1005" w:type="pct"/>
            <w:shd w:val="clear" w:color="auto" w:fill="FFF2CC" w:themeFill="accent4" w:themeFillTint="33"/>
          </w:tcPr>
          <w:p w14:paraId="6C98ACC9" w14:textId="77777777" w:rsidR="009010EE" w:rsidRPr="0069350A" w:rsidRDefault="009010EE" w:rsidP="00CB4D79">
            <w:pPr>
              <w:rPr>
                <w:rFonts w:ascii="Hind Medium" w:hAnsi="Hind Medium" w:cs="Hind Medium"/>
                <w:szCs w:val="20"/>
              </w:rPr>
            </w:pPr>
            <w:r w:rsidRPr="0069350A">
              <w:rPr>
                <w:rFonts w:ascii="Hind Medium" w:hAnsi="Hind Medium" w:cs="Hind Medium"/>
                <w:szCs w:val="20"/>
              </w:rPr>
              <w:t xml:space="preserve">Name Trainer </w:t>
            </w:r>
          </w:p>
        </w:tc>
        <w:tc>
          <w:tcPr>
            <w:tcW w:w="719" w:type="pct"/>
            <w:shd w:val="clear" w:color="auto" w:fill="FFF2CC" w:themeFill="accent4" w:themeFillTint="33"/>
          </w:tcPr>
          <w:p w14:paraId="38299335" w14:textId="77777777" w:rsidR="009010EE" w:rsidRPr="0069350A" w:rsidRDefault="009010EE" w:rsidP="00CB4D79">
            <w:pPr>
              <w:rPr>
                <w:rFonts w:ascii="Hind Medium" w:hAnsi="Hind Medium" w:cs="Hind Medium"/>
                <w:szCs w:val="20"/>
              </w:rPr>
            </w:pPr>
            <w:r w:rsidRPr="0069350A">
              <w:rPr>
                <w:rFonts w:ascii="Hind Medium" w:hAnsi="Hind Medium" w:cs="Hind Medium"/>
                <w:szCs w:val="20"/>
              </w:rPr>
              <w:t xml:space="preserve">Funktion </w:t>
            </w:r>
          </w:p>
        </w:tc>
        <w:tc>
          <w:tcPr>
            <w:tcW w:w="1078" w:type="pct"/>
            <w:shd w:val="clear" w:color="auto" w:fill="FFF2CC" w:themeFill="accent4" w:themeFillTint="33"/>
          </w:tcPr>
          <w:p w14:paraId="2E011938" w14:textId="77777777" w:rsidR="009010EE" w:rsidRPr="0069350A" w:rsidRDefault="009010EE" w:rsidP="00CB4D79">
            <w:pPr>
              <w:rPr>
                <w:rFonts w:ascii="Hind Medium" w:hAnsi="Hind Medium" w:cs="Hind Medium"/>
                <w:szCs w:val="20"/>
              </w:rPr>
            </w:pPr>
            <w:r w:rsidRPr="0069350A">
              <w:rPr>
                <w:rFonts w:ascii="Hind Medium" w:hAnsi="Hind Medium" w:cs="Hind Medium"/>
                <w:szCs w:val="20"/>
              </w:rPr>
              <w:t>Anstellungs-%</w:t>
            </w:r>
          </w:p>
        </w:tc>
        <w:tc>
          <w:tcPr>
            <w:tcW w:w="606" w:type="pct"/>
            <w:shd w:val="clear" w:color="auto" w:fill="FFF2CC" w:themeFill="accent4" w:themeFillTint="33"/>
          </w:tcPr>
          <w:p w14:paraId="7B313F53" w14:textId="77777777" w:rsidR="009010EE" w:rsidRPr="0069350A" w:rsidRDefault="009010EE" w:rsidP="00CB4D79">
            <w:pPr>
              <w:rPr>
                <w:rFonts w:ascii="Hind Medium" w:hAnsi="Hind Medium" w:cs="Hind Medium"/>
                <w:szCs w:val="20"/>
              </w:rPr>
            </w:pPr>
            <w:r w:rsidRPr="0069350A">
              <w:rPr>
                <w:rFonts w:ascii="Hind Medium" w:hAnsi="Hind Medium" w:cs="Hind Medium"/>
                <w:szCs w:val="20"/>
              </w:rPr>
              <w:t>Bronze</w:t>
            </w:r>
          </w:p>
        </w:tc>
        <w:tc>
          <w:tcPr>
            <w:tcW w:w="520" w:type="pct"/>
            <w:shd w:val="clear" w:color="auto" w:fill="FFF2CC" w:themeFill="accent4" w:themeFillTint="33"/>
          </w:tcPr>
          <w:p w14:paraId="2B574605" w14:textId="77777777" w:rsidR="009010EE" w:rsidRPr="0069350A" w:rsidRDefault="009010EE" w:rsidP="00CB4D79">
            <w:pPr>
              <w:rPr>
                <w:rFonts w:ascii="Hind Medium" w:hAnsi="Hind Medium" w:cs="Hind Medium"/>
                <w:szCs w:val="20"/>
              </w:rPr>
            </w:pPr>
            <w:r w:rsidRPr="0069350A">
              <w:rPr>
                <w:rFonts w:ascii="Hind Medium" w:hAnsi="Hind Medium" w:cs="Hind Medium"/>
                <w:szCs w:val="20"/>
              </w:rPr>
              <w:t>Silber</w:t>
            </w:r>
          </w:p>
        </w:tc>
        <w:tc>
          <w:tcPr>
            <w:tcW w:w="465" w:type="pct"/>
            <w:shd w:val="clear" w:color="auto" w:fill="FFF2CC" w:themeFill="accent4" w:themeFillTint="33"/>
          </w:tcPr>
          <w:p w14:paraId="4E25F2D3" w14:textId="77777777" w:rsidR="009010EE" w:rsidRPr="0069350A" w:rsidRDefault="009010EE" w:rsidP="00CB4D79">
            <w:pPr>
              <w:rPr>
                <w:rFonts w:ascii="Hind Medium" w:hAnsi="Hind Medium" w:cs="Hind Medium"/>
                <w:szCs w:val="20"/>
              </w:rPr>
            </w:pPr>
            <w:r w:rsidRPr="0069350A">
              <w:rPr>
                <w:rFonts w:ascii="Hind Medium" w:hAnsi="Hind Medium" w:cs="Hind Medium"/>
                <w:szCs w:val="20"/>
              </w:rPr>
              <w:t>Gold</w:t>
            </w:r>
          </w:p>
        </w:tc>
        <w:tc>
          <w:tcPr>
            <w:tcW w:w="607" w:type="pct"/>
            <w:shd w:val="clear" w:color="auto" w:fill="FFF2CC" w:themeFill="accent4" w:themeFillTint="33"/>
          </w:tcPr>
          <w:p w14:paraId="20E16DA8" w14:textId="77777777" w:rsidR="009010EE" w:rsidRPr="0069350A" w:rsidRDefault="009010EE" w:rsidP="00CB4D79">
            <w:pPr>
              <w:rPr>
                <w:rFonts w:ascii="Hind Medium" w:hAnsi="Hind Medium" w:cs="Hind Medium"/>
                <w:szCs w:val="20"/>
              </w:rPr>
            </w:pPr>
            <w:r w:rsidRPr="0069350A">
              <w:rPr>
                <w:rFonts w:ascii="Hind Medium" w:hAnsi="Hind Medium" w:cs="Hind Medium"/>
                <w:szCs w:val="20"/>
              </w:rPr>
              <w:t xml:space="preserve">Punkte </w:t>
            </w:r>
          </w:p>
        </w:tc>
      </w:tr>
      <w:tr w:rsidR="009010EE" w:rsidRPr="003A5D2E" w14:paraId="68207B50" w14:textId="77777777" w:rsidTr="00B01257">
        <w:trPr>
          <w:trHeight w:val="224"/>
        </w:trPr>
        <w:tc>
          <w:tcPr>
            <w:tcW w:w="1005" w:type="pct"/>
            <w:shd w:val="clear" w:color="auto" w:fill="FFF2CC" w:themeFill="accent4" w:themeFillTint="33"/>
          </w:tcPr>
          <w:p w14:paraId="2D7F8984" w14:textId="77777777" w:rsidR="009010EE" w:rsidRPr="003A5D2E" w:rsidRDefault="009010EE" w:rsidP="00CB4D79">
            <w:pPr>
              <w:rPr>
                <w:rFonts w:cs="Hind Light"/>
                <w:szCs w:val="20"/>
              </w:rPr>
            </w:pPr>
            <w:r>
              <w:rPr>
                <w:rFonts w:cs="Hind Light"/>
                <w:szCs w:val="20"/>
              </w:rPr>
              <w:fldChar w:fldCharType="begin">
                <w:ffData>
                  <w:name w:val="Text201"/>
                  <w:enabled/>
                  <w:calcOnExit w:val="0"/>
                  <w:textInput/>
                </w:ffData>
              </w:fldChar>
            </w:r>
            <w:bookmarkStart w:id="44" w:name="Text201"/>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44"/>
          </w:p>
        </w:tc>
        <w:tc>
          <w:tcPr>
            <w:tcW w:w="719" w:type="pct"/>
            <w:shd w:val="clear" w:color="auto" w:fill="FFF2CC" w:themeFill="accent4" w:themeFillTint="33"/>
          </w:tcPr>
          <w:p w14:paraId="10CB4647" w14:textId="77777777" w:rsidR="009010EE" w:rsidRPr="003A5D2E" w:rsidRDefault="009010EE" w:rsidP="00CB4D79">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78" w:type="pct"/>
            <w:shd w:val="clear" w:color="auto" w:fill="FFF2CC" w:themeFill="accent4" w:themeFillTint="33"/>
          </w:tcPr>
          <w:p w14:paraId="6153DA8C" w14:textId="77777777" w:rsidR="009010EE" w:rsidRPr="003A5D2E" w:rsidRDefault="009010EE" w:rsidP="00CB4D79">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606" w:type="pct"/>
            <w:shd w:val="clear" w:color="auto" w:fill="FFF2CC" w:themeFill="accent4" w:themeFillTint="33"/>
            <w:vAlign w:val="center"/>
          </w:tcPr>
          <w:p w14:paraId="68F41502" w14:textId="77777777" w:rsidR="009010EE" w:rsidRPr="003A5D2E" w:rsidRDefault="009010EE" w:rsidP="00CB4D79">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20" w:type="pct"/>
            <w:shd w:val="clear" w:color="auto" w:fill="FFF2CC" w:themeFill="accent4" w:themeFillTint="33"/>
            <w:vAlign w:val="center"/>
          </w:tcPr>
          <w:p w14:paraId="76D6D9FF" w14:textId="77777777" w:rsidR="009010EE" w:rsidRPr="003A5D2E" w:rsidRDefault="009010EE" w:rsidP="00CB4D79">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465" w:type="pct"/>
            <w:shd w:val="clear" w:color="auto" w:fill="FFF2CC" w:themeFill="accent4" w:themeFillTint="33"/>
            <w:vAlign w:val="center"/>
          </w:tcPr>
          <w:p w14:paraId="2B75F789" w14:textId="77777777" w:rsidR="009010EE" w:rsidRPr="003A5D2E" w:rsidRDefault="009010EE" w:rsidP="00CB4D79">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607" w:type="pct"/>
            <w:shd w:val="clear" w:color="auto" w:fill="FFF2CC" w:themeFill="accent4" w:themeFillTint="33"/>
          </w:tcPr>
          <w:p w14:paraId="67A60BD3" w14:textId="77777777" w:rsidR="009010EE" w:rsidRPr="003A5D2E" w:rsidRDefault="009010EE" w:rsidP="00CB4D79">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9010EE" w:rsidRPr="003A5D2E" w14:paraId="7698025A" w14:textId="77777777" w:rsidTr="00B01257">
        <w:trPr>
          <w:trHeight w:val="224"/>
        </w:trPr>
        <w:tc>
          <w:tcPr>
            <w:tcW w:w="1005" w:type="pct"/>
            <w:shd w:val="clear" w:color="auto" w:fill="FFF2CC" w:themeFill="accent4" w:themeFillTint="33"/>
          </w:tcPr>
          <w:p w14:paraId="412787DA" w14:textId="77777777" w:rsidR="009010EE" w:rsidRDefault="009010EE" w:rsidP="00CB4D79">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19" w:type="pct"/>
            <w:shd w:val="clear" w:color="auto" w:fill="FFF2CC" w:themeFill="accent4" w:themeFillTint="33"/>
          </w:tcPr>
          <w:p w14:paraId="24937D3B" w14:textId="77777777" w:rsidR="009010EE" w:rsidRPr="003A5D2E" w:rsidRDefault="009010EE" w:rsidP="00CB4D79">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78" w:type="pct"/>
            <w:shd w:val="clear" w:color="auto" w:fill="FFF2CC" w:themeFill="accent4" w:themeFillTint="33"/>
          </w:tcPr>
          <w:p w14:paraId="4937FB67" w14:textId="77777777" w:rsidR="009010EE" w:rsidRPr="003A5D2E" w:rsidRDefault="009010EE" w:rsidP="00CB4D79">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606" w:type="pct"/>
            <w:shd w:val="clear" w:color="auto" w:fill="FFF2CC" w:themeFill="accent4" w:themeFillTint="33"/>
            <w:vAlign w:val="center"/>
          </w:tcPr>
          <w:p w14:paraId="03B47663" w14:textId="77777777" w:rsidR="009010EE" w:rsidRPr="0095256C" w:rsidRDefault="009010EE" w:rsidP="00CB4D79">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20" w:type="pct"/>
            <w:shd w:val="clear" w:color="auto" w:fill="FFF2CC" w:themeFill="accent4" w:themeFillTint="33"/>
            <w:vAlign w:val="center"/>
          </w:tcPr>
          <w:p w14:paraId="3D2E70E2" w14:textId="77777777" w:rsidR="009010EE" w:rsidRPr="0095256C" w:rsidRDefault="009010EE" w:rsidP="00CB4D79">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465" w:type="pct"/>
            <w:shd w:val="clear" w:color="auto" w:fill="FFF2CC" w:themeFill="accent4" w:themeFillTint="33"/>
            <w:vAlign w:val="center"/>
          </w:tcPr>
          <w:p w14:paraId="39AD5B6E" w14:textId="77777777" w:rsidR="009010EE" w:rsidRPr="0095256C" w:rsidRDefault="009010EE" w:rsidP="00CB4D79">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607" w:type="pct"/>
            <w:shd w:val="clear" w:color="auto" w:fill="FFF2CC" w:themeFill="accent4" w:themeFillTint="33"/>
          </w:tcPr>
          <w:p w14:paraId="4A994FD2" w14:textId="77777777" w:rsidR="009010EE" w:rsidRPr="003A5D2E" w:rsidRDefault="009010EE" w:rsidP="00CB4D79">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9010EE" w:rsidRPr="003A5D2E" w14:paraId="051A5FD1" w14:textId="77777777" w:rsidTr="00B01257">
        <w:trPr>
          <w:trHeight w:val="224"/>
        </w:trPr>
        <w:tc>
          <w:tcPr>
            <w:tcW w:w="1005" w:type="pct"/>
            <w:shd w:val="clear" w:color="auto" w:fill="FFF2CC" w:themeFill="accent4" w:themeFillTint="33"/>
          </w:tcPr>
          <w:p w14:paraId="409F3972" w14:textId="77777777" w:rsidR="009010EE" w:rsidRDefault="009010EE" w:rsidP="00CB4D79">
            <w:pPr>
              <w:rPr>
                <w:rFonts w:cs="Hind Light"/>
                <w:szCs w:val="20"/>
              </w:rPr>
            </w:pPr>
            <w:r>
              <w:rPr>
                <w:rFonts w:cs="Hind Light"/>
                <w:szCs w:val="20"/>
              </w:rPr>
              <w:lastRenderedPageBreak/>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19" w:type="pct"/>
            <w:shd w:val="clear" w:color="auto" w:fill="FFF2CC" w:themeFill="accent4" w:themeFillTint="33"/>
          </w:tcPr>
          <w:p w14:paraId="376BA2E8" w14:textId="77777777" w:rsidR="009010EE" w:rsidRPr="003A5D2E" w:rsidRDefault="009010EE" w:rsidP="00CB4D79">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78" w:type="pct"/>
            <w:shd w:val="clear" w:color="auto" w:fill="FFF2CC" w:themeFill="accent4" w:themeFillTint="33"/>
          </w:tcPr>
          <w:p w14:paraId="3755659D" w14:textId="77777777" w:rsidR="009010EE" w:rsidRPr="003A5D2E" w:rsidRDefault="009010EE" w:rsidP="00CB4D79">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606" w:type="pct"/>
            <w:shd w:val="clear" w:color="auto" w:fill="FFF2CC" w:themeFill="accent4" w:themeFillTint="33"/>
            <w:vAlign w:val="center"/>
          </w:tcPr>
          <w:p w14:paraId="62280EE0" w14:textId="77777777" w:rsidR="009010EE" w:rsidRPr="0095256C" w:rsidRDefault="009010EE" w:rsidP="00CB4D79">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20" w:type="pct"/>
            <w:shd w:val="clear" w:color="auto" w:fill="FFF2CC" w:themeFill="accent4" w:themeFillTint="33"/>
            <w:vAlign w:val="center"/>
          </w:tcPr>
          <w:p w14:paraId="35CF9539" w14:textId="77777777" w:rsidR="009010EE" w:rsidRPr="0095256C" w:rsidRDefault="009010EE" w:rsidP="00CB4D79">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465" w:type="pct"/>
            <w:shd w:val="clear" w:color="auto" w:fill="FFF2CC" w:themeFill="accent4" w:themeFillTint="33"/>
            <w:vAlign w:val="center"/>
          </w:tcPr>
          <w:p w14:paraId="779C6A1F" w14:textId="77777777" w:rsidR="009010EE" w:rsidRPr="0095256C" w:rsidRDefault="009010EE" w:rsidP="00CB4D79">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607" w:type="pct"/>
            <w:shd w:val="clear" w:color="auto" w:fill="FFF2CC" w:themeFill="accent4" w:themeFillTint="33"/>
          </w:tcPr>
          <w:p w14:paraId="46A00CDD" w14:textId="77777777" w:rsidR="009010EE" w:rsidRPr="003A5D2E" w:rsidRDefault="009010EE" w:rsidP="00CB4D79">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9010EE" w:rsidRPr="003A5D2E" w14:paraId="54088139" w14:textId="77777777" w:rsidTr="00B01257">
        <w:trPr>
          <w:trHeight w:val="224"/>
        </w:trPr>
        <w:tc>
          <w:tcPr>
            <w:tcW w:w="1005" w:type="pct"/>
            <w:shd w:val="clear" w:color="auto" w:fill="FFF2CC" w:themeFill="accent4" w:themeFillTint="33"/>
          </w:tcPr>
          <w:p w14:paraId="5FDA8D1F" w14:textId="77777777" w:rsidR="009010EE" w:rsidRPr="003A5D2E" w:rsidRDefault="009010EE" w:rsidP="00CB4D79">
            <w:pPr>
              <w:rPr>
                <w:rFonts w:cs="Hind Light"/>
                <w:szCs w:val="20"/>
              </w:rPr>
            </w:pPr>
            <w:r>
              <w:rPr>
                <w:rFonts w:cs="Hind Light"/>
                <w:szCs w:val="20"/>
              </w:rPr>
              <w:fldChar w:fldCharType="begin">
                <w:ffData>
                  <w:name w:val="Text202"/>
                  <w:enabled/>
                  <w:calcOnExit w:val="0"/>
                  <w:textInput/>
                </w:ffData>
              </w:fldChar>
            </w:r>
            <w:bookmarkStart w:id="45" w:name="Text202"/>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45"/>
          </w:p>
        </w:tc>
        <w:tc>
          <w:tcPr>
            <w:tcW w:w="719" w:type="pct"/>
            <w:shd w:val="clear" w:color="auto" w:fill="FFF2CC" w:themeFill="accent4" w:themeFillTint="33"/>
          </w:tcPr>
          <w:p w14:paraId="5E64C0F1" w14:textId="77777777" w:rsidR="009010EE" w:rsidRPr="003A5D2E" w:rsidRDefault="009010EE" w:rsidP="00CB4D79">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78" w:type="pct"/>
            <w:shd w:val="clear" w:color="auto" w:fill="FFF2CC" w:themeFill="accent4" w:themeFillTint="33"/>
          </w:tcPr>
          <w:p w14:paraId="5A4ABFDB" w14:textId="77777777" w:rsidR="009010EE" w:rsidRPr="003A5D2E" w:rsidRDefault="009010EE" w:rsidP="00CB4D79">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606" w:type="pct"/>
            <w:shd w:val="clear" w:color="auto" w:fill="FFF2CC" w:themeFill="accent4" w:themeFillTint="33"/>
            <w:vAlign w:val="center"/>
          </w:tcPr>
          <w:p w14:paraId="00AF1A64" w14:textId="77777777" w:rsidR="009010EE" w:rsidRPr="003A5D2E" w:rsidRDefault="009010EE" w:rsidP="00CB4D79">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20" w:type="pct"/>
            <w:shd w:val="clear" w:color="auto" w:fill="FFF2CC" w:themeFill="accent4" w:themeFillTint="33"/>
            <w:vAlign w:val="center"/>
          </w:tcPr>
          <w:p w14:paraId="58941C09" w14:textId="77777777" w:rsidR="009010EE" w:rsidRPr="003A5D2E" w:rsidRDefault="009010EE" w:rsidP="00CB4D79">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465" w:type="pct"/>
            <w:shd w:val="clear" w:color="auto" w:fill="FFF2CC" w:themeFill="accent4" w:themeFillTint="33"/>
            <w:vAlign w:val="center"/>
          </w:tcPr>
          <w:p w14:paraId="45045778" w14:textId="77777777" w:rsidR="009010EE" w:rsidRPr="003A5D2E" w:rsidRDefault="009010EE" w:rsidP="00CB4D79">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607" w:type="pct"/>
            <w:shd w:val="clear" w:color="auto" w:fill="FFF2CC" w:themeFill="accent4" w:themeFillTint="33"/>
          </w:tcPr>
          <w:p w14:paraId="529C5F80" w14:textId="77777777" w:rsidR="009010EE" w:rsidRPr="003A5D2E" w:rsidRDefault="009010EE" w:rsidP="00CB4D79">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9010EE" w:rsidRPr="003A5D2E" w14:paraId="0C840954" w14:textId="77777777" w:rsidTr="00B01257">
        <w:trPr>
          <w:trHeight w:val="224"/>
        </w:trPr>
        <w:tc>
          <w:tcPr>
            <w:tcW w:w="1005" w:type="pct"/>
            <w:shd w:val="clear" w:color="auto" w:fill="FFF2CC" w:themeFill="accent4" w:themeFillTint="33"/>
          </w:tcPr>
          <w:p w14:paraId="65524BBC" w14:textId="77777777" w:rsidR="009010EE" w:rsidRPr="003A5D2E" w:rsidRDefault="009010EE" w:rsidP="00CB4D79">
            <w:pPr>
              <w:rPr>
                <w:rFonts w:cs="Hind Light"/>
                <w:szCs w:val="20"/>
              </w:rPr>
            </w:pPr>
            <w:r>
              <w:rPr>
                <w:rFonts w:cs="Hind Light"/>
                <w:szCs w:val="20"/>
              </w:rPr>
              <w:fldChar w:fldCharType="begin">
                <w:ffData>
                  <w:name w:val="Text203"/>
                  <w:enabled/>
                  <w:calcOnExit w:val="0"/>
                  <w:textInput/>
                </w:ffData>
              </w:fldChar>
            </w:r>
            <w:bookmarkStart w:id="46" w:name="Text203"/>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46"/>
          </w:p>
        </w:tc>
        <w:tc>
          <w:tcPr>
            <w:tcW w:w="719" w:type="pct"/>
            <w:shd w:val="clear" w:color="auto" w:fill="FFF2CC" w:themeFill="accent4" w:themeFillTint="33"/>
          </w:tcPr>
          <w:p w14:paraId="213057F2" w14:textId="77777777" w:rsidR="009010EE" w:rsidRPr="003A5D2E" w:rsidRDefault="009010EE" w:rsidP="00CB4D79">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78" w:type="pct"/>
            <w:shd w:val="clear" w:color="auto" w:fill="FFF2CC" w:themeFill="accent4" w:themeFillTint="33"/>
          </w:tcPr>
          <w:p w14:paraId="56AAA0ED" w14:textId="77777777" w:rsidR="009010EE" w:rsidRPr="003A5D2E" w:rsidRDefault="009010EE" w:rsidP="00CB4D79">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606" w:type="pct"/>
            <w:shd w:val="clear" w:color="auto" w:fill="FFF2CC" w:themeFill="accent4" w:themeFillTint="33"/>
            <w:vAlign w:val="center"/>
          </w:tcPr>
          <w:p w14:paraId="6AEC7EE9" w14:textId="77777777" w:rsidR="009010EE" w:rsidRPr="003A5D2E" w:rsidRDefault="009010EE" w:rsidP="00CB4D79">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20" w:type="pct"/>
            <w:shd w:val="clear" w:color="auto" w:fill="FFF2CC" w:themeFill="accent4" w:themeFillTint="33"/>
            <w:vAlign w:val="center"/>
          </w:tcPr>
          <w:p w14:paraId="0DCD902E" w14:textId="77777777" w:rsidR="009010EE" w:rsidRPr="003A5D2E" w:rsidRDefault="009010EE" w:rsidP="00CB4D79">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465" w:type="pct"/>
            <w:shd w:val="clear" w:color="auto" w:fill="FFF2CC" w:themeFill="accent4" w:themeFillTint="33"/>
            <w:vAlign w:val="center"/>
          </w:tcPr>
          <w:p w14:paraId="2220FEF8" w14:textId="77777777" w:rsidR="009010EE" w:rsidRPr="003A5D2E" w:rsidRDefault="009010EE" w:rsidP="00CB4D79">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607" w:type="pct"/>
            <w:shd w:val="clear" w:color="auto" w:fill="FFF2CC" w:themeFill="accent4" w:themeFillTint="33"/>
          </w:tcPr>
          <w:p w14:paraId="66E223CB" w14:textId="77777777" w:rsidR="009010EE" w:rsidRPr="003A5D2E" w:rsidRDefault="009010EE" w:rsidP="00CB4D79">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9010EE" w:rsidRPr="003A5D2E" w14:paraId="5201C864" w14:textId="77777777" w:rsidTr="00B01257">
        <w:trPr>
          <w:trHeight w:val="224"/>
        </w:trPr>
        <w:tc>
          <w:tcPr>
            <w:tcW w:w="1005" w:type="pct"/>
            <w:shd w:val="clear" w:color="auto" w:fill="FFF2CC" w:themeFill="accent4" w:themeFillTint="33"/>
          </w:tcPr>
          <w:p w14:paraId="4066822E" w14:textId="77777777" w:rsidR="009010EE" w:rsidRPr="003A5D2E" w:rsidRDefault="009010EE" w:rsidP="00CB4D79">
            <w:pPr>
              <w:rPr>
                <w:rFonts w:cs="Hind Light"/>
                <w:szCs w:val="20"/>
              </w:rPr>
            </w:pPr>
            <w:r>
              <w:rPr>
                <w:rFonts w:cs="Hind Light"/>
                <w:szCs w:val="20"/>
              </w:rPr>
              <w:fldChar w:fldCharType="begin">
                <w:ffData>
                  <w:name w:val="Text204"/>
                  <w:enabled/>
                  <w:calcOnExit w:val="0"/>
                  <w:textInput/>
                </w:ffData>
              </w:fldChar>
            </w:r>
            <w:bookmarkStart w:id="47" w:name="Text204"/>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47"/>
          </w:p>
        </w:tc>
        <w:tc>
          <w:tcPr>
            <w:tcW w:w="719" w:type="pct"/>
            <w:shd w:val="clear" w:color="auto" w:fill="FFF2CC" w:themeFill="accent4" w:themeFillTint="33"/>
          </w:tcPr>
          <w:p w14:paraId="379CEE10" w14:textId="77777777" w:rsidR="009010EE" w:rsidRPr="003A5D2E" w:rsidRDefault="009010EE" w:rsidP="00CB4D79">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78" w:type="pct"/>
            <w:shd w:val="clear" w:color="auto" w:fill="FFF2CC" w:themeFill="accent4" w:themeFillTint="33"/>
          </w:tcPr>
          <w:p w14:paraId="1A659D01" w14:textId="77777777" w:rsidR="009010EE" w:rsidRPr="003A5D2E" w:rsidRDefault="009010EE" w:rsidP="00CB4D79">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606" w:type="pct"/>
            <w:shd w:val="clear" w:color="auto" w:fill="FFF2CC" w:themeFill="accent4" w:themeFillTint="33"/>
            <w:vAlign w:val="center"/>
          </w:tcPr>
          <w:p w14:paraId="4744E3E3" w14:textId="77777777" w:rsidR="009010EE" w:rsidRPr="003A5D2E" w:rsidRDefault="009010EE" w:rsidP="00CB4D79">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20" w:type="pct"/>
            <w:shd w:val="clear" w:color="auto" w:fill="FFF2CC" w:themeFill="accent4" w:themeFillTint="33"/>
            <w:vAlign w:val="center"/>
          </w:tcPr>
          <w:p w14:paraId="38E761F8" w14:textId="77777777" w:rsidR="009010EE" w:rsidRPr="003A5D2E" w:rsidRDefault="009010EE" w:rsidP="00CB4D79">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465" w:type="pct"/>
            <w:shd w:val="clear" w:color="auto" w:fill="FFF2CC" w:themeFill="accent4" w:themeFillTint="33"/>
            <w:vAlign w:val="center"/>
          </w:tcPr>
          <w:p w14:paraId="1FA62D27" w14:textId="77777777" w:rsidR="009010EE" w:rsidRPr="003A5D2E" w:rsidRDefault="009010EE" w:rsidP="00CB4D79">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607" w:type="pct"/>
            <w:shd w:val="clear" w:color="auto" w:fill="FFF2CC" w:themeFill="accent4" w:themeFillTint="33"/>
          </w:tcPr>
          <w:p w14:paraId="451F04A3" w14:textId="77777777" w:rsidR="009010EE" w:rsidRPr="003A5D2E" w:rsidRDefault="009010EE" w:rsidP="00CB4D79">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9010EE" w:rsidRPr="00184858" w14:paraId="02B16168" w14:textId="77777777" w:rsidTr="009010EE">
        <w:trPr>
          <w:trHeight w:val="224"/>
        </w:trPr>
        <w:tc>
          <w:tcPr>
            <w:tcW w:w="5000" w:type="pct"/>
            <w:gridSpan w:val="7"/>
            <w:shd w:val="clear" w:color="auto" w:fill="FFF2CC" w:themeFill="accent4" w:themeFillTint="33"/>
          </w:tcPr>
          <w:p w14:paraId="297182BD" w14:textId="70936644" w:rsidR="009010EE" w:rsidRPr="00184858" w:rsidRDefault="009010EE" w:rsidP="004E0E2D">
            <w:pPr>
              <w:tabs>
                <w:tab w:val="left" w:pos="7070"/>
                <w:tab w:val="left" w:pos="8117"/>
              </w:tabs>
              <w:rPr>
                <w:rFonts w:ascii="Hind Medium" w:hAnsi="Hind Medium" w:cs="Hind Medium"/>
                <w:szCs w:val="20"/>
              </w:rPr>
            </w:pPr>
            <w:r w:rsidRPr="00184858">
              <w:rPr>
                <w:rFonts w:ascii="Hind Medium" w:hAnsi="Hind Medium" w:cs="Hind Medium"/>
                <w:szCs w:val="20"/>
              </w:rPr>
              <w:t>Maximal 20 Punkte</w:t>
            </w:r>
            <w:r w:rsidRPr="00184858">
              <w:rPr>
                <w:rFonts w:ascii="Hind Medium" w:hAnsi="Hind Medium" w:cs="Hind Medium"/>
                <w:szCs w:val="20"/>
              </w:rPr>
              <w:tab/>
              <w:t xml:space="preserve">Total Punkte: </w:t>
            </w:r>
            <w:r w:rsidRPr="00184858">
              <w:rPr>
                <w:rFonts w:ascii="Hind Medium" w:hAnsi="Hind Medium" w:cs="Hind Medium"/>
                <w:szCs w:val="20"/>
              </w:rPr>
              <w:fldChar w:fldCharType="begin">
                <w:ffData>
                  <w:name w:val="Text205"/>
                  <w:enabled/>
                  <w:calcOnExit w:val="0"/>
                  <w:textInput/>
                </w:ffData>
              </w:fldChar>
            </w:r>
            <w:bookmarkStart w:id="48" w:name="Text205"/>
            <w:r w:rsidRPr="00184858">
              <w:rPr>
                <w:rFonts w:ascii="Hind Medium" w:hAnsi="Hind Medium" w:cs="Hind Medium"/>
                <w:szCs w:val="20"/>
              </w:rPr>
              <w:instrText xml:space="preserve"> FORMTEXT </w:instrText>
            </w:r>
            <w:r w:rsidRPr="00184858">
              <w:rPr>
                <w:rFonts w:ascii="Hind Medium" w:hAnsi="Hind Medium" w:cs="Hind Medium"/>
                <w:szCs w:val="20"/>
              </w:rPr>
            </w:r>
            <w:r w:rsidRPr="00184858">
              <w:rPr>
                <w:rFonts w:ascii="Hind Medium" w:hAnsi="Hind Medium" w:cs="Hind Medium"/>
                <w:szCs w:val="20"/>
              </w:rPr>
              <w:fldChar w:fldCharType="separate"/>
            </w:r>
            <w:r w:rsidRPr="00184858">
              <w:rPr>
                <w:rFonts w:ascii="Hind Medium" w:hAnsi="Hind Medium" w:cs="Hind Medium"/>
                <w:noProof/>
                <w:szCs w:val="20"/>
              </w:rPr>
              <w:t> </w:t>
            </w:r>
            <w:r w:rsidRPr="00184858">
              <w:rPr>
                <w:rFonts w:ascii="Hind Medium" w:hAnsi="Hind Medium" w:cs="Hind Medium"/>
                <w:noProof/>
                <w:szCs w:val="20"/>
              </w:rPr>
              <w:t> </w:t>
            </w:r>
            <w:r w:rsidRPr="00184858">
              <w:rPr>
                <w:rFonts w:ascii="Hind Medium" w:hAnsi="Hind Medium" w:cs="Hind Medium"/>
                <w:noProof/>
                <w:szCs w:val="20"/>
              </w:rPr>
              <w:t> </w:t>
            </w:r>
            <w:r w:rsidRPr="00184858">
              <w:rPr>
                <w:rFonts w:ascii="Hind Medium" w:hAnsi="Hind Medium" w:cs="Hind Medium"/>
                <w:noProof/>
                <w:szCs w:val="20"/>
              </w:rPr>
              <w:t> </w:t>
            </w:r>
            <w:r w:rsidRPr="00184858">
              <w:rPr>
                <w:rFonts w:ascii="Hind Medium" w:hAnsi="Hind Medium" w:cs="Hind Medium"/>
                <w:noProof/>
                <w:szCs w:val="20"/>
              </w:rPr>
              <w:t> </w:t>
            </w:r>
            <w:r w:rsidRPr="00184858">
              <w:rPr>
                <w:rFonts w:ascii="Hind Medium" w:hAnsi="Hind Medium" w:cs="Hind Medium"/>
                <w:szCs w:val="20"/>
              </w:rPr>
              <w:fldChar w:fldCharType="end"/>
            </w:r>
            <w:bookmarkEnd w:id="48"/>
          </w:p>
        </w:tc>
      </w:tr>
    </w:tbl>
    <w:p w14:paraId="4AC7832D" w14:textId="77777777" w:rsidR="00B01257" w:rsidRPr="00B01257" w:rsidRDefault="00B01257" w:rsidP="00B01257">
      <w:pPr>
        <w:pStyle w:val="SWAQLauftext"/>
        <w:rPr>
          <w:rFonts w:eastAsiaTheme="minorHAnsi"/>
        </w:rPr>
      </w:pPr>
    </w:p>
    <w:p w14:paraId="1CBE86DC" w14:textId="3994995E" w:rsidR="00D070E8" w:rsidRPr="003A5D2E" w:rsidRDefault="00D070E8" w:rsidP="00D070E8">
      <w:pPr>
        <w:pStyle w:val="SWAQberschrift3"/>
      </w:pPr>
      <w:proofErr w:type="gramStart"/>
      <w:r>
        <w:t>Trainer:innenweiterbildung</w:t>
      </w:r>
      <w:proofErr w:type="gramEnd"/>
      <w:r>
        <w:t xml:space="preserve"> </w:t>
      </w:r>
    </w:p>
    <w:p w14:paraId="54487100" w14:textId="50BCAEC3" w:rsidR="00D070E8" w:rsidRPr="003A5D2E" w:rsidRDefault="00D070E8" w:rsidP="00D070E8">
      <w:pPr>
        <w:pStyle w:val="swswStandartText"/>
        <w:rPr>
          <w:rFonts w:ascii="Hind Light" w:hAnsi="Hind Light" w:cs="Hind Light"/>
          <w:sz w:val="20"/>
          <w:szCs w:val="20"/>
          <w:lang w:val="de-CH"/>
        </w:rPr>
      </w:pPr>
      <w:r w:rsidRPr="44ECE739">
        <w:rPr>
          <w:rFonts w:ascii="Hind Light" w:hAnsi="Hind Light" w:cs="Hind Light"/>
          <w:sz w:val="20"/>
          <w:szCs w:val="20"/>
          <w:lang w:val="de-CH"/>
        </w:rPr>
        <w:t xml:space="preserve">Von </w:t>
      </w:r>
      <w:proofErr w:type="gramStart"/>
      <w:r w:rsidRPr="44ECE739">
        <w:rPr>
          <w:rFonts w:ascii="Hind Light" w:hAnsi="Hind Light" w:cs="Hind Light"/>
          <w:sz w:val="20"/>
          <w:szCs w:val="20"/>
          <w:lang w:val="de-CH"/>
        </w:rPr>
        <w:t>Trainer:innen</w:t>
      </w:r>
      <w:proofErr w:type="gramEnd"/>
      <w:r w:rsidRPr="44ECE739">
        <w:rPr>
          <w:rFonts w:ascii="Hind Light" w:hAnsi="Hind Light" w:cs="Hind Light"/>
          <w:sz w:val="20"/>
          <w:szCs w:val="20"/>
          <w:lang w:val="de-CH"/>
        </w:rPr>
        <w:t xml:space="preserve"> an NWF-Stützpunkten wird erwartet, dass sie regelmässig an Weiterbildungskursen von Swiss Aquatics teilnehmen</w:t>
      </w:r>
      <w:r w:rsidR="0073000A">
        <w:rPr>
          <w:rFonts w:ascii="Hind Light" w:hAnsi="Hind Light" w:cs="Hind Light"/>
          <w:sz w:val="20"/>
          <w:szCs w:val="20"/>
          <w:lang w:val="de-CH"/>
        </w:rPr>
        <w:t xml:space="preserve">. </w:t>
      </w:r>
      <w:r w:rsidRPr="44ECE739">
        <w:rPr>
          <w:rFonts w:ascii="Hind Light" w:hAnsi="Hind Light" w:cs="Hind Light"/>
          <w:sz w:val="20"/>
          <w:szCs w:val="20"/>
          <w:lang w:val="de-CH"/>
        </w:rPr>
        <w:t xml:space="preserve">Einerseits sind unter den Teilnehmenden der Erfahrungsaustausch und das Pflegen des Netzwerks von grosser Bedeutung. Zudem verlängert die Teilnahme an dieser Weiterbildung die Gültigkeit der jeweiligen </w:t>
      </w:r>
      <w:proofErr w:type="gramStart"/>
      <w:r w:rsidRPr="44ECE739">
        <w:rPr>
          <w:rFonts w:ascii="Hind Light" w:hAnsi="Hind Light" w:cs="Hind Light"/>
          <w:sz w:val="20"/>
          <w:szCs w:val="20"/>
          <w:lang w:val="de-CH"/>
        </w:rPr>
        <w:t>Trainer:innenbrevets</w:t>
      </w:r>
      <w:proofErr w:type="gramEnd"/>
      <w:r w:rsidRPr="44ECE739">
        <w:rPr>
          <w:rFonts w:ascii="Hind Light" w:hAnsi="Hind Light" w:cs="Hind Light"/>
          <w:sz w:val="20"/>
          <w:szCs w:val="20"/>
          <w:lang w:val="de-CH"/>
        </w:rPr>
        <w:t xml:space="preserve"> sowie der J+S Leiter:innenanerkennung. </w:t>
      </w:r>
    </w:p>
    <w:p w14:paraId="7A23E6FC" w14:textId="77777777" w:rsidR="00D070E8" w:rsidRPr="003A5D2E" w:rsidRDefault="00D070E8" w:rsidP="00D070E8">
      <w:pPr>
        <w:pStyle w:val="swswStandartText"/>
        <w:rPr>
          <w:rFonts w:ascii="Hind Light" w:hAnsi="Hind Light" w:cs="Hind Light"/>
          <w:sz w:val="20"/>
          <w:szCs w:val="20"/>
          <w:lang w:val="de-CH"/>
        </w:rPr>
      </w:pPr>
    </w:p>
    <w:p w14:paraId="4E615785" w14:textId="77777777" w:rsidR="00D070E8" w:rsidRPr="003A5D2E" w:rsidRDefault="00D070E8" w:rsidP="00D070E8">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Von den NWF-Stützpunkten wird erwartet, dass sie jährlich die Weiterbildung planen. </w:t>
      </w:r>
    </w:p>
    <w:p w14:paraId="07675A78" w14:textId="77777777" w:rsidR="00D070E8" w:rsidRPr="003A5D2E" w:rsidRDefault="00D070E8" w:rsidP="00D070E8">
      <w:pPr>
        <w:pStyle w:val="swswStandartText"/>
        <w:rPr>
          <w:rFonts w:ascii="Hind Light" w:hAnsi="Hind Light" w:cs="Hind Light"/>
          <w:sz w:val="20"/>
          <w:szCs w:val="20"/>
          <w:lang w:val="de-CH"/>
        </w:rPr>
      </w:pPr>
    </w:p>
    <w:p w14:paraId="23065635" w14:textId="77777777" w:rsidR="00D070E8" w:rsidRPr="00BB7EB0" w:rsidRDefault="00D070E8" w:rsidP="00D070E8">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5D0351">
        <w:rPr>
          <w:rFonts w:ascii="Wingdings" w:eastAsia="Wingdings" w:hAnsi="Wingdings" w:cs="Wingdings"/>
          <w:szCs w:val="20"/>
        </w:rPr>
      </w:r>
      <w:r w:rsidR="005D0351">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0FC2BA62" w14:textId="77777777" w:rsidR="00F27EF9" w:rsidRDefault="00F27EF9" w:rsidP="005A2E55">
      <w:pPr>
        <w:pStyle w:val="swswStandartText"/>
        <w:rPr>
          <w:rFonts w:ascii="Hind Light" w:hAnsi="Hind Light" w:cs="Hind Light"/>
          <w:sz w:val="20"/>
          <w:szCs w:val="20"/>
          <w:lang w:val="de-CH"/>
        </w:rPr>
      </w:pPr>
    </w:p>
    <w:p w14:paraId="71578A7E" w14:textId="14CC7029" w:rsidR="00F27EF9" w:rsidRPr="00F27EF9" w:rsidRDefault="0086EC88" w:rsidP="00C868E8">
      <w:pPr>
        <w:pStyle w:val="SWAQberschrift3"/>
      </w:pPr>
      <w:proofErr w:type="gramStart"/>
      <w:r>
        <w:t>Trainer</w:t>
      </w:r>
      <w:r w:rsidR="00D070E8">
        <w:t>:innen</w:t>
      </w:r>
      <w:r>
        <w:t>anstellung</w:t>
      </w:r>
      <w:proofErr w:type="gramEnd"/>
      <w:r w:rsidR="4E0EF691">
        <w:t xml:space="preserve"> </w:t>
      </w:r>
    </w:p>
    <w:p w14:paraId="4BDB23D8" w14:textId="77777777" w:rsidR="00D070E8" w:rsidRDefault="008A7C1B" w:rsidP="00D070E8">
      <w:r w:rsidRPr="009C48F0">
        <w:rPr>
          <w:rFonts w:cs="Hind Light"/>
          <w:szCs w:val="20"/>
        </w:rPr>
        <w:t xml:space="preserve">Durch das Anstellen von </w:t>
      </w:r>
      <w:proofErr w:type="gramStart"/>
      <w:r w:rsidRPr="009C48F0">
        <w:rPr>
          <w:rFonts w:cs="Hind Light"/>
          <w:szCs w:val="20"/>
        </w:rPr>
        <w:t>Trainer</w:t>
      </w:r>
      <w:r w:rsidR="00D070E8">
        <w:rPr>
          <w:rFonts w:cs="Hind Light"/>
          <w:szCs w:val="20"/>
        </w:rPr>
        <w:t>:inne</w:t>
      </w:r>
      <w:r w:rsidRPr="009C48F0">
        <w:rPr>
          <w:rFonts w:cs="Hind Light"/>
          <w:szCs w:val="20"/>
        </w:rPr>
        <w:t>n</w:t>
      </w:r>
      <w:proofErr w:type="gramEnd"/>
      <w:r w:rsidRPr="009C48F0">
        <w:rPr>
          <w:rFonts w:cs="Hind Light"/>
          <w:szCs w:val="20"/>
        </w:rPr>
        <w:t xml:space="preserve"> im Klub werden die Strukturen professionalisiert und die Athlet</w:t>
      </w:r>
      <w:r w:rsidR="00D070E8">
        <w:rPr>
          <w:rFonts w:cs="Hind Light"/>
          <w:szCs w:val="20"/>
        </w:rPr>
        <w:t>:innen</w:t>
      </w:r>
      <w:r w:rsidRPr="009C48F0">
        <w:rPr>
          <w:rFonts w:cs="Hind Light"/>
          <w:szCs w:val="20"/>
        </w:rPr>
        <w:t xml:space="preserve">en können </w:t>
      </w:r>
      <w:r w:rsidR="009C48F0" w:rsidRPr="009C48F0">
        <w:rPr>
          <w:rFonts w:cs="Hind Light"/>
          <w:szCs w:val="20"/>
        </w:rPr>
        <w:t xml:space="preserve">auf eine zeitaufwändigere Betreuung zählen. </w:t>
      </w:r>
      <w:r w:rsidR="00D070E8">
        <w:rPr>
          <w:rFonts w:cs="Hind Light"/>
          <w:szCs w:val="20"/>
        </w:rPr>
        <w:t xml:space="preserve">Die Festanstellung über das «Must»-Kriterium hinaus soll mit Zusatzpunkten belohnt werden. </w:t>
      </w:r>
      <w:r w:rsidR="00D070E8">
        <w:t xml:space="preserve">Hier sollen </w:t>
      </w:r>
      <w:r w:rsidR="00D070E8" w:rsidRPr="44ECE739">
        <w:rPr>
          <w:u w:val="single"/>
        </w:rPr>
        <w:t xml:space="preserve">festangestellte </w:t>
      </w:r>
      <w:proofErr w:type="gramStart"/>
      <w:r w:rsidR="00D070E8" w:rsidRPr="44ECE739">
        <w:rPr>
          <w:u w:val="single"/>
        </w:rPr>
        <w:t>Trainer:innen</w:t>
      </w:r>
      <w:proofErr w:type="gramEnd"/>
      <w:r w:rsidR="00D070E8">
        <w:t xml:space="preserve"> aufgelistet werden, die mit NWF Gruppen tätig sind (keine Schwimmschulleiter:innen oder sportlichen Leiter:innen, mindestens Trainer:in Bronze oder verbindlicher Ausbildungsplan (siehe oben)).</w:t>
      </w:r>
    </w:p>
    <w:p w14:paraId="777E47BD" w14:textId="77777777" w:rsidR="00D070E8" w:rsidRPr="00423369" w:rsidRDefault="00D070E8" w:rsidP="00D070E8"/>
    <w:p w14:paraId="30FB01AB" w14:textId="77777777" w:rsidR="00D070E8" w:rsidRPr="00423369" w:rsidRDefault="00D070E8" w:rsidP="00D070E8">
      <w:r>
        <w:t xml:space="preserve">Total der Stellenprozente aller angestellten </w:t>
      </w:r>
      <w:proofErr w:type="gramStart"/>
      <w:r>
        <w:t>Trainer:innen</w:t>
      </w:r>
      <w:proofErr w:type="gramEnd"/>
      <w:r>
        <w:t xml:space="preserve"> in der NWF, welche über einen Arbeitsvertrag nach OR verfügen und deren Lohn AHV abgerechnet werden:</w:t>
      </w: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1892"/>
        <w:gridCol w:w="1936"/>
        <w:gridCol w:w="1476"/>
        <w:gridCol w:w="1081"/>
        <w:gridCol w:w="935"/>
        <w:gridCol w:w="883"/>
        <w:gridCol w:w="1087"/>
        <w:gridCol w:w="64"/>
      </w:tblGrid>
      <w:tr w:rsidR="00022188" w:rsidRPr="003A5D2E" w14:paraId="7141A5DE" w14:textId="77777777" w:rsidTr="00D70B23">
        <w:trPr>
          <w:gridAfter w:val="1"/>
          <w:wAfter w:w="34" w:type="pct"/>
          <w:trHeight w:val="224"/>
        </w:trPr>
        <w:tc>
          <w:tcPr>
            <w:tcW w:w="1011" w:type="pct"/>
            <w:shd w:val="clear" w:color="auto" w:fill="FFF2CC" w:themeFill="accent4" w:themeFillTint="33"/>
          </w:tcPr>
          <w:p w14:paraId="02A89F27" w14:textId="77777777" w:rsidR="00022188" w:rsidRPr="003A5D2E" w:rsidRDefault="00022188" w:rsidP="00D70B23">
            <w:pPr>
              <w:rPr>
                <w:rFonts w:cs="Hind Light"/>
                <w:szCs w:val="20"/>
              </w:rPr>
            </w:pPr>
            <w:r w:rsidRPr="003A5D2E">
              <w:rPr>
                <w:rFonts w:cs="Hind Light"/>
                <w:szCs w:val="20"/>
              </w:rPr>
              <w:t xml:space="preserve">Name Trainer </w:t>
            </w:r>
          </w:p>
        </w:tc>
        <w:tc>
          <w:tcPr>
            <w:tcW w:w="1035" w:type="pct"/>
            <w:shd w:val="clear" w:color="auto" w:fill="FFF2CC" w:themeFill="accent4" w:themeFillTint="33"/>
          </w:tcPr>
          <w:p w14:paraId="19EE3BD7" w14:textId="77777777" w:rsidR="00022188" w:rsidRPr="003A5D2E" w:rsidRDefault="00022188" w:rsidP="00D70B23">
            <w:pPr>
              <w:rPr>
                <w:rFonts w:cs="Hind Light"/>
                <w:szCs w:val="20"/>
              </w:rPr>
            </w:pPr>
            <w:r w:rsidRPr="003A5D2E">
              <w:rPr>
                <w:rFonts w:cs="Hind Light"/>
                <w:szCs w:val="20"/>
              </w:rPr>
              <w:t xml:space="preserve">Funktion </w:t>
            </w:r>
          </w:p>
        </w:tc>
        <w:tc>
          <w:tcPr>
            <w:tcW w:w="789" w:type="pct"/>
            <w:shd w:val="clear" w:color="auto" w:fill="FFF2CC" w:themeFill="accent4" w:themeFillTint="33"/>
          </w:tcPr>
          <w:p w14:paraId="637A6213" w14:textId="77777777" w:rsidR="00022188" w:rsidRPr="003A5D2E" w:rsidRDefault="00022188" w:rsidP="00D70B23">
            <w:pPr>
              <w:rPr>
                <w:rFonts w:cs="Hind Light"/>
                <w:szCs w:val="20"/>
              </w:rPr>
            </w:pPr>
            <w:r w:rsidRPr="003A5D2E">
              <w:rPr>
                <w:rFonts w:cs="Hind Light"/>
                <w:szCs w:val="20"/>
              </w:rPr>
              <w:t>Anstellungs</w:t>
            </w:r>
            <w:r>
              <w:rPr>
                <w:rFonts w:cs="Hind Light"/>
                <w:szCs w:val="20"/>
              </w:rPr>
              <w:t>-%</w:t>
            </w:r>
          </w:p>
        </w:tc>
        <w:tc>
          <w:tcPr>
            <w:tcW w:w="578" w:type="pct"/>
            <w:shd w:val="clear" w:color="auto" w:fill="FFF2CC" w:themeFill="accent4" w:themeFillTint="33"/>
          </w:tcPr>
          <w:p w14:paraId="691161DE" w14:textId="77777777" w:rsidR="00022188" w:rsidRPr="003A5D2E" w:rsidRDefault="00022188" w:rsidP="00D70B23">
            <w:pPr>
              <w:rPr>
                <w:rFonts w:cs="Hind Light"/>
                <w:szCs w:val="20"/>
              </w:rPr>
            </w:pPr>
            <w:r>
              <w:rPr>
                <w:rFonts w:cs="Hind Light"/>
                <w:szCs w:val="20"/>
              </w:rPr>
              <w:t>Gold</w:t>
            </w:r>
          </w:p>
        </w:tc>
        <w:tc>
          <w:tcPr>
            <w:tcW w:w="500" w:type="pct"/>
            <w:shd w:val="clear" w:color="auto" w:fill="FFF2CC" w:themeFill="accent4" w:themeFillTint="33"/>
          </w:tcPr>
          <w:p w14:paraId="5AE48239" w14:textId="77777777" w:rsidR="00022188" w:rsidRPr="003A5D2E" w:rsidRDefault="00022188" w:rsidP="00D70B23">
            <w:pPr>
              <w:rPr>
                <w:rFonts w:cs="Hind Light"/>
                <w:szCs w:val="20"/>
              </w:rPr>
            </w:pPr>
            <w:r>
              <w:rPr>
                <w:rFonts w:cs="Hind Light"/>
                <w:szCs w:val="20"/>
              </w:rPr>
              <w:t>Silber</w:t>
            </w:r>
          </w:p>
        </w:tc>
        <w:tc>
          <w:tcPr>
            <w:tcW w:w="472" w:type="pct"/>
            <w:shd w:val="clear" w:color="auto" w:fill="FFF2CC" w:themeFill="accent4" w:themeFillTint="33"/>
          </w:tcPr>
          <w:p w14:paraId="0B64B939" w14:textId="77777777" w:rsidR="00022188" w:rsidRDefault="00022188" w:rsidP="00D70B23">
            <w:pPr>
              <w:rPr>
                <w:rFonts w:cs="Hind Light"/>
                <w:szCs w:val="20"/>
              </w:rPr>
            </w:pPr>
            <w:r>
              <w:rPr>
                <w:rFonts w:cs="Hind Light"/>
                <w:szCs w:val="20"/>
              </w:rPr>
              <w:t>Bronze</w:t>
            </w:r>
          </w:p>
        </w:tc>
        <w:tc>
          <w:tcPr>
            <w:tcW w:w="581" w:type="pct"/>
            <w:shd w:val="clear" w:color="auto" w:fill="FFF2CC" w:themeFill="accent4" w:themeFillTint="33"/>
          </w:tcPr>
          <w:p w14:paraId="3222847E" w14:textId="77777777" w:rsidR="00022188" w:rsidRPr="003A5D2E" w:rsidRDefault="00022188" w:rsidP="00D70B23">
            <w:pPr>
              <w:rPr>
                <w:rFonts w:cs="Hind Light"/>
                <w:szCs w:val="20"/>
              </w:rPr>
            </w:pPr>
            <w:r>
              <w:rPr>
                <w:rFonts w:cs="Hind Light"/>
                <w:szCs w:val="20"/>
              </w:rPr>
              <w:t>Andere*</w:t>
            </w:r>
            <w:r w:rsidRPr="003A5D2E">
              <w:rPr>
                <w:rFonts w:cs="Hind Light"/>
                <w:szCs w:val="20"/>
              </w:rPr>
              <w:t xml:space="preserve"> </w:t>
            </w:r>
          </w:p>
        </w:tc>
      </w:tr>
      <w:tr w:rsidR="00022188" w:rsidRPr="003A5D2E" w14:paraId="0E553F6E" w14:textId="77777777" w:rsidTr="00D70B23">
        <w:trPr>
          <w:gridAfter w:val="1"/>
          <w:wAfter w:w="34" w:type="pct"/>
          <w:trHeight w:val="224"/>
        </w:trPr>
        <w:tc>
          <w:tcPr>
            <w:tcW w:w="1011" w:type="pct"/>
            <w:shd w:val="clear" w:color="auto" w:fill="FFF2CC" w:themeFill="accent4" w:themeFillTint="33"/>
          </w:tcPr>
          <w:p w14:paraId="7E853C84" w14:textId="77777777" w:rsidR="00022188" w:rsidRPr="003A5D2E" w:rsidRDefault="00022188" w:rsidP="00D70B23">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586F925B" w14:textId="77777777" w:rsidR="00022188" w:rsidRPr="003A5D2E" w:rsidRDefault="00022188" w:rsidP="00D70B23">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4B4E9762" w14:textId="77777777" w:rsidR="00022188" w:rsidRPr="003A5D2E" w:rsidRDefault="00022188" w:rsidP="00D70B23">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21125AC7" w14:textId="77777777" w:rsidR="00022188" w:rsidRPr="003A5D2E" w:rsidRDefault="00022188" w:rsidP="00D70B23">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00" w:type="pct"/>
            <w:shd w:val="clear" w:color="auto" w:fill="FFF2CC" w:themeFill="accent4" w:themeFillTint="33"/>
            <w:vAlign w:val="center"/>
          </w:tcPr>
          <w:p w14:paraId="58314568" w14:textId="77777777" w:rsidR="00022188" w:rsidRPr="003A5D2E" w:rsidRDefault="00022188" w:rsidP="00D70B23">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472" w:type="pct"/>
            <w:shd w:val="clear" w:color="auto" w:fill="FFF2CC" w:themeFill="accent4" w:themeFillTint="33"/>
            <w:vAlign w:val="center"/>
          </w:tcPr>
          <w:p w14:paraId="75407AB3" w14:textId="77777777" w:rsidR="00022188" w:rsidRPr="0095256C" w:rsidRDefault="00022188" w:rsidP="00D70B23">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81" w:type="pct"/>
            <w:shd w:val="clear" w:color="auto" w:fill="FFF2CC" w:themeFill="accent4" w:themeFillTint="33"/>
          </w:tcPr>
          <w:p w14:paraId="45B00FA6" w14:textId="77777777" w:rsidR="00022188" w:rsidRPr="003A5D2E" w:rsidRDefault="00022188" w:rsidP="00D70B23">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022188" w:rsidRPr="003A5D2E" w14:paraId="042281CB" w14:textId="77777777" w:rsidTr="00D70B23">
        <w:trPr>
          <w:gridAfter w:val="1"/>
          <w:wAfter w:w="34" w:type="pct"/>
          <w:trHeight w:val="224"/>
        </w:trPr>
        <w:tc>
          <w:tcPr>
            <w:tcW w:w="1011" w:type="pct"/>
            <w:shd w:val="clear" w:color="auto" w:fill="FFF2CC" w:themeFill="accent4" w:themeFillTint="33"/>
          </w:tcPr>
          <w:p w14:paraId="776F168E" w14:textId="77777777" w:rsidR="00022188" w:rsidRDefault="00022188" w:rsidP="00D70B23">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7BC13D3E" w14:textId="77777777" w:rsidR="00022188" w:rsidRPr="003A5D2E" w:rsidRDefault="00022188" w:rsidP="00D70B23">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3F5776E0" w14:textId="77777777" w:rsidR="00022188" w:rsidRPr="003A5D2E" w:rsidRDefault="00022188" w:rsidP="00D70B23">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197832E3" w14:textId="77777777" w:rsidR="00022188" w:rsidRPr="0095256C" w:rsidRDefault="00022188" w:rsidP="00D70B23">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00" w:type="pct"/>
            <w:shd w:val="clear" w:color="auto" w:fill="FFF2CC" w:themeFill="accent4" w:themeFillTint="33"/>
            <w:vAlign w:val="center"/>
          </w:tcPr>
          <w:p w14:paraId="3344FB31" w14:textId="77777777" w:rsidR="00022188" w:rsidRPr="0095256C" w:rsidRDefault="00022188" w:rsidP="00D70B23">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472" w:type="pct"/>
            <w:shd w:val="clear" w:color="auto" w:fill="FFF2CC" w:themeFill="accent4" w:themeFillTint="33"/>
            <w:vAlign w:val="center"/>
          </w:tcPr>
          <w:p w14:paraId="786560A3" w14:textId="77777777" w:rsidR="00022188" w:rsidRPr="0095256C" w:rsidRDefault="00022188" w:rsidP="00D70B23">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81" w:type="pct"/>
            <w:shd w:val="clear" w:color="auto" w:fill="FFF2CC" w:themeFill="accent4" w:themeFillTint="33"/>
          </w:tcPr>
          <w:p w14:paraId="64394540" w14:textId="77777777" w:rsidR="00022188" w:rsidRPr="003A5D2E" w:rsidRDefault="00022188" w:rsidP="00D70B23">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022188" w:rsidRPr="003A5D2E" w14:paraId="470D65B3" w14:textId="77777777" w:rsidTr="00D70B23">
        <w:trPr>
          <w:gridAfter w:val="1"/>
          <w:wAfter w:w="34" w:type="pct"/>
          <w:trHeight w:val="224"/>
        </w:trPr>
        <w:tc>
          <w:tcPr>
            <w:tcW w:w="1011" w:type="pct"/>
            <w:shd w:val="clear" w:color="auto" w:fill="FFF2CC" w:themeFill="accent4" w:themeFillTint="33"/>
          </w:tcPr>
          <w:p w14:paraId="3AD9FE8C" w14:textId="77777777" w:rsidR="00022188" w:rsidRDefault="00022188" w:rsidP="00D70B23">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5807045E" w14:textId="77777777" w:rsidR="00022188" w:rsidRPr="003A5D2E" w:rsidRDefault="00022188" w:rsidP="00D70B23">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203F7D3E" w14:textId="77777777" w:rsidR="00022188" w:rsidRPr="003A5D2E" w:rsidRDefault="00022188" w:rsidP="00D70B23">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3EB46700" w14:textId="77777777" w:rsidR="00022188" w:rsidRPr="0095256C" w:rsidRDefault="00022188" w:rsidP="00D70B23">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00" w:type="pct"/>
            <w:shd w:val="clear" w:color="auto" w:fill="FFF2CC" w:themeFill="accent4" w:themeFillTint="33"/>
            <w:vAlign w:val="center"/>
          </w:tcPr>
          <w:p w14:paraId="29E03CAC" w14:textId="77777777" w:rsidR="00022188" w:rsidRPr="0095256C" w:rsidRDefault="00022188" w:rsidP="00D70B23">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472" w:type="pct"/>
            <w:shd w:val="clear" w:color="auto" w:fill="FFF2CC" w:themeFill="accent4" w:themeFillTint="33"/>
            <w:vAlign w:val="center"/>
          </w:tcPr>
          <w:p w14:paraId="1A846BE0" w14:textId="77777777" w:rsidR="00022188" w:rsidRPr="0095256C" w:rsidRDefault="00022188" w:rsidP="00D70B23">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81" w:type="pct"/>
            <w:shd w:val="clear" w:color="auto" w:fill="FFF2CC" w:themeFill="accent4" w:themeFillTint="33"/>
          </w:tcPr>
          <w:p w14:paraId="652B3E99" w14:textId="77777777" w:rsidR="00022188" w:rsidRPr="003A5D2E" w:rsidRDefault="00022188" w:rsidP="00D70B23">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022188" w:rsidRPr="003A5D2E" w14:paraId="2ADA6BD8" w14:textId="77777777" w:rsidTr="00D70B23">
        <w:trPr>
          <w:gridAfter w:val="1"/>
          <w:wAfter w:w="34" w:type="pct"/>
          <w:trHeight w:val="224"/>
        </w:trPr>
        <w:tc>
          <w:tcPr>
            <w:tcW w:w="1011" w:type="pct"/>
            <w:shd w:val="clear" w:color="auto" w:fill="FFF2CC" w:themeFill="accent4" w:themeFillTint="33"/>
          </w:tcPr>
          <w:p w14:paraId="68035001" w14:textId="77777777" w:rsidR="00022188" w:rsidRPr="003A5D2E" w:rsidRDefault="00022188" w:rsidP="00D70B23">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6221173E" w14:textId="77777777" w:rsidR="00022188" w:rsidRPr="003A5D2E" w:rsidRDefault="00022188" w:rsidP="00D70B23">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2A85A068" w14:textId="77777777" w:rsidR="00022188" w:rsidRPr="003A5D2E" w:rsidRDefault="00022188" w:rsidP="00D70B23">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63678B6C" w14:textId="77777777" w:rsidR="00022188" w:rsidRPr="003A5D2E" w:rsidRDefault="00022188" w:rsidP="00D70B23">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00" w:type="pct"/>
            <w:shd w:val="clear" w:color="auto" w:fill="FFF2CC" w:themeFill="accent4" w:themeFillTint="33"/>
            <w:vAlign w:val="center"/>
          </w:tcPr>
          <w:p w14:paraId="165C9FAE" w14:textId="77777777" w:rsidR="00022188" w:rsidRPr="003A5D2E" w:rsidRDefault="00022188" w:rsidP="00D70B23">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472" w:type="pct"/>
            <w:shd w:val="clear" w:color="auto" w:fill="FFF2CC" w:themeFill="accent4" w:themeFillTint="33"/>
            <w:vAlign w:val="center"/>
          </w:tcPr>
          <w:p w14:paraId="7A6689D5" w14:textId="77777777" w:rsidR="00022188" w:rsidRPr="0095256C" w:rsidRDefault="00022188" w:rsidP="00D70B23">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81" w:type="pct"/>
            <w:shd w:val="clear" w:color="auto" w:fill="FFF2CC" w:themeFill="accent4" w:themeFillTint="33"/>
          </w:tcPr>
          <w:p w14:paraId="4AC2B65A" w14:textId="77777777" w:rsidR="00022188" w:rsidRPr="003A5D2E" w:rsidRDefault="00022188" w:rsidP="00D70B23">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022188" w:rsidRPr="003A5D2E" w14:paraId="444A8609" w14:textId="77777777" w:rsidTr="00D70B23">
        <w:trPr>
          <w:gridAfter w:val="1"/>
          <w:wAfter w:w="34" w:type="pct"/>
          <w:trHeight w:val="224"/>
        </w:trPr>
        <w:tc>
          <w:tcPr>
            <w:tcW w:w="1011" w:type="pct"/>
            <w:shd w:val="clear" w:color="auto" w:fill="FFF2CC" w:themeFill="accent4" w:themeFillTint="33"/>
          </w:tcPr>
          <w:p w14:paraId="18680C72" w14:textId="77777777" w:rsidR="00022188" w:rsidRPr="003A5D2E" w:rsidRDefault="00022188" w:rsidP="00D70B23">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6AB2361F" w14:textId="77777777" w:rsidR="00022188" w:rsidRPr="003A5D2E" w:rsidRDefault="00022188" w:rsidP="00D70B23">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51D332C1" w14:textId="77777777" w:rsidR="00022188" w:rsidRPr="003A5D2E" w:rsidRDefault="00022188" w:rsidP="00D70B23">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2E4EFABE" w14:textId="77777777" w:rsidR="00022188" w:rsidRPr="003A5D2E" w:rsidRDefault="00022188" w:rsidP="00D70B23">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00" w:type="pct"/>
            <w:shd w:val="clear" w:color="auto" w:fill="FFF2CC" w:themeFill="accent4" w:themeFillTint="33"/>
            <w:vAlign w:val="center"/>
          </w:tcPr>
          <w:p w14:paraId="26F622B1" w14:textId="77777777" w:rsidR="00022188" w:rsidRPr="003A5D2E" w:rsidRDefault="00022188" w:rsidP="00D70B23">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472" w:type="pct"/>
            <w:shd w:val="clear" w:color="auto" w:fill="FFF2CC" w:themeFill="accent4" w:themeFillTint="33"/>
            <w:vAlign w:val="center"/>
          </w:tcPr>
          <w:p w14:paraId="4B9DA7B5" w14:textId="77777777" w:rsidR="00022188" w:rsidRPr="0095256C" w:rsidRDefault="00022188" w:rsidP="00D70B23">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81" w:type="pct"/>
            <w:shd w:val="clear" w:color="auto" w:fill="FFF2CC" w:themeFill="accent4" w:themeFillTint="33"/>
          </w:tcPr>
          <w:p w14:paraId="7A37A890" w14:textId="77777777" w:rsidR="00022188" w:rsidRPr="003A5D2E" w:rsidRDefault="00022188" w:rsidP="00D70B23">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022188" w:rsidRPr="003A5D2E" w14:paraId="09E97AD5" w14:textId="77777777" w:rsidTr="00D70B23">
        <w:trPr>
          <w:gridAfter w:val="1"/>
          <w:wAfter w:w="34" w:type="pct"/>
          <w:trHeight w:val="224"/>
        </w:trPr>
        <w:tc>
          <w:tcPr>
            <w:tcW w:w="1011" w:type="pct"/>
            <w:shd w:val="clear" w:color="auto" w:fill="FFF2CC" w:themeFill="accent4" w:themeFillTint="33"/>
          </w:tcPr>
          <w:p w14:paraId="7A04EC7F" w14:textId="77777777" w:rsidR="00022188" w:rsidRPr="003A5D2E" w:rsidRDefault="00022188" w:rsidP="00D70B23">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29F1AD30" w14:textId="77777777" w:rsidR="00022188" w:rsidRPr="003A5D2E" w:rsidRDefault="00022188" w:rsidP="00D70B23">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378DD764" w14:textId="77777777" w:rsidR="00022188" w:rsidRPr="003A5D2E" w:rsidRDefault="00022188" w:rsidP="00D70B23">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578CDFB5" w14:textId="77777777" w:rsidR="00022188" w:rsidRPr="003A5D2E" w:rsidRDefault="00022188" w:rsidP="00D70B23">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00" w:type="pct"/>
            <w:shd w:val="clear" w:color="auto" w:fill="FFF2CC" w:themeFill="accent4" w:themeFillTint="33"/>
            <w:vAlign w:val="center"/>
          </w:tcPr>
          <w:p w14:paraId="526F0E6D" w14:textId="77777777" w:rsidR="00022188" w:rsidRPr="003A5D2E" w:rsidRDefault="00022188" w:rsidP="00D70B23">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472" w:type="pct"/>
            <w:shd w:val="clear" w:color="auto" w:fill="FFF2CC" w:themeFill="accent4" w:themeFillTint="33"/>
            <w:vAlign w:val="center"/>
          </w:tcPr>
          <w:p w14:paraId="0989461D" w14:textId="77777777" w:rsidR="00022188" w:rsidRPr="0095256C" w:rsidRDefault="00022188" w:rsidP="00D70B23">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81" w:type="pct"/>
            <w:shd w:val="clear" w:color="auto" w:fill="FFF2CC" w:themeFill="accent4" w:themeFillTint="33"/>
          </w:tcPr>
          <w:p w14:paraId="72538A31" w14:textId="77777777" w:rsidR="00022188" w:rsidRPr="003A5D2E" w:rsidRDefault="00022188" w:rsidP="00D70B23">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022188" w:rsidRPr="003A5D2E" w14:paraId="46036133" w14:textId="77777777" w:rsidTr="00D70B23">
        <w:trPr>
          <w:trHeight w:val="224"/>
        </w:trPr>
        <w:tc>
          <w:tcPr>
            <w:tcW w:w="5000" w:type="pct"/>
            <w:gridSpan w:val="8"/>
            <w:shd w:val="clear" w:color="auto" w:fill="FFF2CC" w:themeFill="accent4" w:themeFillTint="33"/>
          </w:tcPr>
          <w:p w14:paraId="5D19E8C3" w14:textId="77777777" w:rsidR="00022188" w:rsidRPr="003A5D2E" w:rsidRDefault="00022188" w:rsidP="00D70B23">
            <w:pPr>
              <w:tabs>
                <w:tab w:val="left" w:pos="2022"/>
                <w:tab w:val="left" w:pos="2730"/>
                <w:tab w:val="left" w:pos="3014"/>
                <w:tab w:val="left" w:pos="8117"/>
              </w:tabs>
              <w:rPr>
                <w:rFonts w:cs="Hind Light"/>
                <w:szCs w:val="20"/>
              </w:rPr>
            </w:pPr>
            <w:r>
              <w:rPr>
                <w:rFonts w:cs="Hind Light"/>
                <w:szCs w:val="20"/>
              </w:rPr>
              <w:tab/>
              <w:t xml:space="preserve"> Total Anstellungs-%: </w:t>
            </w:r>
            <w:r>
              <w:rPr>
                <w:rFonts w:cs="Hind Light"/>
                <w:szCs w:val="20"/>
              </w:rPr>
              <w:fldChar w:fldCharType="begin">
                <w:ffData>
                  <w:name w:val="Text205"/>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bl>
    <w:p w14:paraId="0AB4ABA3" w14:textId="77777777" w:rsidR="00022188" w:rsidRDefault="00022188" w:rsidP="00022188">
      <w:pPr>
        <w:pStyle w:val="swswStandartText"/>
        <w:rPr>
          <w:rFonts w:ascii="Hind Light" w:hAnsi="Hind Light" w:cs="Hind Light"/>
          <w:sz w:val="20"/>
          <w:szCs w:val="20"/>
          <w:lang w:val="de-CH"/>
        </w:rPr>
      </w:pPr>
      <w:r w:rsidRPr="00D2170A">
        <w:rPr>
          <w:rFonts w:ascii="Hind Light" w:hAnsi="Hind Light" w:cs="Hind Light"/>
          <w:sz w:val="20"/>
          <w:szCs w:val="20"/>
          <w:lang w:val="de-CH"/>
        </w:rPr>
        <w:t>* verbindlicher Ausbildungsplan</w:t>
      </w:r>
      <w:r>
        <w:rPr>
          <w:rFonts w:ascii="Hind Light" w:hAnsi="Hind Light" w:cs="Hind Light"/>
          <w:sz w:val="20"/>
          <w:szCs w:val="20"/>
          <w:lang w:val="de-CH"/>
        </w:rPr>
        <w:t xml:space="preserve"> bis Trainer Bronze beilegen.</w:t>
      </w:r>
    </w:p>
    <w:p w14:paraId="1D446332" w14:textId="77777777" w:rsidR="00D070E8" w:rsidRDefault="00D070E8" w:rsidP="00022188">
      <w:pPr>
        <w:pStyle w:val="swswStandartText"/>
        <w:rPr>
          <w:rFonts w:ascii="Hind Light" w:hAnsi="Hind Light" w:cs="Hind Light"/>
          <w:sz w:val="20"/>
          <w:szCs w:val="20"/>
          <w:lang w:val="de-CH"/>
        </w:rPr>
      </w:pPr>
    </w:p>
    <w:p w14:paraId="46A0C0B5" w14:textId="77777777" w:rsidR="00D070E8" w:rsidRDefault="00D070E8" w:rsidP="00022188">
      <w:pPr>
        <w:pStyle w:val="swswStandartText"/>
        <w:rPr>
          <w:rFonts w:ascii="Hind Light" w:hAnsi="Hind Light" w:cs="Hind Light"/>
          <w:sz w:val="20"/>
          <w:szCs w:val="20"/>
          <w:lang w:val="de-CH"/>
        </w:rPr>
      </w:pPr>
    </w:p>
    <w:p w14:paraId="1DE9E9B9" w14:textId="77777777" w:rsidR="00CC1590" w:rsidRDefault="00CC1590" w:rsidP="00022188">
      <w:pPr>
        <w:pStyle w:val="swswStandartText"/>
        <w:rPr>
          <w:rFonts w:ascii="Hind Light" w:hAnsi="Hind Light" w:cs="Hind Light"/>
          <w:sz w:val="20"/>
          <w:szCs w:val="20"/>
          <w:lang w:val="de-CH"/>
        </w:rPr>
      </w:pPr>
    </w:p>
    <w:tbl>
      <w:tblPr>
        <w:tblW w:w="5000" w:type="pct"/>
        <w:tblBorders>
          <w:top w:val="dotted" w:sz="4" w:space="0" w:color="auto"/>
          <w:bottom w:val="dotted" w:sz="4" w:space="0" w:color="auto"/>
          <w:insideH w:val="dotted" w:sz="4" w:space="0" w:color="auto"/>
        </w:tblBorders>
        <w:shd w:val="clear" w:color="auto" w:fill="FFF2CC" w:themeFill="accent4" w:themeFillTint="33"/>
        <w:tblCellMar>
          <w:left w:w="284" w:type="dxa"/>
          <w:right w:w="284" w:type="dxa"/>
        </w:tblCellMar>
        <w:tblLook w:val="04A0" w:firstRow="1" w:lastRow="0" w:firstColumn="1" w:lastColumn="0" w:noHBand="0" w:noVBand="1"/>
      </w:tblPr>
      <w:tblGrid>
        <w:gridCol w:w="7355"/>
        <w:gridCol w:w="1191"/>
        <w:gridCol w:w="808"/>
      </w:tblGrid>
      <w:tr w:rsidR="00CC1590" w:rsidRPr="00423369" w14:paraId="19DF9842" w14:textId="77777777" w:rsidTr="00D70B23">
        <w:trPr>
          <w:trHeight w:hRule="exact" w:val="340"/>
        </w:trPr>
        <w:tc>
          <w:tcPr>
            <w:tcW w:w="3941" w:type="pct"/>
            <w:shd w:val="clear" w:color="auto" w:fill="FFF2CC" w:themeFill="accent4" w:themeFillTint="33"/>
          </w:tcPr>
          <w:p w14:paraId="56E41FF5" w14:textId="77777777" w:rsidR="00CC1590" w:rsidRPr="00423369" w:rsidRDefault="00CC1590" w:rsidP="00D70B23">
            <w:pPr>
              <w:pStyle w:val="TextweisseTabellen"/>
            </w:pPr>
          </w:p>
        </w:tc>
        <w:tc>
          <w:tcPr>
            <w:tcW w:w="618" w:type="pct"/>
            <w:shd w:val="clear" w:color="auto" w:fill="FFF2CC" w:themeFill="accent4" w:themeFillTint="33"/>
          </w:tcPr>
          <w:p w14:paraId="08AAE262" w14:textId="77777777" w:rsidR="00CC1590" w:rsidRPr="00423369" w:rsidRDefault="00CC1590" w:rsidP="00D70B23">
            <w:pPr>
              <w:pStyle w:val="TextweisseTabellen"/>
            </w:pPr>
            <w:r w:rsidRPr="00423369">
              <w:t>Punkte</w:t>
            </w:r>
          </w:p>
        </w:tc>
        <w:tc>
          <w:tcPr>
            <w:tcW w:w="441" w:type="pct"/>
            <w:shd w:val="clear" w:color="auto" w:fill="FFF2CC" w:themeFill="accent4" w:themeFillTint="33"/>
          </w:tcPr>
          <w:p w14:paraId="1EBB7E0E" w14:textId="77777777" w:rsidR="00CC1590" w:rsidRPr="00423369" w:rsidRDefault="00CC1590" w:rsidP="00D70B23">
            <w:pPr>
              <w:pStyle w:val="TextweisseTabellen"/>
            </w:pPr>
          </w:p>
        </w:tc>
      </w:tr>
      <w:tr w:rsidR="00CC1590" w:rsidRPr="00423369" w14:paraId="4592D64E" w14:textId="77777777" w:rsidTr="00D70B23">
        <w:trPr>
          <w:trHeight w:hRule="exact" w:val="340"/>
        </w:trPr>
        <w:tc>
          <w:tcPr>
            <w:tcW w:w="3941" w:type="pct"/>
            <w:shd w:val="clear" w:color="auto" w:fill="FFF2CC" w:themeFill="accent4" w:themeFillTint="33"/>
          </w:tcPr>
          <w:p w14:paraId="31E0E628" w14:textId="77777777" w:rsidR="00CC1590" w:rsidRPr="00942C28" w:rsidRDefault="00CC1590" w:rsidP="00D70B23">
            <w:pPr>
              <w:pStyle w:val="TextweisseTabellen"/>
              <w:rPr>
                <w:rFonts w:ascii="Hind Light" w:hAnsi="Hind Light" w:cs="Hind Light"/>
              </w:rPr>
            </w:pPr>
            <w:r w:rsidRPr="00942C28">
              <w:rPr>
                <w:rFonts w:ascii="Hind Light" w:hAnsi="Hind Light" w:cs="Hind Light"/>
              </w:rPr>
              <w:t>Über 250%</w:t>
            </w:r>
          </w:p>
        </w:tc>
        <w:tc>
          <w:tcPr>
            <w:tcW w:w="618" w:type="pct"/>
            <w:shd w:val="clear" w:color="auto" w:fill="FFF2CC" w:themeFill="accent4" w:themeFillTint="33"/>
          </w:tcPr>
          <w:p w14:paraId="1BEA5FA1" w14:textId="77777777" w:rsidR="00CC1590" w:rsidRPr="00942C28" w:rsidRDefault="00CC1590" w:rsidP="00D70B23">
            <w:pPr>
              <w:pStyle w:val="TextweisseTabellen"/>
              <w:rPr>
                <w:rFonts w:ascii="Hind Light" w:hAnsi="Hind Light" w:cs="Hind Light"/>
              </w:rPr>
            </w:pPr>
            <w:r w:rsidRPr="00942C28">
              <w:rPr>
                <w:rFonts w:ascii="Hind Light" w:hAnsi="Hind Light" w:cs="Hind Light"/>
              </w:rPr>
              <w:t>55</w:t>
            </w:r>
          </w:p>
        </w:tc>
        <w:tc>
          <w:tcPr>
            <w:tcW w:w="441" w:type="pct"/>
            <w:shd w:val="clear" w:color="auto" w:fill="FFF2CC" w:themeFill="accent4" w:themeFillTint="33"/>
          </w:tcPr>
          <w:p w14:paraId="096367D4" w14:textId="77777777" w:rsidR="00CC1590" w:rsidRPr="00423369" w:rsidRDefault="00CC1590" w:rsidP="00D70B23">
            <w:pPr>
              <w:pStyle w:val="TextweisseTabellen"/>
            </w:pPr>
            <w:r w:rsidRPr="00423369">
              <w:fldChar w:fldCharType="begin">
                <w:ffData>
                  <w:name w:val="Kontrollkästchen210"/>
                  <w:enabled/>
                  <w:calcOnExit w:val="0"/>
                  <w:checkBox>
                    <w:sizeAuto/>
                    <w:default w:val="0"/>
                  </w:checkBox>
                </w:ffData>
              </w:fldChar>
            </w:r>
            <w:bookmarkStart w:id="49" w:name="Kontrollkästchen210"/>
            <w:r w:rsidRPr="00423369">
              <w:instrText xml:space="preserve"> FORMCHECKBOX </w:instrText>
            </w:r>
            <w:r w:rsidR="005D0351">
              <w:fldChar w:fldCharType="separate"/>
            </w:r>
            <w:r w:rsidRPr="00423369">
              <w:fldChar w:fldCharType="end"/>
            </w:r>
            <w:bookmarkEnd w:id="49"/>
          </w:p>
        </w:tc>
      </w:tr>
      <w:tr w:rsidR="00CC1590" w:rsidRPr="00423369" w14:paraId="76F3A99E" w14:textId="77777777" w:rsidTr="00D70B23">
        <w:trPr>
          <w:trHeight w:hRule="exact" w:val="340"/>
        </w:trPr>
        <w:tc>
          <w:tcPr>
            <w:tcW w:w="3941" w:type="pct"/>
            <w:shd w:val="clear" w:color="auto" w:fill="FFF2CC" w:themeFill="accent4" w:themeFillTint="33"/>
          </w:tcPr>
          <w:p w14:paraId="2D344135" w14:textId="77777777" w:rsidR="00CC1590" w:rsidRPr="00942C28" w:rsidRDefault="00CC1590" w:rsidP="00D70B23">
            <w:pPr>
              <w:pStyle w:val="TextweisseTabellen"/>
              <w:rPr>
                <w:rFonts w:ascii="Hind Light" w:hAnsi="Hind Light" w:cs="Hind Light"/>
              </w:rPr>
            </w:pPr>
            <w:r w:rsidRPr="00942C28">
              <w:rPr>
                <w:rFonts w:ascii="Hind Light" w:hAnsi="Hind Light" w:cs="Hind Light"/>
              </w:rPr>
              <w:t>201 – 250%</w:t>
            </w:r>
          </w:p>
        </w:tc>
        <w:tc>
          <w:tcPr>
            <w:tcW w:w="618" w:type="pct"/>
            <w:shd w:val="clear" w:color="auto" w:fill="FFF2CC" w:themeFill="accent4" w:themeFillTint="33"/>
          </w:tcPr>
          <w:p w14:paraId="48B6640C" w14:textId="77777777" w:rsidR="00CC1590" w:rsidRPr="00942C28" w:rsidRDefault="00CC1590" w:rsidP="00D70B23">
            <w:pPr>
              <w:pStyle w:val="TextweisseTabellen"/>
              <w:rPr>
                <w:rFonts w:ascii="Hind Light" w:hAnsi="Hind Light" w:cs="Hind Light"/>
              </w:rPr>
            </w:pPr>
            <w:r w:rsidRPr="00942C28">
              <w:rPr>
                <w:rFonts w:ascii="Hind Light" w:hAnsi="Hind Light" w:cs="Hind Light"/>
              </w:rPr>
              <w:t>45</w:t>
            </w:r>
          </w:p>
        </w:tc>
        <w:tc>
          <w:tcPr>
            <w:tcW w:w="441" w:type="pct"/>
            <w:shd w:val="clear" w:color="auto" w:fill="FFF2CC" w:themeFill="accent4" w:themeFillTint="33"/>
          </w:tcPr>
          <w:p w14:paraId="1828F960" w14:textId="77777777" w:rsidR="00CC1590" w:rsidRPr="00423369" w:rsidRDefault="00CC1590" w:rsidP="00D70B23">
            <w:pPr>
              <w:pStyle w:val="TextweisseTabellen"/>
            </w:pPr>
            <w:r w:rsidRPr="00423369">
              <w:fldChar w:fldCharType="begin">
                <w:ffData>
                  <w:name w:val="Kontrollkästchen210"/>
                  <w:enabled/>
                  <w:calcOnExit w:val="0"/>
                  <w:checkBox>
                    <w:sizeAuto/>
                    <w:default w:val="0"/>
                  </w:checkBox>
                </w:ffData>
              </w:fldChar>
            </w:r>
            <w:r w:rsidRPr="00423369">
              <w:instrText xml:space="preserve"> FORMCHECKBOX </w:instrText>
            </w:r>
            <w:r w:rsidR="005D0351">
              <w:fldChar w:fldCharType="separate"/>
            </w:r>
            <w:r w:rsidRPr="00423369">
              <w:fldChar w:fldCharType="end"/>
            </w:r>
          </w:p>
        </w:tc>
      </w:tr>
      <w:tr w:rsidR="00CC1590" w:rsidRPr="00423369" w14:paraId="14DDDDE7" w14:textId="77777777" w:rsidTr="00D70B23">
        <w:trPr>
          <w:trHeight w:hRule="exact" w:val="340"/>
        </w:trPr>
        <w:tc>
          <w:tcPr>
            <w:tcW w:w="3941" w:type="pct"/>
            <w:shd w:val="clear" w:color="auto" w:fill="FFF2CC" w:themeFill="accent4" w:themeFillTint="33"/>
          </w:tcPr>
          <w:p w14:paraId="7CBF191E" w14:textId="77777777" w:rsidR="00CC1590" w:rsidRPr="00942C28" w:rsidRDefault="00CC1590" w:rsidP="00D70B23">
            <w:pPr>
              <w:pStyle w:val="TextweisseTabellen"/>
              <w:rPr>
                <w:rFonts w:ascii="Hind Light" w:hAnsi="Hind Light" w:cs="Hind Light"/>
              </w:rPr>
            </w:pPr>
            <w:r w:rsidRPr="00942C28">
              <w:rPr>
                <w:rFonts w:ascii="Hind Light" w:hAnsi="Hind Light" w:cs="Hind Light"/>
              </w:rPr>
              <w:t>151 – 200%</w:t>
            </w:r>
          </w:p>
        </w:tc>
        <w:tc>
          <w:tcPr>
            <w:tcW w:w="618" w:type="pct"/>
            <w:shd w:val="clear" w:color="auto" w:fill="FFF2CC" w:themeFill="accent4" w:themeFillTint="33"/>
          </w:tcPr>
          <w:p w14:paraId="4A338484" w14:textId="77777777" w:rsidR="00CC1590" w:rsidRPr="00942C28" w:rsidRDefault="00CC1590" w:rsidP="00D70B23">
            <w:pPr>
              <w:pStyle w:val="TextweisseTabellen"/>
              <w:rPr>
                <w:rFonts w:ascii="Hind Light" w:hAnsi="Hind Light" w:cs="Hind Light"/>
              </w:rPr>
            </w:pPr>
            <w:r w:rsidRPr="00942C28">
              <w:rPr>
                <w:rFonts w:ascii="Hind Light" w:hAnsi="Hind Light" w:cs="Hind Light"/>
              </w:rPr>
              <w:t>35</w:t>
            </w:r>
          </w:p>
        </w:tc>
        <w:tc>
          <w:tcPr>
            <w:tcW w:w="441" w:type="pct"/>
            <w:shd w:val="clear" w:color="auto" w:fill="FFF2CC" w:themeFill="accent4" w:themeFillTint="33"/>
          </w:tcPr>
          <w:p w14:paraId="356F9618" w14:textId="77777777" w:rsidR="00CC1590" w:rsidRPr="00423369" w:rsidRDefault="00CC1590" w:rsidP="00D70B23">
            <w:pPr>
              <w:pStyle w:val="TextweisseTabellen"/>
            </w:pPr>
            <w:r w:rsidRPr="00423369">
              <w:fldChar w:fldCharType="begin">
                <w:ffData>
                  <w:name w:val="Kontrollkästchen210"/>
                  <w:enabled/>
                  <w:calcOnExit w:val="0"/>
                  <w:checkBox>
                    <w:sizeAuto/>
                    <w:default w:val="0"/>
                  </w:checkBox>
                </w:ffData>
              </w:fldChar>
            </w:r>
            <w:r w:rsidRPr="00423369">
              <w:instrText xml:space="preserve"> FORMCHECKBOX </w:instrText>
            </w:r>
            <w:r w:rsidR="005D0351">
              <w:fldChar w:fldCharType="separate"/>
            </w:r>
            <w:r w:rsidRPr="00423369">
              <w:fldChar w:fldCharType="end"/>
            </w:r>
          </w:p>
        </w:tc>
      </w:tr>
      <w:tr w:rsidR="00CC1590" w:rsidRPr="00423369" w14:paraId="443DC190" w14:textId="77777777" w:rsidTr="00D70B23">
        <w:trPr>
          <w:trHeight w:hRule="exact" w:val="340"/>
        </w:trPr>
        <w:tc>
          <w:tcPr>
            <w:tcW w:w="3941" w:type="pct"/>
            <w:shd w:val="clear" w:color="auto" w:fill="FFF2CC" w:themeFill="accent4" w:themeFillTint="33"/>
          </w:tcPr>
          <w:p w14:paraId="1E96AFD3" w14:textId="77777777" w:rsidR="00CC1590" w:rsidRPr="00942C28" w:rsidRDefault="00CC1590" w:rsidP="00D70B23">
            <w:pPr>
              <w:pStyle w:val="TextweisseTabellen"/>
              <w:rPr>
                <w:rFonts w:ascii="Hind Light" w:hAnsi="Hind Light" w:cs="Hind Light"/>
              </w:rPr>
            </w:pPr>
            <w:r w:rsidRPr="00942C28">
              <w:rPr>
                <w:rFonts w:ascii="Hind Light" w:hAnsi="Hind Light" w:cs="Hind Light"/>
              </w:rPr>
              <w:t>126 – 150%</w:t>
            </w:r>
          </w:p>
        </w:tc>
        <w:tc>
          <w:tcPr>
            <w:tcW w:w="618" w:type="pct"/>
            <w:shd w:val="clear" w:color="auto" w:fill="FFF2CC" w:themeFill="accent4" w:themeFillTint="33"/>
          </w:tcPr>
          <w:p w14:paraId="15E40161" w14:textId="77777777" w:rsidR="00CC1590" w:rsidRPr="00942C28" w:rsidRDefault="00CC1590" w:rsidP="00D70B23">
            <w:pPr>
              <w:pStyle w:val="TextweisseTabellen"/>
              <w:rPr>
                <w:rFonts w:ascii="Hind Light" w:hAnsi="Hind Light" w:cs="Hind Light"/>
              </w:rPr>
            </w:pPr>
            <w:r w:rsidRPr="00942C28">
              <w:rPr>
                <w:rFonts w:ascii="Hind Light" w:hAnsi="Hind Light" w:cs="Hind Light"/>
              </w:rPr>
              <w:t>25</w:t>
            </w:r>
          </w:p>
        </w:tc>
        <w:tc>
          <w:tcPr>
            <w:tcW w:w="441" w:type="pct"/>
            <w:shd w:val="clear" w:color="auto" w:fill="FFF2CC" w:themeFill="accent4" w:themeFillTint="33"/>
          </w:tcPr>
          <w:p w14:paraId="6715A3E7" w14:textId="77777777" w:rsidR="00CC1590" w:rsidRPr="00423369" w:rsidRDefault="00CC1590" w:rsidP="00D70B23">
            <w:pPr>
              <w:pStyle w:val="TextweisseTabellen"/>
            </w:pPr>
            <w:r w:rsidRPr="00423369">
              <w:fldChar w:fldCharType="begin">
                <w:ffData>
                  <w:name w:val="Kontrollkästchen210"/>
                  <w:enabled/>
                  <w:calcOnExit w:val="0"/>
                  <w:checkBox>
                    <w:sizeAuto/>
                    <w:default w:val="0"/>
                  </w:checkBox>
                </w:ffData>
              </w:fldChar>
            </w:r>
            <w:r w:rsidRPr="00423369">
              <w:instrText xml:space="preserve"> FORMCHECKBOX </w:instrText>
            </w:r>
            <w:r w:rsidR="005D0351">
              <w:fldChar w:fldCharType="separate"/>
            </w:r>
            <w:r w:rsidRPr="00423369">
              <w:fldChar w:fldCharType="end"/>
            </w:r>
          </w:p>
        </w:tc>
      </w:tr>
      <w:tr w:rsidR="00CC1590" w:rsidRPr="00423369" w14:paraId="10F332B4" w14:textId="77777777" w:rsidTr="00D70B23">
        <w:trPr>
          <w:trHeight w:hRule="exact" w:val="340"/>
        </w:trPr>
        <w:tc>
          <w:tcPr>
            <w:tcW w:w="3941" w:type="pct"/>
            <w:shd w:val="clear" w:color="auto" w:fill="FFF2CC" w:themeFill="accent4" w:themeFillTint="33"/>
          </w:tcPr>
          <w:p w14:paraId="103799B1" w14:textId="77777777" w:rsidR="00CC1590" w:rsidRPr="00942C28" w:rsidRDefault="00CC1590" w:rsidP="00D70B23">
            <w:pPr>
              <w:pStyle w:val="TextweisseTabellen"/>
              <w:rPr>
                <w:rFonts w:ascii="Hind Light" w:hAnsi="Hind Light" w:cs="Hind Light"/>
              </w:rPr>
            </w:pPr>
            <w:r w:rsidRPr="00942C28">
              <w:rPr>
                <w:rFonts w:ascii="Hind Light" w:hAnsi="Hind Light" w:cs="Hind Light"/>
              </w:rPr>
              <w:t>101 – 125%</w:t>
            </w:r>
          </w:p>
        </w:tc>
        <w:tc>
          <w:tcPr>
            <w:tcW w:w="618" w:type="pct"/>
            <w:shd w:val="clear" w:color="auto" w:fill="FFF2CC" w:themeFill="accent4" w:themeFillTint="33"/>
          </w:tcPr>
          <w:p w14:paraId="400FCFC0" w14:textId="77777777" w:rsidR="00CC1590" w:rsidRPr="00942C28" w:rsidRDefault="00CC1590" w:rsidP="00D70B23">
            <w:pPr>
              <w:pStyle w:val="TextweisseTabellen"/>
              <w:rPr>
                <w:rFonts w:ascii="Hind Light" w:hAnsi="Hind Light" w:cs="Hind Light"/>
              </w:rPr>
            </w:pPr>
            <w:r w:rsidRPr="00942C28">
              <w:rPr>
                <w:rFonts w:ascii="Hind Light" w:hAnsi="Hind Light" w:cs="Hind Light"/>
              </w:rPr>
              <w:t>15</w:t>
            </w:r>
          </w:p>
        </w:tc>
        <w:tc>
          <w:tcPr>
            <w:tcW w:w="441" w:type="pct"/>
            <w:shd w:val="clear" w:color="auto" w:fill="FFF2CC" w:themeFill="accent4" w:themeFillTint="33"/>
          </w:tcPr>
          <w:p w14:paraId="39A1D849" w14:textId="77777777" w:rsidR="00CC1590" w:rsidRPr="00423369" w:rsidRDefault="00CC1590" w:rsidP="00D70B23">
            <w:pPr>
              <w:pStyle w:val="TextweisseTabellen"/>
            </w:pPr>
            <w:r w:rsidRPr="00423369">
              <w:fldChar w:fldCharType="begin">
                <w:ffData>
                  <w:name w:val="Kontrollkästchen210"/>
                  <w:enabled/>
                  <w:calcOnExit w:val="0"/>
                  <w:checkBox>
                    <w:sizeAuto/>
                    <w:default w:val="0"/>
                  </w:checkBox>
                </w:ffData>
              </w:fldChar>
            </w:r>
            <w:r w:rsidRPr="00423369">
              <w:instrText xml:space="preserve"> FORMCHECKBOX </w:instrText>
            </w:r>
            <w:r w:rsidR="005D0351">
              <w:fldChar w:fldCharType="separate"/>
            </w:r>
            <w:r w:rsidRPr="00423369">
              <w:fldChar w:fldCharType="end"/>
            </w:r>
          </w:p>
        </w:tc>
      </w:tr>
      <w:tr w:rsidR="00CC1590" w:rsidRPr="00423369" w14:paraId="06D0ABB1" w14:textId="77777777" w:rsidTr="00D70B23">
        <w:trPr>
          <w:trHeight w:hRule="exact" w:val="340"/>
        </w:trPr>
        <w:tc>
          <w:tcPr>
            <w:tcW w:w="3941" w:type="pct"/>
            <w:tcBorders>
              <w:bottom w:val="dotted" w:sz="4" w:space="0" w:color="auto"/>
            </w:tcBorders>
            <w:shd w:val="clear" w:color="auto" w:fill="FFF2CC" w:themeFill="accent4" w:themeFillTint="33"/>
          </w:tcPr>
          <w:p w14:paraId="5CECD01F" w14:textId="77777777" w:rsidR="00CC1590" w:rsidRPr="00942C28" w:rsidRDefault="00CC1590" w:rsidP="00D70B23">
            <w:pPr>
              <w:pStyle w:val="TextweisseTabellen"/>
              <w:rPr>
                <w:rFonts w:ascii="Hind Light" w:hAnsi="Hind Light" w:cs="Hind Light"/>
              </w:rPr>
            </w:pPr>
            <w:r w:rsidRPr="00942C28">
              <w:rPr>
                <w:rFonts w:ascii="Hind Light" w:hAnsi="Hind Light" w:cs="Hind Light"/>
              </w:rPr>
              <w:t>81- 100%</w:t>
            </w:r>
          </w:p>
        </w:tc>
        <w:tc>
          <w:tcPr>
            <w:tcW w:w="618" w:type="pct"/>
            <w:tcBorders>
              <w:bottom w:val="dotted" w:sz="4" w:space="0" w:color="auto"/>
            </w:tcBorders>
            <w:shd w:val="clear" w:color="auto" w:fill="FFF2CC" w:themeFill="accent4" w:themeFillTint="33"/>
          </w:tcPr>
          <w:p w14:paraId="03F91FF7" w14:textId="77777777" w:rsidR="00CC1590" w:rsidRPr="00942C28" w:rsidRDefault="00CC1590" w:rsidP="00D70B23">
            <w:pPr>
              <w:pStyle w:val="TextweisseTabellen"/>
              <w:rPr>
                <w:rFonts w:ascii="Hind Light" w:hAnsi="Hind Light" w:cs="Hind Light"/>
              </w:rPr>
            </w:pPr>
            <w:r w:rsidRPr="00942C28">
              <w:rPr>
                <w:rFonts w:ascii="Hind Light" w:hAnsi="Hind Light" w:cs="Hind Light"/>
              </w:rPr>
              <w:t>5</w:t>
            </w:r>
          </w:p>
        </w:tc>
        <w:tc>
          <w:tcPr>
            <w:tcW w:w="441" w:type="pct"/>
            <w:tcBorders>
              <w:bottom w:val="dotted" w:sz="4" w:space="0" w:color="auto"/>
            </w:tcBorders>
            <w:shd w:val="clear" w:color="auto" w:fill="FFF2CC" w:themeFill="accent4" w:themeFillTint="33"/>
          </w:tcPr>
          <w:p w14:paraId="074BED06" w14:textId="77777777" w:rsidR="00CC1590" w:rsidRPr="00423369" w:rsidRDefault="00CC1590" w:rsidP="00D70B23">
            <w:pPr>
              <w:pStyle w:val="TextweisseTabellen"/>
            </w:pPr>
            <w:r w:rsidRPr="00423369">
              <w:fldChar w:fldCharType="begin">
                <w:ffData>
                  <w:name w:val="Kontrollkästchen210"/>
                  <w:enabled/>
                  <w:calcOnExit w:val="0"/>
                  <w:checkBox>
                    <w:sizeAuto/>
                    <w:default w:val="0"/>
                  </w:checkBox>
                </w:ffData>
              </w:fldChar>
            </w:r>
            <w:r w:rsidRPr="00423369">
              <w:instrText xml:space="preserve"> FORMCHECKBOX </w:instrText>
            </w:r>
            <w:r w:rsidR="005D0351">
              <w:fldChar w:fldCharType="separate"/>
            </w:r>
            <w:r w:rsidRPr="00423369">
              <w:fldChar w:fldCharType="end"/>
            </w:r>
          </w:p>
        </w:tc>
      </w:tr>
      <w:tr w:rsidR="00CC1590" w:rsidRPr="00423369" w14:paraId="2929848A" w14:textId="77777777" w:rsidTr="00D70B23">
        <w:trPr>
          <w:trHeight w:hRule="exact" w:val="340"/>
        </w:trPr>
        <w:tc>
          <w:tcPr>
            <w:tcW w:w="3941" w:type="pct"/>
            <w:tcBorders>
              <w:bottom w:val="dotted" w:sz="4" w:space="0" w:color="auto"/>
            </w:tcBorders>
            <w:shd w:val="clear" w:color="auto" w:fill="FFF2CC" w:themeFill="accent4" w:themeFillTint="33"/>
          </w:tcPr>
          <w:p w14:paraId="0E5754BC" w14:textId="77777777" w:rsidR="00CC1590" w:rsidRPr="00942C28" w:rsidRDefault="00CC1590" w:rsidP="00D70B23">
            <w:pPr>
              <w:pStyle w:val="TextweisseTabellen"/>
              <w:rPr>
                <w:rFonts w:ascii="Hind Light" w:hAnsi="Hind Light" w:cs="Hind Light"/>
              </w:rPr>
            </w:pPr>
            <w:r w:rsidRPr="00942C28">
              <w:rPr>
                <w:rFonts w:ascii="Hind Light" w:hAnsi="Hind Light" w:cs="Hind Light"/>
              </w:rPr>
              <w:t>80% («MUST»)</w:t>
            </w:r>
          </w:p>
        </w:tc>
        <w:tc>
          <w:tcPr>
            <w:tcW w:w="618" w:type="pct"/>
            <w:tcBorders>
              <w:bottom w:val="dotted" w:sz="4" w:space="0" w:color="auto"/>
            </w:tcBorders>
            <w:shd w:val="clear" w:color="auto" w:fill="FFF2CC" w:themeFill="accent4" w:themeFillTint="33"/>
          </w:tcPr>
          <w:p w14:paraId="475A62F3" w14:textId="77777777" w:rsidR="00CC1590" w:rsidRPr="00942C28" w:rsidRDefault="00CC1590" w:rsidP="00D70B23">
            <w:pPr>
              <w:pStyle w:val="TextweisseTabellen"/>
              <w:rPr>
                <w:rFonts w:ascii="Hind Light" w:hAnsi="Hind Light" w:cs="Hind Light"/>
              </w:rPr>
            </w:pPr>
            <w:r w:rsidRPr="00942C28">
              <w:rPr>
                <w:rFonts w:ascii="Hind Light" w:hAnsi="Hind Light" w:cs="Hind Light"/>
              </w:rPr>
              <w:t>0</w:t>
            </w:r>
          </w:p>
        </w:tc>
        <w:tc>
          <w:tcPr>
            <w:tcW w:w="441" w:type="pct"/>
            <w:tcBorders>
              <w:bottom w:val="dotted" w:sz="4" w:space="0" w:color="auto"/>
            </w:tcBorders>
            <w:shd w:val="clear" w:color="auto" w:fill="FFF2CC" w:themeFill="accent4" w:themeFillTint="33"/>
          </w:tcPr>
          <w:p w14:paraId="7192D605" w14:textId="77777777" w:rsidR="00CC1590" w:rsidRPr="00423369" w:rsidRDefault="00CC1590" w:rsidP="00D70B23">
            <w:pPr>
              <w:pStyle w:val="TextweisseTabellen"/>
            </w:pPr>
            <w:r w:rsidRPr="00423369">
              <w:fldChar w:fldCharType="begin">
                <w:ffData>
                  <w:name w:val="Kontrollkästchen210"/>
                  <w:enabled/>
                  <w:calcOnExit w:val="0"/>
                  <w:checkBox>
                    <w:sizeAuto/>
                    <w:default w:val="0"/>
                  </w:checkBox>
                </w:ffData>
              </w:fldChar>
            </w:r>
            <w:r w:rsidRPr="00423369">
              <w:instrText xml:space="preserve"> FORMCHECKBOX </w:instrText>
            </w:r>
            <w:r w:rsidR="005D0351">
              <w:fldChar w:fldCharType="separate"/>
            </w:r>
            <w:r w:rsidRPr="00423369">
              <w:fldChar w:fldCharType="end"/>
            </w:r>
          </w:p>
        </w:tc>
      </w:tr>
    </w:tbl>
    <w:p w14:paraId="4DD032F2" w14:textId="77777777" w:rsidR="00F27EF9" w:rsidRDefault="00F27EF9" w:rsidP="005A2E55">
      <w:pPr>
        <w:pStyle w:val="swswStandartText"/>
        <w:rPr>
          <w:rFonts w:ascii="Hind Light" w:hAnsi="Hind Light" w:cs="Hind Light"/>
          <w:lang w:val="de-CH"/>
        </w:rPr>
      </w:pPr>
    </w:p>
    <w:p w14:paraId="236BFE10" w14:textId="7548EE89" w:rsidR="00602E44" w:rsidRDefault="00760B23" w:rsidP="00BD6964">
      <w:pPr>
        <w:pStyle w:val="swswStandartText"/>
        <w:shd w:val="clear" w:color="auto" w:fill="D9D9D9" w:themeFill="background1" w:themeFillShade="D9"/>
        <w:rPr>
          <w:rFonts w:ascii="Hind Light" w:hAnsi="Hind Light" w:cs="Hind Light"/>
          <w:sz w:val="20"/>
          <w:szCs w:val="20"/>
          <w:lang w:val="de-CH"/>
        </w:rPr>
      </w:pPr>
      <w:r w:rsidRPr="0073000A">
        <w:rPr>
          <w:rFonts w:ascii="Hind Light" w:hAnsi="Hind Light" w:cs="Hind Light"/>
          <w:sz w:val="20"/>
          <w:szCs w:val="20"/>
          <w:lang w:val="de-CH"/>
        </w:rPr>
        <w:t>Beilage</w:t>
      </w:r>
      <w:r w:rsidR="00BD6964" w:rsidRPr="0073000A">
        <w:rPr>
          <w:rFonts w:ascii="Hind Light" w:hAnsi="Hind Light" w:cs="Hind Light"/>
          <w:sz w:val="20"/>
          <w:szCs w:val="20"/>
          <w:lang w:val="de-CH"/>
        </w:rPr>
        <w:t xml:space="preserve"> </w:t>
      </w:r>
      <w:r w:rsidR="0089611E">
        <w:rPr>
          <w:rFonts w:ascii="Hind Light" w:hAnsi="Hind Light" w:cs="Hind Light"/>
          <w:sz w:val="20"/>
          <w:szCs w:val="20"/>
          <w:lang w:val="de-CH"/>
        </w:rPr>
        <w:t>9</w:t>
      </w:r>
      <w:r>
        <w:rPr>
          <w:rFonts w:ascii="Hind Light" w:hAnsi="Hind Light" w:cs="Hind Light"/>
          <w:sz w:val="20"/>
          <w:szCs w:val="20"/>
          <w:lang w:val="de-CH"/>
        </w:rPr>
        <w:t>: Arbeitsverträge der Trainer</w:t>
      </w:r>
    </w:p>
    <w:p w14:paraId="699BD8E1" w14:textId="77777777" w:rsidR="00760B23" w:rsidRPr="004B115E" w:rsidRDefault="00760B23" w:rsidP="005A2E55">
      <w:pPr>
        <w:pStyle w:val="swswStandartText"/>
        <w:rPr>
          <w:rFonts w:ascii="Hind Light" w:hAnsi="Hind Light" w:cs="Hind Light"/>
          <w:sz w:val="20"/>
          <w:szCs w:val="20"/>
          <w:lang w:val="de-CH"/>
        </w:rPr>
      </w:pPr>
    </w:p>
    <w:p w14:paraId="4EAADCFA" w14:textId="01F7938A" w:rsidR="005A2E55" w:rsidRDefault="00CB7739" w:rsidP="0039551B">
      <w:pPr>
        <w:pStyle w:val="SWAQberschrift2"/>
        <w:spacing w:line="300" w:lineRule="exact"/>
      </w:pPr>
      <w:bookmarkStart w:id="50" w:name="_Toc143000185"/>
      <w:r>
        <w:t>Wassersportschulen</w:t>
      </w:r>
      <w:bookmarkEnd w:id="50"/>
      <w:r w:rsidR="6D6B1511">
        <w:t xml:space="preserve"> </w:t>
      </w:r>
    </w:p>
    <w:p w14:paraId="2AEC4637" w14:textId="77777777" w:rsidR="00CB7739" w:rsidRPr="00CB7739" w:rsidRDefault="00CB7739" w:rsidP="00CB7739">
      <w:pPr>
        <w:pStyle w:val="SWAQLauftext"/>
      </w:pPr>
    </w:p>
    <w:p w14:paraId="1F3C7561" w14:textId="0844E2AD" w:rsidR="00CB7739" w:rsidRPr="00CB7739" w:rsidRDefault="00CB7739" w:rsidP="00CB7739">
      <w:pPr>
        <w:pStyle w:val="SWAQberschrift3"/>
      </w:pPr>
      <w:r>
        <w:t xml:space="preserve">Wasserspringschule </w:t>
      </w:r>
    </w:p>
    <w:p w14:paraId="09DC18CB" w14:textId="0E6518A6" w:rsidR="00B71AA9" w:rsidRDefault="004C7A12" w:rsidP="00262640">
      <w:pPr>
        <w:pStyle w:val="swswStandartText"/>
        <w:rPr>
          <w:rFonts w:ascii="Hind Light" w:hAnsi="Hind Light" w:cs="Hind Light"/>
          <w:sz w:val="20"/>
          <w:szCs w:val="20"/>
          <w:lang w:val="de-CH"/>
        </w:rPr>
      </w:pPr>
      <w:r>
        <w:rPr>
          <w:rFonts w:ascii="Hind Light" w:hAnsi="Hind Light" w:cs="Hind Light"/>
          <w:sz w:val="20"/>
          <w:szCs w:val="20"/>
          <w:lang w:val="de-CH"/>
        </w:rPr>
        <w:t xml:space="preserve">Das Hauptziel der Wasserspringschulen ist, den Kindern erste </w:t>
      </w:r>
      <w:r w:rsidR="00603CB9">
        <w:rPr>
          <w:rFonts w:ascii="Hind Light" w:hAnsi="Hind Light" w:cs="Hind Light"/>
          <w:sz w:val="20"/>
          <w:szCs w:val="20"/>
          <w:lang w:val="de-CH"/>
        </w:rPr>
        <w:t xml:space="preserve">Grundkenntnisse der Akrobatik und </w:t>
      </w:r>
      <w:r w:rsidR="001A3C07">
        <w:rPr>
          <w:rFonts w:ascii="Hind Light" w:hAnsi="Hind Light" w:cs="Hind Light"/>
          <w:sz w:val="20"/>
          <w:szCs w:val="20"/>
          <w:lang w:val="de-CH"/>
        </w:rPr>
        <w:t xml:space="preserve">Gymnastik beizubringen. Zudem soll die Freude </w:t>
      </w:r>
      <w:r w:rsidR="002A0F56">
        <w:rPr>
          <w:rFonts w:ascii="Hind Light" w:hAnsi="Hind Light" w:cs="Hind Light"/>
          <w:sz w:val="20"/>
          <w:szCs w:val="20"/>
          <w:lang w:val="de-CH"/>
        </w:rPr>
        <w:t>am Wasser und de</w:t>
      </w:r>
      <w:r w:rsidR="00235A54">
        <w:rPr>
          <w:rFonts w:ascii="Hind Light" w:hAnsi="Hind Light" w:cs="Hind Light"/>
          <w:sz w:val="20"/>
          <w:szCs w:val="20"/>
          <w:lang w:val="de-CH"/>
        </w:rPr>
        <w:t>r</w:t>
      </w:r>
      <w:r w:rsidR="002A0F56">
        <w:rPr>
          <w:rFonts w:ascii="Hind Light" w:hAnsi="Hind Light" w:cs="Hind Light"/>
          <w:sz w:val="20"/>
          <w:szCs w:val="20"/>
          <w:lang w:val="de-CH"/>
        </w:rPr>
        <w:t xml:space="preserve"> </w:t>
      </w:r>
      <w:r w:rsidR="00235A54">
        <w:rPr>
          <w:rFonts w:ascii="Hind Light" w:hAnsi="Hind Light" w:cs="Hind Light"/>
          <w:sz w:val="20"/>
          <w:szCs w:val="20"/>
          <w:lang w:val="de-CH"/>
        </w:rPr>
        <w:t>Bewegung</w:t>
      </w:r>
      <w:r w:rsidR="002A0F56">
        <w:rPr>
          <w:rFonts w:ascii="Hind Light" w:hAnsi="Hind Light" w:cs="Hind Light"/>
          <w:sz w:val="20"/>
          <w:szCs w:val="20"/>
          <w:lang w:val="de-CH"/>
        </w:rPr>
        <w:t xml:space="preserve"> nicht zu kurz kommen. Die Wasserspringschule gilt als Talentpool des Vereins. Je mehr Kinder durch die W</w:t>
      </w:r>
      <w:r w:rsidR="00956881">
        <w:rPr>
          <w:rFonts w:ascii="Hind Light" w:hAnsi="Hind Light" w:cs="Hind Light"/>
          <w:sz w:val="20"/>
          <w:szCs w:val="20"/>
          <w:lang w:val="de-CH"/>
        </w:rPr>
        <w:t>a</w:t>
      </w:r>
      <w:r w:rsidR="002A0F56">
        <w:rPr>
          <w:rFonts w:ascii="Hind Light" w:hAnsi="Hind Light" w:cs="Hind Light"/>
          <w:sz w:val="20"/>
          <w:szCs w:val="20"/>
          <w:lang w:val="de-CH"/>
        </w:rPr>
        <w:t>ssersp</w:t>
      </w:r>
      <w:r w:rsidR="00B71AA9">
        <w:rPr>
          <w:rFonts w:ascii="Hind Light" w:hAnsi="Hind Light" w:cs="Hind Light"/>
          <w:sz w:val="20"/>
          <w:szCs w:val="20"/>
          <w:lang w:val="de-CH"/>
        </w:rPr>
        <w:t>r</w:t>
      </w:r>
      <w:r w:rsidR="002A0F56">
        <w:rPr>
          <w:rFonts w:ascii="Hind Light" w:hAnsi="Hind Light" w:cs="Hind Light"/>
          <w:sz w:val="20"/>
          <w:szCs w:val="20"/>
          <w:lang w:val="de-CH"/>
        </w:rPr>
        <w:t xml:space="preserve">ingschule gehen, desto </w:t>
      </w:r>
      <w:r w:rsidR="00956881">
        <w:rPr>
          <w:rFonts w:ascii="Hind Light" w:hAnsi="Hind Light" w:cs="Hind Light"/>
          <w:sz w:val="20"/>
          <w:szCs w:val="20"/>
          <w:lang w:val="de-CH"/>
        </w:rPr>
        <w:t xml:space="preserve">grösser ist die Wahrscheinlichkeit, die begabten und interessierten Kinder zu entdecken und für </w:t>
      </w:r>
      <w:r w:rsidR="00B71AA9">
        <w:rPr>
          <w:rFonts w:ascii="Hind Light" w:hAnsi="Hind Light" w:cs="Hind Light"/>
          <w:sz w:val="20"/>
          <w:szCs w:val="20"/>
          <w:lang w:val="de-CH"/>
        </w:rPr>
        <w:t>das Wasserspringen zu begeistern. Die Wasserspringschule spielt eine zentrale Rolle in der</w:t>
      </w:r>
      <w:r w:rsidR="00CB7739">
        <w:rPr>
          <w:rFonts w:ascii="Hind Light" w:hAnsi="Hind Light" w:cs="Hind Light"/>
          <w:sz w:val="20"/>
          <w:szCs w:val="20"/>
          <w:lang w:val="de-CH"/>
        </w:rPr>
        <w:t xml:space="preserve"> nachhaltigen Vereinsrekrutierung. Zudem ist eine gut organisierte und vereinseigene Wasserspringschule eine wichtige finanzielle Basis des Vereins. </w:t>
      </w:r>
    </w:p>
    <w:p w14:paraId="410A09A9" w14:textId="77777777" w:rsidR="00CB7739" w:rsidRDefault="00CB7739" w:rsidP="00262640">
      <w:pPr>
        <w:pStyle w:val="swswStandartText"/>
        <w:rPr>
          <w:rFonts w:ascii="Hind Light" w:hAnsi="Hind Light" w:cs="Hind Light"/>
          <w:sz w:val="20"/>
          <w:szCs w:val="20"/>
          <w:lang w:val="de-CH"/>
        </w:rPr>
      </w:pPr>
    </w:p>
    <w:p w14:paraId="19DE59F1" w14:textId="77777777" w:rsidR="00CB7739" w:rsidRPr="003A5D2E" w:rsidRDefault="00CB7739" w:rsidP="00CB7739">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Definition «vereinseigen» heisst: </w:t>
      </w:r>
    </w:p>
    <w:p w14:paraId="022D3158" w14:textId="77777777" w:rsidR="00CB7739" w:rsidRPr="003A5D2E" w:rsidRDefault="00CB7739" w:rsidP="00CB7739">
      <w:pPr>
        <w:pStyle w:val="swswStandartText"/>
        <w:numPr>
          <w:ilvl w:val="0"/>
          <w:numId w:val="8"/>
        </w:numPr>
        <w:rPr>
          <w:rFonts w:ascii="Hind Light" w:hAnsi="Hind Light" w:cs="Hind Light"/>
          <w:sz w:val="20"/>
          <w:szCs w:val="20"/>
          <w:lang w:val="de-CH"/>
        </w:rPr>
      </w:pPr>
      <w:r w:rsidRPr="003A5D2E">
        <w:rPr>
          <w:rFonts w:ascii="Hind Light" w:hAnsi="Hind Light" w:cs="Hind Light"/>
          <w:sz w:val="20"/>
          <w:szCs w:val="20"/>
          <w:lang w:val="de-CH"/>
        </w:rPr>
        <w:t xml:space="preserve">Ausbildungsinhalt und Methode wird vom Verein bestimmt, </w:t>
      </w:r>
    </w:p>
    <w:p w14:paraId="1ACAB8B0" w14:textId="2D279254" w:rsidR="00CB7739" w:rsidRPr="003A5D2E" w:rsidRDefault="00CB7739" w:rsidP="00CB7739">
      <w:pPr>
        <w:pStyle w:val="swswStandartText"/>
        <w:numPr>
          <w:ilvl w:val="0"/>
          <w:numId w:val="8"/>
        </w:numPr>
        <w:rPr>
          <w:rFonts w:ascii="Hind Light" w:hAnsi="Hind Light" w:cs="Hind Light"/>
          <w:sz w:val="20"/>
          <w:szCs w:val="20"/>
          <w:lang w:val="de-CH"/>
        </w:rPr>
      </w:pPr>
      <w:r w:rsidRPr="003A5D2E">
        <w:rPr>
          <w:rFonts w:ascii="Hind Light" w:hAnsi="Hind Light" w:cs="Hind Light"/>
          <w:sz w:val="20"/>
          <w:szCs w:val="20"/>
          <w:lang w:val="de-CH"/>
        </w:rPr>
        <w:t xml:space="preserve">Verein hat aktiven Zugang zur Sichtung der begabten </w:t>
      </w:r>
      <w:proofErr w:type="gramStart"/>
      <w:r w:rsidR="00D070E8">
        <w:rPr>
          <w:rFonts w:ascii="Hind Light" w:hAnsi="Hind Light" w:cs="Hind Light"/>
          <w:sz w:val="20"/>
          <w:szCs w:val="20"/>
          <w:lang w:val="de-CH"/>
        </w:rPr>
        <w:t>Wasserspring</w:t>
      </w:r>
      <w:r w:rsidRPr="003A5D2E">
        <w:rPr>
          <w:rFonts w:ascii="Hind Light" w:hAnsi="Hind Light" w:cs="Hind Light"/>
          <w:sz w:val="20"/>
          <w:szCs w:val="20"/>
          <w:lang w:val="de-CH"/>
        </w:rPr>
        <w:t>schüler</w:t>
      </w:r>
      <w:r w:rsidR="00D070E8">
        <w:rPr>
          <w:rFonts w:ascii="Hind Light" w:hAnsi="Hind Light" w:cs="Hind Light"/>
          <w:sz w:val="20"/>
          <w:szCs w:val="20"/>
          <w:lang w:val="de-CH"/>
        </w:rPr>
        <w:t>:innen</w:t>
      </w:r>
      <w:proofErr w:type="gramEnd"/>
      <w:r w:rsidR="00D070E8">
        <w:rPr>
          <w:rFonts w:ascii="Hind Light" w:hAnsi="Hind Light" w:cs="Hind Light"/>
          <w:sz w:val="20"/>
          <w:szCs w:val="20"/>
          <w:lang w:val="de-CH"/>
        </w:rPr>
        <w:t>,</w:t>
      </w:r>
    </w:p>
    <w:p w14:paraId="6E1C08DC" w14:textId="44933822" w:rsidR="00CB7739" w:rsidRPr="003A5D2E" w:rsidRDefault="00CB7739" w:rsidP="00CB7739">
      <w:pPr>
        <w:pStyle w:val="swswStandartText"/>
        <w:numPr>
          <w:ilvl w:val="0"/>
          <w:numId w:val="8"/>
        </w:numPr>
        <w:rPr>
          <w:rFonts w:ascii="Hind Light" w:hAnsi="Hind Light" w:cs="Hind Light"/>
          <w:sz w:val="20"/>
          <w:szCs w:val="20"/>
          <w:lang w:val="de-CH"/>
        </w:rPr>
      </w:pPr>
      <w:r w:rsidRPr="003A5D2E">
        <w:rPr>
          <w:rFonts w:ascii="Hind Light" w:hAnsi="Hind Light" w:cs="Hind Light"/>
          <w:sz w:val="20"/>
          <w:szCs w:val="20"/>
          <w:lang w:val="de-CH"/>
        </w:rPr>
        <w:t xml:space="preserve">Konten der </w:t>
      </w:r>
      <w:r w:rsidR="0077310B">
        <w:rPr>
          <w:rFonts w:ascii="Hind Light" w:hAnsi="Hind Light" w:cs="Hind Light"/>
          <w:sz w:val="20"/>
          <w:szCs w:val="20"/>
          <w:lang w:val="de-CH"/>
        </w:rPr>
        <w:t>Wasserspringschule</w:t>
      </w:r>
      <w:r w:rsidRPr="003A5D2E">
        <w:rPr>
          <w:rFonts w:ascii="Hind Light" w:hAnsi="Hind Light" w:cs="Hind Light"/>
          <w:sz w:val="20"/>
          <w:szCs w:val="20"/>
          <w:lang w:val="de-CH"/>
        </w:rPr>
        <w:t xml:space="preserve"> sind konsolidiert im Jahresabschluss und Budget des Vereins und/oder die </w:t>
      </w:r>
      <w:r w:rsidR="00CE2FBC">
        <w:rPr>
          <w:rFonts w:ascii="Hind Light" w:hAnsi="Hind Light" w:cs="Hind Light"/>
          <w:sz w:val="20"/>
          <w:szCs w:val="20"/>
          <w:lang w:val="de-CH"/>
        </w:rPr>
        <w:t>Wasserspringschule</w:t>
      </w:r>
      <w:r w:rsidRPr="003A5D2E">
        <w:rPr>
          <w:rFonts w:ascii="Hind Light" w:hAnsi="Hind Light" w:cs="Hind Light"/>
          <w:sz w:val="20"/>
          <w:szCs w:val="20"/>
          <w:lang w:val="de-CH"/>
        </w:rPr>
        <w:t xml:space="preserve"> subventioniert substanziell den Verein.</w:t>
      </w:r>
    </w:p>
    <w:p w14:paraId="448CD75C" w14:textId="77777777" w:rsidR="00CB7739" w:rsidRPr="003A5D2E" w:rsidRDefault="00CB7739" w:rsidP="00CB7739">
      <w:pPr>
        <w:pStyle w:val="swswStandartText"/>
        <w:rPr>
          <w:rFonts w:ascii="Hind Light" w:hAnsi="Hind Light" w:cs="Hind Light"/>
          <w:sz w:val="20"/>
          <w:szCs w:val="20"/>
          <w:lang w:val="de-CH"/>
        </w:rPr>
      </w:pPr>
    </w:p>
    <w:p w14:paraId="6A2EAC93" w14:textId="3277DF45" w:rsidR="00CB7739" w:rsidRDefault="00CB7739" w:rsidP="00CE2FBC">
      <w:pPr>
        <w:pStyle w:val="swswStandartText"/>
        <w:tabs>
          <w:tab w:val="left" w:pos="4111"/>
          <w:tab w:val="left" w:pos="7371"/>
        </w:tabs>
        <w:rPr>
          <w:rFonts w:ascii="Hind Light" w:hAnsi="Hind Light" w:cs="Hind Light"/>
          <w:sz w:val="20"/>
          <w:szCs w:val="20"/>
          <w:lang w:val="de-CH"/>
        </w:rPr>
      </w:pPr>
      <w:r>
        <w:rPr>
          <w:rFonts w:ascii="Hind Light" w:hAnsi="Hind Light" w:cs="Hind Light"/>
          <w:sz w:val="20"/>
          <w:szCs w:val="20"/>
          <w:lang w:val="de-CH"/>
        </w:rPr>
        <w:t xml:space="preserve">Name der Vereinseigenen </w:t>
      </w:r>
      <w:r w:rsidR="00755F50">
        <w:rPr>
          <w:rFonts w:ascii="Hind Light" w:hAnsi="Hind Light" w:cs="Hind Light"/>
          <w:sz w:val="20"/>
          <w:szCs w:val="20"/>
          <w:lang w:val="de-CH"/>
        </w:rPr>
        <w:t>Wasserspringschule</w:t>
      </w:r>
      <w:r>
        <w:rPr>
          <w:rFonts w:ascii="Hind Light" w:hAnsi="Hind Light" w:cs="Hind Light"/>
          <w:sz w:val="20"/>
          <w:szCs w:val="20"/>
          <w:lang w:val="de-CH"/>
        </w:rPr>
        <w:t xml:space="preserve">: </w:t>
      </w:r>
      <w:r w:rsidR="005674E7" w:rsidRPr="005674E7">
        <w:rPr>
          <w:rFonts w:ascii="Hind Light" w:hAnsi="Hind Light" w:cs="Hind Light"/>
          <w:sz w:val="20"/>
          <w:szCs w:val="18"/>
        </w:rPr>
        <w:fldChar w:fldCharType="begin">
          <w:ffData>
            <w:name w:val=""/>
            <w:enabled/>
            <w:calcOnExit w:val="0"/>
            <w:textInput/>
          </w:ffData>
        </w:fldChar>
      </w:r>
      <w:r w:rsidR="005674E7" w:rsidRPr="005674E7">
        <w:rPr>
          <w:rFonts w:ascii="Hind Light" w:hAnsi="Hind Light" w:cs="Hind Light"/>
          <w:sz w:val="20"/>
          <w:szCs w:val="18"/>
        </w:rPr>
        <w:instrText xml:space="preserve"> FORMTEXT </w:instrText>
      </w:r>
      <w:r w:rsidR="005674E7" w:rsidRPr="005674E7">
        <w:rPr>
          <w:rFonts w:ascii="Hind Light" w:hAnsi="Hind Light" w:cs="Hind Light"/>
          <w:sz w:val="20"/>
          <w:szCs w:val="18"/>
        </w:rPr>
      </w:r>
      <w:r w:rsidR="005674E7" w:rsidRPr="005674E7">
        <w:rPr>
          <w:rFonts w:ascii="Hind Light" w:hAnsi="Hind Light" w:cs="Hind Light"/>
          <w:sz w:val="20"/>
          <w:szCs w:val="18"/>
        </w:rPr>
        <w:fldChar w:fldCharType="separate"/>
      </w:r>
      <w:r w:rsidR="005674E7" w:rsidRPr="005674E7">
        <w:rPr>
          <w:rFonts w:ascii="Hind Light" w:hAnsi="Hind Light" w:cs="Hind Light"/>
          <w:noProof/>
          <w:sz w:val="20"/>
          <w:szCs w:val="18"/>
        </w:rPr>
        <w:t> </w:t>
      </w:r>
      <w:r w:rsidR="005674E7" w:rsidRPr="005674E7">
        <w:rPr>
          <w:rFonts w:ascii="Hind Light" w:hAnsi="Hind Light" w:cs="Hind Light"/>
          <w:noProof/>
          <w:sz w:val="20"/>
          <w:szCs w:val="18"/>
        </w:rPr>
        <w:t> </w:t>
      </w:r>
      <w:r w:rsidR="005674E7" w:rsidRPr="005674E7">
        <w:rPr>
          <w:rFonts w:ascii="Hind Light" w:hAnsi="Hind Light" w:cs="Hind Light"/>
          <w:noProof/>
          <w:sz w:val="20"/>
          <w:szCs w:val="18"/>
        </w:rPr>
        <w:t> </w:t>
      </w:r>
      <w:r w:rsidR="005674E7" w:rsidRPr="005674E7">
        <w:rPr>
          <w:rFonts w:ascii="Hind Light" w:hAnsi="Hind Light" w:cs="Hind Light"/>
          <w:noProof/>
          <w:sz w:val="20"/>
          <w:szCs w:val="18"/>
        </w:rPr>
        <w:t> </w:t>
      </w:r>
      <w:r w:rsidR="005674E7" w:rsidRPr="005674E7">
        <w:rPr>
          <w:rFonts w:ascii="Hind Light" w:hAnsi="Hind Light" w:cs="Hind Light"/>
          <w:noProof/>
          <w:sz w:val="20"/>
          <w:szCs w:val="18"/>
        </w:rPr>
        <w:t> </w:t>
      </w:r>
      <w:r w:rsidR="005674E7" w:rsidRPr="005674E7">
        <w:rPr>
          <w:rFonts w:ascii="Hind Light" w:hAnsi="Hind Light" w:cs="Hind Light"/>
          <w:sz w:val="20"/>
          <w:szCs w:val="18"/>
        </w:rPr>
        <w:fldChar w:fldCharType="end"/>
      </w:r>
    </w:p>
    <w:p w14:paraId="697716DA" w14:textId="77777777" w:rsidR="00CE2FBC" w:rsidRPr="003A5D2E" w:rsidRDefault="00CE2FBC" w:rsidP="00CB7739">
      <w:pPr>
        <w:pStyle w:val="swswStandartText"/>
        <w:rPr>
          <w:rFonts w:ascii="Hind Light" w:hAnsi="Hind Light" w:cs="Hind Light"/>
          <w:sz w:val="20"/>
          <w:szCs w:val="20"/>
          <w:lang w:val="de-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CB7739" w14:paraId="34A40D51" w14:textId="77777777" w:rsidTr="0061522A">
        <w:trPr>
          <w:trHeight w:val="93"/>
        </w:trPr>
        <w:tc>
          <w:tcPr>
            <w:tcW w:w="4082" w:type="pct"/>
            <w:shd w:val="clear" w:color="auto" w:fill="FFF2CC" w:themeFill="accent4" w:themeFillTint="33"/>
          </w:tcPr>
          <w:p w14:paraId="5112C848" w14:textId="0F21B279" w:rsidR="00CB7739" w:rsidRPr="003A5D2E" w:rsidRDefault="00755F50" w:rsidP="0061522A">
            <w:pPr>
              <w:pStyle w:val="swswStandartText"/>
              <w:rPr>
                <w:rFonts w:ascii="Hind Light" w:hAnsi="Hind Light" w:cs="Hind Light"/>
                <w:sz w:val="20"/>
                <w:szCs w:val="20"/>
                <w:lang w:val="de-CH"/>
              </w:rPr>
            </w:pPr>
            <w:r>
              <w:rPr>
                <w:rFonts w:ascii="Hind Light" w:hAnsi="Hind Light" w:cs="Hind Light"/>
                <w:sz w:val="20"/>
                <w:szCs w:val="20"/>
                <w:lang w:val="de-CH"/>
              </w:rPr>
              <w:t>61</w:t>
            </w:r>
            <w:r w:rsidR="00CB7739" w:rsidRPr="33C107E5">
              <w:rPr>
                <w:rFonts w:ascii="Hind Light" w:hAnsi="Hind Light" w:cs="Hind Light"/>
                <w:sz w:val="20"/>
                <w:szCs w:val="20"/>
                <w:lang w:val="de-CH"/>
              </w:rPr>
              <w:t xml:space="preserve"> oder mehr</w:t>
            </w:r>
            <w:r w:rsidR="00CB7739" w:rsidRPr="003A5D2E">
              <w:rPr>
                <w:rFonts w:ascii="Hind Light" w:hAnsi="Hind Light" w:cs="Hind Light"/>
                <w:sz w:val="20"/>
                <w:szCs w:val="20"/>
                <w:lang w:val="de-CH"/>
              </w:rPr>
              <w:t xml:space="preserve"> </w:t>
            </w:r>
            <w:proofErr w:type="gramStart"/>
            <w:r>
              <w:rPr>
                <w:rFonts w:ascii="Hind Light" w:hAnsi="Hind Light" w:cs="Hind Light"/>
                <w:sz w:val="20"/>
                <w:szCs w:val="20"/>
                <w:lang w:val="de-CH"/>
              </w:rPr>
              <w:t>Schüler:innen</w:t>
            </w:r>
            <w:proofErr w:type="gramEnd"/>
            <w:r w:rsidR="00CB7739" w:rsidRPr="003A5D2E">
              <w:rPr>
                <w:rFonts w:ascii="Hind Light" w:hAnsi="Hind Light" w:cs="Hind Light"/>
                <w:sz w:val="20"/>
                <w:szCs w:val="20"/>
                <w:lang w:val="de-CH"/>
              </w:rPr>
              <w:t xml:space="preserve"> pro Kursperiode</w:t>
            </w:r>
          </w:p>
        </w:tc>
        <w:tc>
          <w:tcPr>
            <w:tcW w:w="918" w:type="pct"/>
            <w:shd w:val="clear" w:color="auto" w:fill="FFF2CC" w:themeFill="accent4" w:themeFillTint="33"/>
            <w:vAlign w:val="center"/>
          </w:tcPr>
          <w:p w14:paraId="589A5B0E" w14:textId="1455FCA6" w:rsidR="00CB7739" w:rsidRDefault="00CB7739" w:rsidP="0061522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5D0351">
              <w:rPr>
                <w:rFonts w:ascii="Hind Light" w:hAnsi="Hind Light" w:cs="Hind Light"/>
                <w:sz w:val="20"/>
                <w:szCs w:val="20"/>
                <w:lang w:val="de-CH"/>
              </w:rPr>
            </w:r>
            <w:r w:rsidR="005D0351">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155DC5">
              <w:rPr>
                <w:rFonts w:ascii="Hind Light" w:hAnsi="Hind Light" w:cs="Hind Light"/>
                <w:sz w:val="20"/>
                <w:szCs w:val="20"/>
                <w:lang w:val="de-CH"/>
              </w:rPr>
              <w:t>5</w:t>
            </w:r>
            <w:r w:rsidR="003547CE">
              <w:rPr>
                <w:rFonts w:ascii="Hind Light" w:hAnsi="Hind Light" w:cs="Hind Light"/>
                <w:sz w:val="20"/>
                <w:szCs w:val="20"/>
                <w:lang w:val="de-CH"/>
              </w:rPr>
              <w:t>0</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CB7739" w14:paraId="26890C0D" w14:textId="77777777" w:rsidTr="0061522A">
        <w:trPr>
          <w:trHeight w:val="93"/>
        </w:trPr>
        <w:tc>
          <w:tcPr>
            <w:tcW w:w="4082" w:type="pct"/>
            <w:shd w:val="clear" w:color="auto" w:fill="FFF2CC" w:themeFill="accent4" w:themeFillTint="33"/>
          </w:tcPr>
          <w:p w14:paraId="149F9F1D" w14:textId="01C3D323" w:rsidR="00CB7739" w:rsidRPr="003A5D2E" w:rsidRDefault="00755F50" w:rsidP="0061522A">
            <w:pPr>
              <w:pStyle w:val="swswStandartText"/>
              <w:rPr>
                <w:rFonts w:ascii="Hind Light" w:hAnsi="Hind Light" w:cs="Hind Light"/>
                <w:sz w:val="20"/>
                <w:szCs w:val="20"/>
                <w:lang w:val="de-CH"/>
              </w:rPr>
            </w:pPr>
            <w:r>
              <w:rPr>
                <w:rFonts w:ascii="Hind Light" w:hAnsi="Hind Light" w:cs="Hind Light"/>
                <w:sz w:val="20"/>
                <w:szCs w:val="20"/>
                <w:lang w:val="de-CH"/>
              </w:rPr>
              <w:t>51</w:t>
            </w:r>
            <w:r w:rsidR="00CB7739" w:rsidRPr="6B7AB281">
              <w:rPr>
                <w:rFonts w:ascii="Hind Light" w:hAnsi="Hind Light" w:cs="Hind Light"/>
                <w:sz w:val="20"/>
                <w:szCs w:val="20"/>
                <w:lang w:val="de-CH"/>
              </w:rPr>
              <w:t xml:space="preserve"> - </w:t>
            </w:r>
            <w:r>
              <w:rPr>
                <w:rFonts w:ascii="Hind Light" w:hAnsi="Hind Light" w:cs="Hind Light"/>
                <w:sz w:val="20"/>
                <w:szCs w:val="20"/>
                <w:lang w:val="de-CH"/>
              </w:rPr>
              <w:t>60</w:t>
            </w:r>
            <w:r w:rsidR="00C07212" w:rsidRPr="003A5D2E">
              <w:rPr>
                <w:rFonts w:ascii="Hind Light" w:hAnsi="Hind Light" w:cs="Hind Light"/>
                <w:sz w:val="20"/>
                <w:szCs w:val="20"/>
                <w:lang w:val="de-CH"/>
              </w:rPr>
              <w:t xml:space="preserve"> Schwimmschüler pro Kursperiode</w:t>
            </w:r>
          </w:p>
        </w:tc>
        <w:tc>
          <w:tcPr>
            <w:tcW w:w="918" w:type="pct"/>
            <w:shd w:val="clear" w:color="auto" w:fill="FFF2CC" w:themeFill="accent4" w:themeFillTint="33"/>
            <w:vAlign w:val="center"/>
          </w:tcPr>
          <w:p w14:paraId="4AA7E856" w14:textId="312AFCAD" w:rsidR="00CB7739" w:rsidRDefault="00CB7739" w:rsidP="0061522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5D0351">
              <w:rPr>
                <w:rFonts w:ascii="Hind Light" w:hAnsi="Hind Light" w:cs="Hind Light"/>
                <w:sz w:val="20"/>
                <w:szCs w:val="20"/>
                <w:lang w:val="de-CH"/>
              </w:rPr>
            </w:r>
            <w:r w:rsidR="005D0351">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155DC5">
              <w:rPr>
                <w:rFonts w:ascii="Hind Light" w:hAnsi="Hind Light" w:cs="Hind Light"/>
                <w:sz w:val="20"/>
                <w:szCs w:val="20"/>
                <w:lang w:val="de-CH"/>
              </w:rPr>
              <w:t>4</w:t>
            </w:r>
            <w:r w:rsidR="003547CE">
              <w:rPr>
                <w:rFonts w:ascii="Hind Light" w:hAnsi="Hind Light" w:cs="Hind Light"/>
                <w:sz w:val="20"/>
                <w:szCs w:val="20"/>
                <w:lang w:val="de-CH"/>
              </w:rPr>
              <w:t>0</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CB7739" w14:paraId="01DAE006" w14:textId="77777777" w:rsidTr="0061522A">
        <w:trPr>
          <w:trHeight w:val="93"/>
        </w:trPr>
        <w:tc>
          <w:tcPr>
            <w:tcW w:w="4082" w:type="pct"/>
            <w:shd w:val="clear" w:color="auto" w:fill="FFF2CC" w:themeFill="accent4" w:themeFillTint="33"/>
          </w:tcPr>
          <w:p w14:paraId="72A01C45" w14:textId="4A22077D" w:rsidR="00CB7739" w:rsidRPr="003A5D2E" w:rsidRDefault="00755F50" w:rsidP="0061522A">
            <w:pPr>
              <w:pStyle w:val="swswStandartText"/>
              <w:rPr>
                <w:rFonts w:ascii="Hind Light" w:hAnsi="Hind Light" w:cs="Hind Light"/>
                <w:sz w:val="20"/>
                <w:szCs w:val="20"/>
                <w:lang w:val="de-CH"/>
              </w:rPr>
            </w:pPr>
            <w:r>
              <w:rPr>
                <w:rFonts w:ascii="Hind Light" w:hAnsi="Hind Light" w:cs="Hind Light"/>
                <w:sz w:val="20"/>
                <w:szCs w:val="20"/>
                <w:lang w:val="de-CH"/>
              </w:rPr>
              <w:t>31</w:t>
            </w:r>
            <w:r w:rsidR="00CB7739" w:rsidRPr="6B7AB281">
              <w:rPr>
                <w:rFonts w:ascii="Hind Light" w:hAnsi="Hind Light" w:cs="Hind Light"/>
                <w:sz w:val="20"/>
                <w:szCs w:val="20"/>
                <w:lang w:val="de-CH"/>
              </w:rPr>
              <w:t xml:space="preserve"> </w:t>
            </w:r>
            <w:r w:rsidR="00C07212">
              <w:rPr>
                <w:rFonts w:ascii="Hind Light" w:hAnsi="Hind Light" w:cs="Hind Light"/>
                <w:sz w:val="20"/>
                <w:szCs w:val="20"/>
                <w:lang w:val="de-CH"/>
              </w:rPr>
              <w:t>–</w:t>
            </w:r>
            <w:r w:rsidR="00CB7739" w:rsidRPr="6B7AB281">
              <w:rPr>
                <w:rFonts w:ascii="Hind Light" w:hAnsi="Hind Light" w:cs="Hind Light"/>
                <w:sz w:val="20"/>
                <w:szCs w:val="20"/>
                <w:lang w:val="de-CH"/>
              </w:rPr>
              <w:t xml:space="preserve"> </w:t>
            </w:r>
            <w:r>
              <w:rPr>
                <w:rFonts w:ascii="Hind Light" w:hAnsi="Hind Light" w:cs="Hind Light"/>
                <w:sz w:val="20"/>
                <w:szCs w:val="20"/>
                <w:lang w:val="de-CH"/>
              </w:rPr>
              <w:t>40</w:t>
            </w:r>
            <w:r w:rsidR="00C07212">
              <w:rPr>
                <w:rFonts w:ascii="Hind Light" w:hAnsi="Hind Light" w:cs="Hind Light"/>
                <w:sz w:val="20"/>
                <w:szCs w:val="20"/>
                <w:lang w:val="de-CH"/>
              </w:rPr>
              <w:t xml:space="preserve"> </w:t>
            </w:r>
            <w:r w:rsidR="00C07212" w:rsidRPr="003A5D2E">
              <w:rPr>
                <w:rFonts w:ascii="Hind Light" w:hAnsi="Hind Light" w:cs="Hind Light"/>
                <w:sz w:val="20"/>
                <w:szCs w:val="20"/>
                <w:lang w:val="de-CH"/>
              </w:rPr>
              <w:t>Schwimmschüler pro Kursperiode</w:t>
            </w:r>
          </w:p>
        </w:tc>
        <w:tc>
          <w:tcPr>
            <w:tcW w:w="918" w:type="pct"/>
            <w:shd w:val="clear" w:color="auto" w:fill="FFF2CC" w:themeFill="accent4" w:themeFillTint="33"/>
            <w:vAlign w:val="center"/>
          </w:tcPr>
          <w:p w14:paraId="03698333" w14:textId="79848152" w:rsidR="00CB7739" w:rsidRDefault="00CB7739" w:rsidP="0061522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5D0351">
              <w:rPr>
                <w:rFonts w:ascii="Hind Light" w:hAnsi="Hind Light" w:cs="Hind Light"/>
                <w:sz w:val="20"/>
                <w:szCs w:val="20"/>
                <w:lang w:val="de-CH"/>
              </w:rPr>
            </w:r>
            <w:r w:rsidR="005D0351">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155DC5">
              <w:rPr>
                <w:rFonts w:ascii="Hind Light" w:hAnsi="Hind Light" w:cs="Hind Light"/>
                <w:sz w:val="20"/>
                <w:szCs w:val="20"/>
                <w:lang w:val="de-CH"/>
              </w:rPr>
              <w:t>30</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CB7739" w14:paraId="60611D11" w14:textId="77777777" w:rsidTr="0061522A">
        <w:trPr>
          <w:trHeight w:val="93"/>
        </w:trPr>
        <w:tc>
          <w:tcPr>
            <w:tcW w:w="4082" w:type="pct"/>
            <w:shd w:val="clear" w:color="auto" w:fill="FFF2CC" w:themeFill="accent4" w:themeFillTint="33"/>
          </w:tcPr>
          <w:p w14:paraId="44D0E4E6" w14:textId="7F2EEBF9" w:rsidR="00CB7739" w:rsidRPr="003A5D2E" w:rsidRDefault="00755F50" w:rsidP="0061522A">
            <w:pPr>
              <w:pStyle w:val="swswStandartText"/>
              <w:rPr>
                <w:rFonts w:ascii="Hind Light" w:hAnsi="Hind Light" w:cs="Hind Light"/>
                <w:sz w:val="20"/>
                <w:szCs w:val="20"/>
                <w:lang w:val="de-CH"/>
              </w:rPr>
            </w:pPr>
            <w:r>
              <w:rPr>
                <w:rFonts w:ascii="Hind Light" w:hAnsi="Hind Light" w:cs="Hind Light"/>
                <w:sz w:val="20"/>
                <w:szCs w:val="20"/>
                <w:lang w:val="de-CH"/>
              </w:rPr>
              <w:lastRenderedPageBreak/>
              <w:t>21</w:t>
            </w:r>
            <w:r w:rsidR="00CB7739" w:rsidRPr="003A5D2E">
              <w:rPr>
                <w:rFonts w:ascii="Hind Light" w:hAnsi="Hind Light" w:cs="Hind Light"/>
                <w:sz w:val="20"/>
                <w:szCs w:val="20"/>
                <w:lang w:val="de-CH"/>
              </w:rPr>
              <w:t xml:space="preserve"> – </w:t>
            </w:r>
            <w:r>
              <w:rPr>
                <w:rFonts w:ascii="Hind Light" w:hAnsi="Hind Light" w:cs="Hind Light"/>
                <w:sz w:val="20"/>
                <w:szCs w:val="20"/>
                <w:lang w:val="de-CH"/>
              </w:rPr>
              <w:t>30</w:t>
            </w:r>
            <w:r w:rsidR="00CB7739" w:rsidRPr="003A5D2E">
              <w:rPr>
                <w:rFonts w:ascii="Hind Light" w:hAnsi="Hind Light" w:cs="Hind Light"/>
                <w:sz w:val="20"/>
                <w:szCs w:val="20"/>
                <w:lang w:val="de-CH"/>
              </w:rPr>
              <w:t xml:space="preserve"> Schwimmschüler pro Kursperiode</w:t>
            </w:r>
          </w:p>
        </w:tc>
        <w:tc>
          <w:tcPr>
            <w:tcW w:w="918" w:type="pct"/>
            <w:shd w:val="clear" w:color="auto" w:fill="FFF2CC" w:themeFill="accent4" w:themeFillTint="33"/>
            <w:vAlign w:val="center"/>
          </w:tcPr>
          <w:p w14:paraId="1CEA3788" w14:textId="14B6C32E" w:rsidR="00CB7739" w:rsidRDefault="00CB7739" w:rsidP="0061522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5D0351">
              <w:rPr>
                <w:rFonts w:ascii="Hind Light" w:hAnsi="Hind Light" w:cs="Hind Light"/>
                <w:sz w:val="20"/>
                <w:szCs w:val="20"/>
                <w:lang w:val="de-CH"/>
              </w:rPr>
            </w:r>
            <w:r w:rsidR="005D0351">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155DC5">
              <w:rPr>
                <w:rFonts w:ascii="Hind Light" w:hAnsi="Hind Light" w:cs="Hind Light"/>
                <w:sz w:val="20"/>
                <w:szCs w:val="20"/>
                <w:lang w:val="de-CH"/>
              </w:rPr>
              <w:t>25</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CB7739" w14:paraId="00383EB5" w14:textId="77777777" w:rsidTr="0061522A">
        <w:trPr>
          <w:trHeight w:val="93"/>
        </w:trPr>
        <w:tc>
          <w:tcPr>
            <w:tcW w:w="4082" w:type="pct"/>
            <w:shd w:val="clear" w:color="auto" w:fill="FFF2CC" w:themeFill="accent4" w:themeFillTint="33"/>
          </w:tcPr>
          <w:p w14:paraId="08A50C04" w14:textId="7F09880F" w:rsidR="00CB7739" w:rsidRPr="003A5D2E" w:rsidRDefault="00755F50" w:rsidP="0061522A">
            <w:pPr>
              <w:pStyle w:val="swswStandartText"/>
              <w:rPr>
                <w:rFonts w:ascii="Hind Light" w:hAnsi="Hind Light" w:cs="Hind Light"/>
                <w:sz w:val="20"/>
                <w:szCs w:val="20"/>
                <w:lang w:val="de-CH"/>
              </w:rPr>
            </w:pPr>
            <w:r>
              <w:rPr>
                <w:rFonts w:ascii="Hind Light" w:hAnsi="Hind Light" w:cs="Hind Light"/>
                <w:sz w:val="20"/>
                <w:szCs w:val="20"/>
                <w:lang w:val="de-CH"/>
              </w:rPr>
              <w:t>11</w:t>
            </w:r>
            <w:r w:rsidR="00CB7739" w:rsidRPr="003A5D2E">
              <w:rPr>
                <w:rFonts w:ascii="Hind Light" w:hAnsi="Hind Light" w:cs="Hind Light"/>
                <w:sz w:val="20"/>
                <w:szCs w:val="20"/>
                <w:lang w:val="de-CH"/>
              </w:rPr>
              <w:t xml:space="preserve"> – </w:t>
            </w:r>
            <w:r>
              <w:rPr>
                <w:rFonts w:ascii="Hind Light" w:hAnsi="Hind Light" w:cs="Hind Light"/>
                <w:sz w:val="20"/>
                <w:szCs w:val="20"/>
                <w:lang w:val="de-CH"/>
              </w:rPr>
              <w:t xml:space="preserve">20 </w:t>
            </w:r>
            <w:r w:rsidR="00CB7739" w:rsidRPr="003A5D2E">
              <w:rPr>
                <w:rFonts w:ascii="Hind Light" w:hAnsi="Hind Light" w:cs="Hind Light"/>
                <w:sz w:val="20"/>
                <w:szCs w:val="20"/>
                <w:lang w:val="de-CH"/>
              </w:rPr>
              <w:t xml:space="preserve">Schwimmschüler pro Kursperiode </w:t>
            </w:r>
          </w:p>
        </w:tc>
        <w:tc>
          <w:tcPr>
            <w:tcW w:w="918" w:type="pct"/>
            <w:shd w:val="clear" w:color="auto" w:fill="FFF2CC" w:themeFill="accent4" w:themeFillTint="33"/>
            <w:vAlign w:val="center"/>
          </w:tcPr>
          <w:p w14:paraId="3ECAAC14" w14:textId="2382678C" w:rsidR="00CB7739" w:rsidRDefault="00CB7739" w:rsidP="0061522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5D0351">
              <w:rPr>
                <w:rFonts w:ascii="Hind Light" w:hAnsi="Hind Light" w:cs="Hind Light"/>
                <w:sz w:val="20"/>
                <w:szCs w:val="20"/>
                <w:lang w:val="de-CH"/>
              </w:rPr>
            </w:r>
            <w:r w:rsidR="005D0351">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155DC5">
              <w:rPr>
                <w:rFonts w:ascii="Hind Light" w:hAnsi="Hind Light" w:cs="Hind Light"/>
                <w:sz w:val="20"/>
                <w:szCs w:val="20"/>
                <w:lang w:val="de-CH"/>
              </w:rPr>
              <w:t>20</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CB7739" w14:paraId="68E35EE0" w14:textId="77777777" w:rsidTr="0061522A">
        <w:trPr>
          <w:trHeight w:val="93"/>
        </w:trPr>
        <w:tc>
          <w:tcPr>
            <w:tcW w:w="4082" w:type="pct"/>
            <w:shd w:val="clear" w:color="auto" w:fill="FFF2CC" w:themeFill="accent4" w:themeFillTint="33"/>
          </w:tcPr>
          <w:p w14:paraId="08CA4527" w14:textId="7C8A5AF9" w:rsidR="00CB7739" w:rsidRPr="003A5D2E" w:rsidRDefault="00CB7739" w:rsidP="0061522A">
            <w:pPr>
              <w:pStyle w:val="swswStandartText"/>
              <w:rPr>
                <w:rFonts w:ascii="Hind Light" w:hAnsi="Hind Light" w:cs="Hind Light"/>
                <w:sz w:val="20"/>
                <w:szCs w:val="20"/>
                <w:lang w:val="de-CH"/>
              </w:rPr>
            </w:pPr>
            <w:r w:rsidRPr="003A5D2E">
              <w:rPr>
                <w:rFonts w:ascii="Hind Light" w:hAnsi="Hind Light" w:cs="Hind Light"/>
                <w:sz w:val="20"/>
                <w:szCs w:val="20"/>
                <w:lang w:val="de-CH"/>
              </w:rPr>
              <w:t>0-</w:t>
            </w:r>
            <w:r w:rsidR="00755F50">
              <w:rPr>
                <w:rFonts w:ascii="Hind Light" w:hAnsi="Hind Light" w:cs="Hind Light"/>
                <w:sz w:val="20"/>
                <w:szCs w:val="20"/>
                <w:lang w:val="de-CH"/>
              </w:rPr>
              <w:t>10</w:t>
            </w:r>
            <w:r w:rsidRPr="003A5D2E">
              <w:rPr>
                <w:rFonts w:ascii="Hind Light" w:hAnsi="Hind Light" w:cs="Hind Light"/>
                <w:sz w:val="20"/>
                <w:szCs w:val="20"/>
                <w:lang w:val="de-CH"/>
              </w:rPr>
              <w:t xml:space="preserve"> "Must" oder Partnerschule</w:t>
            </w:r>
          </w:p>
        </w:tc>
        <w:tc>
          <w:tcPr>
            <w:tcW w:w="918" w:type="pct"/>
            <w:shd w:val="clear" w:color="auto" w:fill="FFF2CC" w:themeFill="accent4" w:themeFillTint="33"/>
            <w:vAlign w:val="center"/>
          </w:tcPr>
          <w:p w14:paraId="52CBA0C4" w14:textId="77777777" w:rsidR="00CB7739" w:rsidRDefault="00CB7739" w:rsidP="0061522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5D0351">
              <w:rPr>
                <w:rFonts w:ascii="Hind Light" w:hAnsi="Hind Light" w:cs="Hind Light"/>
                <w:sz w:val="20"/>
                <w:szCs w:val="20"/>
                <w:lang w:val="de-CH"/>
              </w:rPr>
            </w:r>
            <w:r w:rsidR="005D0351">
              <w:rPr>
                <w:rFonts w:ascii="Hind Light" w:hAnsi="Hind Light" w:cs="Hind Light"/>
                <w:sz w:val="20"/>
                <w:szCs w:val="20"/>
                <w:lang w:val="de-CH"/>
              </w:rPr>
              <w:fldChar w:fldCharType="separate"/>
            </w:r>
            <w:r>
              <w:rPr>
                <w:rFonts w:ascii="Hind Light" w:hAnsi="Hind Light" w:cs="Hind Light"/>
                <w:sz w:val="20"/>
                <w:szCs w:val="20"/>
                <w:lang w:val="de-CH"/>
              </w:rPr>
              <w:fldChar w:fldCharType="end"/>
            </w:r>
          </w:p>
        </w:tc>
      </w:tr>
    </w:tbl>
    <w:p w14:paraId="1D024613" w14:textId="55B8AF88" w:rsidR="00CB7739" w:rsidRPr="00CB7739" w:rsidRDefault="00CB7739" w:rsidP="00CB7739">
      <w:pPr>
        <w:pStyle w:val="SWAQberschrift3"/>
      </w:pPr>
      <w:r>
        <w:t xml:space="preserve">Schwimmschule </w:t>
      </w:r>
    </w:p>
    <w:p w14:paraId="1CB1AAB0" w14:textId="6F081077" w:rsidR="00CB7739" w:rsidRPr="003A5D2E" w:rsidRDefault="00757958" w:rsidP="00CB7739">
      <w:pPr>
        <w:pStyle w:val="swswStandartText"/>
        <w:rPr>
          <w:rFonts w:ascii="Hind Light" w:hAnsi="Hind Light" w:cs="Hind Light"/>
          <w:sz w:val="20"/>
          <w:szCs w:val="20"/>
          <w:lang w:val="de-CH"/>
        </w:rPr>
      </w:pPr>
      <w:r>
        <w:rPr>
          <w:rFonts w:ascii="Hind Light" w:hAnsi="Hind Light" w:cs="Hind Light"/>
          <w:sz w:val="20"/>
          <w:szCs w:val="20"/>
          <w:lang w:val="de-CH"/>
        </w:rPr>
        <w:t>Neben den Wasserspringschulen ist auch die Schwimmschule ein</w:t>
      </w:r>
      <w:r w:rsidR="00574233">
        <w:rPr>
          <w:rFonts w:ascii="Hind Light" w:hAnsi="Hind Light" w:cs="Hind Light"/>
          <w:sz w:val="20"/>
          <w:szCs w:val="20"/>
          <w:lang w:val="de-CH"/>
        </w:rPr>
        <w:t xml:space="preserve">e gute Basis, um Kinder für die Sportart zu begeistern und ihnen die Grundelemente und die Freude am Wasser zu vermitteln. </w:t>
      </w:r>
      <w:r w:rsidR="00AA1B3E">
        <w:rPr>
          <w:rFonts w:ascii="Hind Light" w:hAnsi="Hind Light" w:cs="Hind Light"/>
          <w:sz w:val="20"/>
          <w:szCs w:val="20"/>
          <w:lang w:val="de-CH"/>
        </w:rPr>
        <w:t>Die Zusammenarbeit mit anderen Sportarten im selben Verein und mit anderen Vereinen soll gefördert werden. Auch die Schwimmschule bietet eine finanzielle Basis</w:t>
      </w:r>
      <w:r w:rsidR="00FA5D37">
        <w:rPr>
          <w:rFonts w:ascii="Hind Light" w:hAnsi="Hind Light" w:cs="Hind Light"/>
          <w:sz w:val="20"/>
          <w:szCs w:val="20"/>
          <w:lang w:val="de-CH"/>
        </w:rPr>
        <w:t xml:space="preserve"> für Vereine und </w:t>
      </w:r>
      <w:r w:rsidR="00AC02FC">
        <w:rPr>
          <w:rFonts w:ascii="Hind Light" w:hAnsi="Hind Light" w:cs="Hind Light"/>
          <w:sz w:val="20"/>
          <w:szCs w:val="20"/>
          <w:lang w:val="de-CH"/>
        </w:rPr>
        <w:t xml:space="preserve">soll </w:t>
      </w:r>
      <w:r w:rsidR="00AC02FC" w:rsidRPr="003A5D2E">
        <w:rPr>
          <w:rFonts w:ascii="Hind Light" w:hAnsi="Hind Light" w:cs="Hind Light"/>
          <w:sz w:val="20"/>
          <w:szCs w:val="20"/>
          <w:lang w:val="de-CH"/>
        </w:rPr>
        <w:t>«vereinseigen»</w:t>
      </w:r>
      <w:r w:rsidR="00AC02FC">
        <w:rPr>
          <w:rFonts w:ascii="Hind Light" w:hAnsi="Hind Light" w:cs="Hind Light"/>
          <w:sz w:val="20"/>
          <w:szCs w:val="20"/>
          <w:lang w:val="de-CH"/>
        </w:rPr>
        <w:t xml:space="preserve"> (gleiche Kriterien wie bei 3.5.1.) sein.</w:t>
      </w:r>
    </w:p>
    <w:p w14:paraId="62E679CA" w14:textId="77777777" w:rsidR="00CB7739" w:rsidRDefault="00CB7739" w:rsidP="00262640">
      <w:pPr>
        <w:pStyle w:val="swswStandartText"/>
        <w:rPr>
          <w:rFonts w:ascii="Hind Light" w:hAnsi="Hind Light" w:cs="Hind Light"/>
          <w:sz w:val="20"/>
          <w:szCs w:val="20"/>
          <w:lang w:val="de-CH"/>
        </w:rPr>
      </w:pPr>
    </w:p>
    <w:p w14:paraId="7657321C" w14:textId="7AA95811" w:rsidR="00262640" w:rsidRPr="003A5D2E" w:rsidRDefault="00262640" w:rsidP="00262640">
      <w:pPr>
        <w:pStyle w:val="swswStandartText"/>
        <w:rPr>
          <w:rFonts w:ascii="Hind Light" w:hAnsi="Hind Light" w:cs="Hind Light"/>
          <w:sz w:val="20"/>
          <w:szCs w:val="20"/>
          <w:lang w:val="de-CH"/>
        </w:rPr>
      </w:pPr>
      <w:r>
        <w:rPr>
          <w:rFonts w:ascii="Hind Light" w:hAnsi="Hind Light" w:cs="Hind Light"/>
          <w:sz w:val="20"/>
          <w:szCs w:val="20"/>
          <w:lang w:val="de-CH"/>
        </w:rPr>
        <w:t xml:space="preserve">Name der Vereinseigenen Schwimmschule: </w:t>
      </w:r>
      <w:r w:rsidR="00AB51EE" w:rsidRPr="005674E7">
        <w:rPr>
          <w:rFonts w:ascii="Hind Light" w:hAnsi="Hind Light" w:cs="Hind Light"/>
          <w:sz w:val="20"/>
          <w:szCs w:val="18"/>
        </w:rPr>
        <w:fldChar w:fldCharType="begin">
          <w:ffData>
            <w:name w:val=""/>
            <w:enabled/>
            <w:calcOnExit w:val="0"/>
            <w:textInput/>
          </w:ffData>
        </w:fldChar>
      </w:r>
      <w:r w:rsidR="00AB51EE" w:rsidRPr="005674E7">
        <w:rPr>
          <w:rFonts w:ascii="Hind Light" w:hAnsi="Hind Light" w:cs="Hind Light"/>
          <w:sz w:val="20"/>
          <w:szCs w:val="18"/>
        </w:rPr>
        <w:instrText xml:space="preserve"> FORMTEXT </w:instrText>
      </w:r>
      <w:r w:rsidR="00AB51EE" w:rsidRPr="005674E7">
        <w:rPr>
          <w:rFonts w:ascii="Hind Light" w:hAnsi="Hind Light" w:cs="Hind Light"/>
          <w:sz w:val="20"/>
          <w:szCs w:val="18"/>
        </w:rPr>
      </w:r>
      <w:r w:rsidR="00AB51EE" w:rsidRPr="005674E7">
        <w:rPr>
          <w:rFonts w:ascii="Hind Light" w:hAnsi="Hind Light" w:cs="Hind Light"/>
          <w:sz w:val="20"/>
          <w:szCs w:val="18"/>
        </w:rPr>
        <w:fldChar w:fldCharType="separate"/>
      </w:r>
      <w:r w:rsidR="00AB51EE" w:rsidRPr="005674E7">
        <w:rPr>
          <w:rFonts w:ascii="Hind Light" w:hAnsi="Hind Light" w:cs="Hind Light"/>
          <w:noProof/>
          <w:sz w:val="20"/>
          <w:szCs w:val="18"/>
        </w:rPr>
        <w:t> </w:t>
      </w:r>
      <w:r w:rsidR="00AB51EE" w:rsidRPr="005674E7">
        <w:rPr>
          <w:rFonts w:ascii="Hind Light" w:hAnsi="Hind Light" w:cs="Hind Light"/>
          <w:noProof/>
          <w:sz w:val="20"/>
          <w:szCs w:val="18"/>
        </w:rPr>
        <w:t> </w:t>
      </w:r>
      <w:r w:rsidR="00AB51EE" w:rsidRPr="005674E7">
        <w:rPr>
          <w:rFonts w:ascii="Hind Light" w:hAnsi="Hind Light" w:cs="Hind Light"/>
          <w:noProof/>
          <w:sz w:val="20"/>
          <w:szCs w:val="18"/>
        </w:rPr>
        <w:t> </w:t>
      </w:r>
      <w:r w:rsidR="00AB51EE" w:rsidRPr="005674E7">
        <w:rPr>
          <w:rFonts w:ascii="Hind Light" w:hAnsi="Hind Light" w:cs="Hind Light"/>
          <w:noProof/>
          <w:sz w:val="20"/>
          <w:szCs w:val="18"/>
        </w:rPr>
        <w:t> </w:t>
      </w:r>
      <w:r w:rsidR="00AB51EE" w:rsidRPr="005674E7">
        <w:rPr>
          <w:rFonts w:ascii="Hind Light" w:hAnsi="Hind Light" w:cs="Hind Light"/>
          <w:noProof/>
          <w:sz w:val="20"/>
          <w:szCs w:val="18"/>
        </w:rPr>
        <w:t> </w:t>
      </w:r>
      <w:r w:rsidR="00AB51EE" w:rsidRPr="005674E7">
        <w:rPr>
          <w:rFonts w:ascii="Hind Light" w:hAnsi="Hind Light" w:cs="Hind Light"/>
          <w:sz w:val="20"/>
          <w:szCs w:val="18"/>
        </w:rPr>
        <w:fldChar w:fldCharType="end"/>
      </w:r>
    </w:p>
    <w:p w14:paraId="0A2A5A6E" w14:textId="77777777" w:rsidR="00262640" w:rsidRDefault="00262640" w:rsidP="00262640">
      <w:pPr>
        <w:pStyle w:val="swswStandartText"/>
        <w:rPr>
          <w:rFonts w:ascii="Hind Light" w:hAnsi="Hind Light" w:cs="Hind Light"/>
          <w:sz w:val="20"/>
          <w:szCs w:val="20"/>
          <w:lang w:val="de-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D070E8" w14:paraId="5CD24E18" w14:textId="77777777" w:rsidTr="00D070E8">
        <w:trPr>
          <w:trHeight w:val="93"/>
        </w:trPr>
        <w:tc>
          <w:tcPr>
            <w:tcW w:w="4082" w:type="pct"/>
            <w:shd w:val="clear" w:color="auto" w:fill="FFF2CC" w:themeFill="accent4" w:themeFillTint="33"/>
          </w:tcPr>
          <w:p w14:paraId="38E2EB53" w14:textId="12C77F48" w:rsidR="00D070E8" w:rsidRPr="33C107E5" w:rsidRDefault="00D070E8" w:rsidP="00D070E8">
            <w:pPr>
              <w:pStyle w:val="swswStandartText"/>
              <w:rPr>
                <w:rFonts w:ascii="Hind Light" w:hAnsi="Hind Light" w:cs="Hind Light"/>
                <w:sz w:val="20"/>
                <w:szCs w:val="20"/>
                <w:lang w:val="de-CH"/>
              </w:rPr>
            </w:pPr>
            <w:r w:rsidRPr="44ECE739">
              <w:rPr>
                <w:rFonts w:ascii="Hind Light" w:hAnsi="Hind Light" w:cs="Hind Light"/>
                <w:sz w:val="20"/>
                <w:szCs w:val="20"/>
                <w:lang w:val="de-CH"/>
              </w:rPr>
              <w:t xml:space="preserve">1501 oder mehr </w:t>
            </w:r>
            <w:proofErr w:type="gramStart"/>
            <w:r w:rsidRPr="44ECE739">
              <w:rPr>
                <w:rFonts w:ascii="Hind Light" w:hAnsi="Hind Light" w:cs="Hind Light"/>
                <w:sz w:val="20"/>
                <w:szCs w:val="20"/>
                <w:lang w:val="de-CH"/>
              </w:rPr>
              <w:t>Schwimmschüler:innen</w:t>
            </w:r>
            <w:proofErr w:type="gramEnd"/>
            <w:r w:rsidRPr="44ECE739">
              <w:rPr>
                <w:rFonts w:ascii="Hind Light" w:hAnsi="Hind Light" w:cs="Hind Light"/>
                <w:sz w:val="20"/>
                <w:szCs w:val="20"/>
                <w:lang w:val="de-CH"/>
              </w:rPr>
              <w:t xml:space="preserve"> pro Kursperiode</w:t>
            </w:r>
          </w:p>
        </w:tc>
        <w:tc>
          <w:tcPr>
            <w:tcW w:w="918" w:type="pct"/>
            <w:shd w:val="clear" w:color="auto" w:fill="FFF2CC" w:themeFill="accent4" w:themeFillTint="33"/>
            <w:vAlign w:val="center"/>
          </w:tcPr>
          <w:p w14:paraId="2FC612F7" w14:textId="718FACF7" w:rsidR="00D070E8" w:rsidRDefault="00D070E8" w:rsidP="00D070E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5D0351">
              <w:rPr>
                <w:rFonts w:ascii="Hind Light" w:hAnsi="Hind Light" w:cs="Hind Light"/>
                <w:sz w:val="20"/>
                <w:szCs w:val="20"/>
                <w:lang w:val="de-CH"/>
              </w:rPr>
            </w:r>
            <w:r w:rsidR="005D0351">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30 </w:t>
            </w:r>
            <w:r w:rsidRPr="6CD1A697">
              <w:rPr>
                <w:rFonts w:ascii="Hind Light" w:hAnsi="Hind Light" w:cs="Hind Light"/>
                <w:sz w:val="20"/>
                <w:szCs w:val="20"/>
                <w:lang w:val="de-CH"/>
              </w:rPr>
              <w:t>Punkte</w:t>
            </w:r>
          </w:p>
        </w:tc>
      </w:tr>
      <w:tr w:rsidR="00D070E8" w14:paraId="5B2ECC83" w14:textId="77777777" w:rsidTr="00D070E8">
        <w:trPr>
          <w:trHeight w:val="93"/>
        </w:trPr>
        <w:tc>
          <w:tcPr>
            <w:tcW w:w="4082" w:type="pct"/>
            <w:shd w:val="clear" w:color="auto" w:fill="FFF2CC" w:themeFill="accent4" w:themeFillTint="33"/>
          </w:tcPr>
          <w:p w14:paraId="3946DC71" w14:textId="245F4754" w:rsidR="00D070E8" w:rsidRPr="6B7AB281" w:rsidRDefault="00D070E8" w:rsidP="00D070E8">
            <w:pPr>
              <w:pStyle w:val="swswStandartText"/>
              <w:rPr>
                <w:rFonts w:ascii="Hind Light" w:hAnsi="Hind Light" w:cs="Hind Light"/>
                <w:sz w:val="20"/>
                <w:szCs w:val="20"/>
                <w:lang w:val="de-CH"/>
              </w:rPr>
            </w:pPr>
            <w:r w:rsidRPr="6B7AB281">
              <w:rPr>
                <w:rFonts w:ascii="Hind Light" w:hAnsi="Hind Light" w:cs="Hind Light"/>
                <w:sz w:val="20"/>
                <w:szCs w:val="20"/>
                <w:lang w:val="de-CH"/>
              </w:rPr>
              <w:t xml:space="preserve">1001 </w:t>
            </w:r>
            <w:r w:rsidR="00A00E56">
              <w:rPr>
                <w:rFonts w:ascii="Hind Light" w:hAnsi="Hind Light" w:cs="Hind Light"/>
                <w:sz w:val="20"/>
                <w:szCs w:val="20"/>
                <w:lang w:val="de-CH"/>
              </w:rPr>
              <w:t>–</w:t>
            </w:r>
            <w:r w:rsidRPr="6B7AB281">
              <w:rPr>
                <w:rFonts w:ascii="Hind Light" w:hAnsi="Hind Light" w:cs="Hind Light"/>
                <w:sz w:val="20"/>
                <w:szCs w:val="20"/>
                <w:lang w:val="de-CH"/>
              </w:rPr>
              <w:t xml:space="preserve"> 1500</w:t>
            </w:r>
            <w:r w:rsidR="00A00E56">
              <w:rPr>
                <w:rFonts w:ascii="Hind Light" w:hAnsi="Hind Light" w:cs="Hind Light"/>
                <w:sz w:val="20"/>
                <w:szCs w:val="20"/>
                <w:lang w:val="de-CH"/>
              </w:rPr>
              <w:t xml:space="preserve"> </w:t>
            </w:r>
            <w:proofErr w:type="gramStart"/>
            <w:r w:rsidR="00A00E56" w:rsidRPr="44ECE739">
              <w:rPr>
                <w:rFonts w:ascii="Hind Light" w:hAnsi="Hind Light" w:cs="Hind Light"/>
                <w:sz w:val="20"/>
                <w:szCs w:val="20"/>
                <w:lang w:val="de-CH"/>
              </w:rPr>
              <w:t>Schwimmschüler:innen</w:t>
            </w:r>
            <w:proofErr w:type="gramEnd"/>
            <w:r w:rsidR="00A00E56" w:rsidRPr="44ECE739">
              <w:rPr>
                <w:rFonts w:ascii="Hind Light" w:hAnsi="Hind Light" w:cs="Hind Light"/>
                <w:sz w:val="20"/>
                <w:szCs w:val="20"/>
                <w:lang w:val="de-CH"/>
              </w:rPr>
              <w:t xml:space="preserve"> pro Kursperiode</w:t>
            </w:r>
          </w:p>
        </w:tc>
        <w:tc>
          <w:tcPr>
            <w:tcW w:w="918" w:type="pct"/>
            <w:shd w:val="clear" w:color="auto" w:fill="FFF2CC" w:themeFill="accent4" w:themeFillTint="33"/>
            <w:vAlign w:val="center"/>
          </w:tcPr>
          <w:p w14:paraId="37E805AF" w14:textId="461217AA" w:rsidR="00D070E8" w:rsidRDefault="00D070E8" w:rsidP="00D070E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5D0351">
              <w:rPr>
                <w:rFonts w:ascii="Hind Light" w:hAnsi="Hind Light" w:cs="Hind Light"/>
                <w:sz w:val="20"/>
                <w:szCs w:val="20"/>
                <w:lang w:val="de-CH"/>
              </w:rPr>
            </w:r>
            <w:r w:rsidR="005D0351">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25 </w:t>
            </w:r>
            <w:r w:rsidRPr="6CD1A697">
              <w:rPr>
                <w:rFonts w:ascii="Hind Light" w:hAnsi="Hind Light" w:cs="Hind Light"/>
                <w:sz w:val="20"/>
                <w:szCs w:val="20"/>
                <w:lang w:val="de-CH"/>
              </w:rPr>
              <w:t>Punkte</w:t>
            </w:r>
          </w:p>
        </w:tc>
      </w:tr>
      <w:tr w:rsidR="00D070E8" w14:paraId="5FD090FD" w14:textId="77777777" w:rsidTr="00D070E8">
        <w:trPr>
          <w:trHeight w:val="93"/>
        </w:trPr>
        <w:tc>
          <w:tcPr>
            <w:tcW w:w="4082" w:type="pct"/>
            <w:shd w:val="clear" w:color="auto" w:fill="FFF2CC" w:themeFill="accent4" w:themeFillTint="33"/>
          </w:tcPr>
          <w:p w14:paraId="4A050B70" w14:textId="58C2D809" w:rsidR="00D070E8" w:rsidRPr="6B7AB281" w:rsidRDefault="00D070E8" w:rsidP="00D070E8">
            <w:pPr>
              <w:pStyle w:val="swswStandartText"/>
              <w:rPr>
                <w:rFonts w:ascii="Hind Light" w:hAnsi="Hind Light" w:cs="Hind Light"/>
                <w:sz w:val="20"/>
                <w:szCs w:val="20"/>
                <w:lang w:val="de-CH"/>
              </w:rPr>
            </w:pPr>
            <w:r w:rsidRPr="6B7AB281">
              <w:rPr>
                <w:rFonts w:ascii="Hind Light" w:hAnsi="Hind Light" w:cs="Hind Light"/>
                <w:sz w:val="20"/>
                <w:szCs w:val="20"/>
                <w:lang w:val="de-CH"/>
              </w:rPr>
              <w:t xml:space="preserve">501 </w:t>
            </w:r>
            <w:r w:rsidR="00A00E56">
              <w:rPr>
                <w:rFonts w:ascii="Hind Light" w:hAnsi="Hind Light" w:cs="Hind Light"/>
                <w:sz w:val="20"/>
                <w:szCs w:val="20"/>
                <w:lang w:val="de-CH"/>
              </w:rPr>
              <w:t>–</w:t>
            </w:r>
            <w:r w:rsidRPr="6B7AB281">
              <w:rPr>
                <w:rFonts w:ascii="Hind Light" w:hAnsi="Hind Light" w:cs="Hind Light"/>
                <w:sz w:val="20"/>
                <w:szCs w:val="20"/>
                <w:lang w:val="de-CH"/>
              </w:rPr>
              <w:t xml:space="preserve"> 1000</w:t>
            </w:r>
            <w:r w:rsidR="00A00E56">
              <w:rPr>
                <w:rFonts w:ascii="Hind Light" w:hAnsi="Hind Light" w:cs="Hind Light"/>
                <w:sz w:val="20"/>
                <w:szCs w:val="20"/>
                <w:lang w:val="de-CH"/>
              </w:rPr>
              <w:t xml:space="preserve"> </w:t>
            </w:r>
            <w:proofErr w:type="gramStart"/>
            <w:r w:rsidR="00A00E56" w:rsidRPr="44ECE739">
              <w:rPr>
                <w:rFonts w:ascii="Hind Light" w:hAnsi="Hind Light" w:cs="Hind Light"/>
                <w:sz w:val="20"/>
                <w:szCs w:val="20"/>
                <w:lang w:val="de-CH"/>
              </w:rPr>
              <w:t>Schwimmschüler:innen</w:t>
            </w:r>
            <w:proofErr w:type="gramEnd"/>
            <w:r w:rsidR="00A00E56" w:rsidRPr="44ECE739">
              <w:rPr>
                <w:rFonts w:ascii="Hind Light" w:hAnsi="Hind Light" w:cs="Hind Light"/>
                <w:sz w:val="20"/>
                <w:szCs w:val="20"/>
                <w:lang w:val="de-CH"/>
              </w:rPr>
              <w:t xml:space="preserve"> pro Kursperiode</w:t>
            </w:r>
          </w:p>
        </w:tc>
        <w:tc>
          <w:tcPr>
            <w:tcW w:w="918" w:type="pct"/>
            <w:shd w:val="clear" w:color="auto" w:fill="FFF2CC" w:themeFill="accent4" w:themeFillTint="33"/>
            <w:vAlign w:val="center"/>
          </w:tcPr>
          <w:p w14:paraId="1FA032FB" w14:textId="7440259F" w:rsidR="00D070E8" w:rsidRDefault="00D070E8" w:rsidP="00D070E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5D0351">
              <w:rPr>
                <w:rFonts w:ascii="Hind Light" w:hAnsi="Hind Light" w:cs="Hind Light"/>
                <w:sz w:val="20"/>
                <w:szCs w:val="20"/>
                <w:lang w:val="de-CH"/>
              </w:rPr>
            </w:r>
            <w:r w:rsidR="005D0351">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20 </w:t>
            </w:r>
            <w:r w:rsidRPr="6CD1A697">
              <w:rPr>
                <w:rFonts w:ascii="Hind Light" w:hAnsi="Hind Light" w:cs="Hind Light"/>
                <w:sz w:val="20"/>
                <w:szCs w:val="20"/>
                <w:lang w:val="de-CH"/>
              </w:rPr>
              <w:t>Punkte</w:t>
            </w:r>
          </w:p>
        </w:tc>
      </w:tr>
      <w:tr w:rsidR="00D070E8" w14:paraId="71340553" w14:textId="77777777" w:rsidTr="00D070E8">
        <w:trPr>
          <w:trHeight w:val="93"/>
        </w:trPr>
        <w:tc>
          <w:tcPr>
            <w:tcW w:w="4082" w:type="pct"/>
            <w:shd w:val="clear" w:color="auto" w:fill="FFF2CC" w:themeFill="accent4" w:themeFillTint="33"/>
          </w:tcPr>
          <w:p w14:paraId="650BA079" w14:textId="72674170" w:rsidR="00D070E8" w:rsidRPr="003A5D2E" w:rsidRDefault="00D070E8" w:rsidP="00D070E8">
            <w:pPr>
              <w:pStyle w:val="swswStandartText"/>
              <w:rPr>
                <w:rFonts w:ascii="Hind Light" w:hAnsi="Hind Light" w:cs="Hind Light"/>
                <w:sz w:val="20"/>
                <w:szCs w:val="20"/>
                <w:lang w:val="de-CH"/>
              </w:rPr>
            </w:pPr>
            <w:r w:rsidRPr="44ECE739">
              <w:rPr>
                <w:rFonts w:ascii="Hind Light" w:hAnsi="Hind Light" w:cs="Hind Light"/>
                <w:sz w:val="20"/>
                <w:szCs w:val="20"/>
                <w:lang w:val="de-CH"/>
              </w:rPr>
              <w:t xml:space="preserve">251 – 500 </w:t>
            </w:r>
            <w:proofErr w:type="gramStart"/>
            <w:r w:rsidRPr="44ECE739">
              <w:rPr>
                <w:rFonts w:ascii="Hind Light" w:hAnsi="Hind Light" w:cs="Hind Light"/>
                <w:sz w:val="20"/>
                <w:szCs w:val="20"/>
                <w:lang w:val="de-CH"/>
              </w:rPr>
              <w:t>Schwimmschüler:innen</w:t>
            </w:r>
            <w:proofErr w:type="gramEnd"/>
            <w:r w:rsidRPr="44ECE739">
              <w:rPr>
                <w:rFonts w:ascii="Hind Light" w:hAnsi="Hind Light" w:cs="Hind Light"/>
                <w:sz w:val="20"/>
                <w:szCs w:val="20"/>
                <w:lang w:val="de-CH"/>
              </w:rPr>
              <w:t xml:space="preserve"> pro Kursperiode</w:t>
            </w:r>
          </w:p>
        </w:tc>
        <w:tc>
          <w:tcPr>
            <w:tcW w:w="918" w:type="pct"/>
            <w:shd w:val="clear" w:color="auto" w:fill="FFF2CC" w:themeFill="accent4" w:themeFillTint="33"/>
            <w:vAlign w:val="center"/>
          </w:tcPr>
          <w:p w14:paraId="2A21E3FC" w14:textId="3986D177" w:rsidR="00D070E8" w:rsidRDefault="00D070E8" w:rsidP="00D070E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5D0351">
              <w:rPr>
                <w:rFonts w:ascii="Hind Light" w:hAnsi="Hind Light" w:cs="Hind Light"/>
                <w:sz w:val="20"/>
                <w:szCs w:val="20"/>
                <w:lang w:val="de-CH"/>
              </w:rPr>
            </w:r>
            <w:r w:rsidR="005D0351">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15 </w:t>
            </w:r>
            <w:r w:rsidRPr="6CD1A697">
              <w:rPr>
                <w:rFonts w:ascii="Hind Light" w:hAnsi="Hind Light" w:cs="Hind Light"/>
                <w:sz w:val="20"/>
                <w:szCs w:val="20"/>
                <w:lang w:val="de-CH"/>
              </w:rPr>
              <w:t>Punkte</w:t>
            </w:r>
          </w:p>
        </w:tc>
      </w:tr>
      <w:tr w:rsidR="00D070E8" w14:paraId="16CFE0BA" w14:textId="77777777" w:rsidTr="00D070E8">
        <w:trPr>
          <w:trHeight w:val="93"/>
        </w:trPr>
        <w:tc>
          <w:tcPr>
            <w:tcW w:w="4082" w:type="pct"/>
            <w:shd w:val="clear" w:color="auto" w:fill="FFF2CC" w:themeFill="accent4" w:themeFillTint="33"/>
          </w:tcPr>
          <w:p w14:paraId="5F13B78C" w14:textId="7E4659AC" w:rsidR="00D070E8" w:rsidRPr="003A5D2E" w:rsidRDefault="00D070E8" w:rsidP="00D070E8">
            <w:pPr>
              <w:pStyle w:val="swswStandartText"/>
              <w:rPr>
                <w:rFonts w:ascii="Hind Light" w:hAnsi="Hind Light" w:cs="Hind Light"/>
                <w:sz w:val="20"/>
                <w:szCs w:val="20"/>
                <w:lang w:val="de-CH"/>
              </w:rPr>
            </w:pPr>
            <w:r w:rsidRPr="44ECE739">
              <w:rPr>
                <w:rFonts w:ascii="Hind Light" w:hAnsi="Hind Light" w:cs="Hind Light"/>
                <w:sz w:val="20"/>
                <w:szCs w:val="20"/>
                <w:lang w:val="de-CH"/>
              </w:rPr>
              <w:t xml:space="preserve">50 – 250 </w:t>
            </w:r>
            <w:proofErr w:type="gramStart"/>
            <w:r w:rsidRPr="44ECE739">
              <w:rPr>
                <w:rFonts w:ascii="Hind Light" w:hAnsi="Hind Light" w:cs="Hind Light"/>
                <w:sz w:val="20"/>
                <w:szCs w:val="20"/>
                <w:lang w:val="de-CH"/>
              </w:rPr>
              <w:t>Schwimmschüler:innen</w:t>
            </w:r>
            <w:proofErr w:type="gramEnd"/>
            <w:r w:rsidRPr="44ECE739">
              <w:rPr>
                <w:rFonts w:ascii="Hind Light" w:hAnsi="Hind Light" w:cs="Hind Light"/>
                <w:sz w:val="20"/>
                <w:szCs w:val="20"/>
                <w:lang w:val="de-CH"/>
              </w:rPr>
              <w:t xml:space="preserve"> pro Kursperiode </w:t>
            </w:r>
          </w:p>
        </w:tc>
        <w:tc>
          <w:tcPr>
            <w:tcW w:w="918" w:type="pct"/>
            <w:shd w:val="clear" w:color="auto" w:fill="FFF2CC" w:themeFill="accent4" w:themeFillTint="33"/>
            <w:vAlign w:val="center"/>
          </w:tcPr>
          <w:p w14:paraId="3A5981A8" w14:textId="1F96ADEE" w:rsidR="00D070E8" w:rsidRDefault="00D070E8" w:rsidP="00D070E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5D0351">
              <w:rPr>
                <w:rFonts w:ascii="Hind Light" w:hAnsi="Hind Light" w:cs="Hind Light"/>
                <w:sz w:val="20"/>
                <w:szCs w:val="20"/>
                <w:lang w:val="de-CH"/>
              </w:rPr>
            </w:r>
            <w:r w:rsidR="005D0351">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10 </w:t>
            </w:r>
            <w:r w:rsidRPr="6CD1A697">
              <w:rPr>
                <w:rFonts w:ascii="Hind Light" w:hAnsi="Hind Light" w:cs="Hind Light"/>
                <w:sz w:val="20"/>
                <w:szCs w:val="20"/>
                <w:lang w:val="de-CH"/>
              </w:rPr>
              <w:t>Punkte</w:t>
            </w:r>
          </w:p>
        </w:tc>
      </w:tr>
      <w:tr w:rsidR="00D070E8" w14:paraId="6C8ABE70" w14:textId="77777777" w:rsidTr="00D070E8">
        <w:trPr>
          <w:trHeight w:val="93"/>
        </w:trPr>
        <w:tc>
          <w:tcPr>
            <w:tcW w:w="4082" w:type="pct"/>
            <w:shd w:val="clear" w:color="auto" w:fill="FFF2CC" w:themeFill="accent4" w:themeFillTint="33"/>
          </w:tcPr>
          <w:p w14:paraId="3E08A374" w14:textId="6BEB2294" w:rsidR="00D070E8" w:rsidRPr="003A5D2E" w:rsidRDefault="00D070E8" w:rsidP="00D070E8">
            <w:pPr>
              <w:pStyle w:val="swswStandartText"/>
              <w:rPr>
                <w:rFonts w:ascii="Hind Light" w:hAnsi="Hind Light" w:cs="Hind Light"/>
                <w:sz w:val="20"/>
                <w:szCs w:val="20"/>
                <w:lang w:val="de-CH"/>
              </w:rPr>
            </w:pPr>
            <w:r w:rsidRPr="003A5D2E">
              <w:rPr>
                <w:rFonts w:ascii="Hind Light" w:hAnsi="Hind Light" w:cs="Hind Light"/>
                <w:sz w:val="20"/>
                <w:szCs w:val="20"/>
                <w:lang w:val="de-CH"/>
              </w:rPr>
              <w:t>0-50 "Must" oder Partnerschule</w:t>
            </w:r>
          </w:p>
        </w:tc>
        <w:tc>
          <w:tcPr>
            <w:tcW w:w="918" w:type="pct"/>
            <w:shd w:val="clear" w:color="auto" w:fill="FFF2CC" w:themeFill="accent4" w:themeFillTint="33"/>
            <w:vAlign w:val="center"/>
          </w:tcPr>
          <w:p w14:paraId="011DBA8F" w14:textId="0BFB2007" w:rsidR="00D070E8" w:rsidRDefault="00D070E8" w:rsidP="00D070E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5D0351">
              <w:rPr>
                <w:rFonts w:ascii="Hind Light" w:hAnsi="Hind Light" w:cs="Hind Light"/>
                <w:sz w:val="20"/>
                <w:szCs w:val="20"/>
                <w:lang w:val="de-CH"/>
              </w:rPr>
            </w:r>
            <w:r w:rsidR="005D0351">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p>
        </w:tc>
      </w:tr>
    </w:tbl>
    <w:p w14:paraId="21B8BB43" w14:textId="77777777" w:rsidR="00262640" w:rsidRPr="003A5D2E" w:rsidRDefault="00262640" w:rsidP="00262640">
      <w:pPr>
        <w:pStyle w:val="swswStandartText"/>
        <w:rPr>
          <w:rFonts w:ascii="Hind Light" w:hAnsi="Hind Light" w:cs="Hind Light"/>
          <w:sz w:val="20"/>
          <w:szCs w:val="20"/>
          <w:lang w:val="de-CH"/>
        </w:rPr>
      </w:pPr>
    </w:p>
    <w:p w14:paraId="1E2EA495" w14:textId="77777777" w:rsidR="00D070E8" w:rsidRPr="003A5D2E" w:rsidRDefault="00D070E8" w:rsidP="00D070E8">
      <w:pPr>
        <w:pStyle w:val="swswStandartText"/>
        <w:rPr>
          <w:rFonts w:ascii="Hind Light" w:hAnsi="Hind Light" w:cs="Hind Light"/>
          <w:sz w:val="20"/>
          <w:szCs w:val="20"/>
          <w:lang w:val="de-CH"/>
        </w:rPr>
      </w:pPr>
      <w:r w:rsidRPr="44ECE739">
        <w:rPr>
          <w:rFonts w:ascii="Hind Light" w:hAnsi="Hind Light" w:cs="Hind Light"/>
          <w:sz w:val="20"/>
          <w:szCs w:val="20"/>
          <w:lang w:val="de-CH"/>
        </w:rPr>
        <w:t xml:space="preserve">In der Ausbildung der </w:t>
      </w:r>
      <w:proofErr w:type="gramStart"/>
      <w:r w:rsidRPr="44ECE739">
        <w:rPr>
          <w:rFonts w:ascii="Hind Light" w:hAnsi="Hind Light" w:cs="Hind Light"/>
          <w:sz w:val="20"/>
          <w:szCs w:val="20"/>
          <w:lang w:val="de-CH"/>
        </w:rPr>
        <w:t>Schwimmsportlehrer:innen</w:t>
      </w:r>
      <w:proofErr w:type="gramEnd"/>
      <w:r w:rsidRPr="44ECE739">
        <w:rPr>
          <w:rFonts w:ascii="Hind Light" w:hAnsi="Hind Light" w:cs="Hind Light"/>
          <w:sz w:val="20"/>
          <w:szCs w:val="20"/>
          <w:lang w:val="de-CH"/>
        </w:rPr>
        <w:t xml:space="preserve"> bietet Swiss Aquatics den Lehrgang «Schwimmsportlehrer:in mit eidgenössischem Fachausweis» in Zusammenarbeit mit sportartenlehrer.ch an. Diese Auszeichnung entspricht der höchsten Ausbildungsstufe für </w:t>
      </w:r>
      <w:proofErr w:type="gramStart"/>
      <w:r w:rsidRPr="44ECE739">
        <w:rPr>
          <w:rFonts w:ascii="Hind Light" w:hAnsi="Hind Light" w:cs="Hind Light"/>
          <w:sz w:val="20"/>
          <w:szCs w:val="20"/>
          <w:lang w:val="de-CH"/>
        </w:rPr>
        <w:t>Schwimmsportlehrer:innen</w:t>
      </w:r>
      <w:proofErr w:type="gramEnd"/>
      <w:r w:rsidRPr="44ECE739">
        <w:rPr>
          <w:rFonts w:ascii="Hind Light" w:hAnsi="Hind Light" w:cs="Hind Light"/>
          <w:sz w:val="20"/>
          <w:szCs w:val="20"/>
          <w:lang w:val="de-CH"/>
        </w:rPr>
        <w:t xml:space="preserve"> und wird mit einer Berufsprüfung abgeschlossen. </w:t>
      </w:r>
    </w:p>
    <w:p w14:paraId="7E6CAB30" w14:textId="77777777" w:rsidR="00D070E8" w:rsidRPr="00423369" w:rsidRDefault="00D070E8" w:rsidP="00D070E8"/>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D070E8" w14:paraId="5AA5478B" w14:textId="77777777" w:rsidTr="00B642D0">
        <w:trPr>
          <w:trHeight w:val="93"/>
        </w:trPr>
        <w:tc>
          <w:tcPr>
            <w:tcW w:w="4082" w:type="pct"/>
            <w:shd w:val="clear" w:color="auto" w:fill="FFF2CC" w:themeFill="accent4" w:themeFillTint="33"/>
          </w:tcPr>
          <w:p w14:paraId="29F04015" w14:textId="77777777" w:rsidR="00D070E8" w:rsidRPr="00BF1018" w:rsidRDefault="00D070E8" w:rsidP="00B642D0">
            <w:r>
              <w:t xml:space="preserve">Berufsausbildung </w:t>
            </w:r>
            <w:proofErr w:type="gramStart"/>
            <w:r>
              <w:t>des:der</w:t>
            </w:r>
            <w:proofErr w:type="gramEnd"/>
            <w:r>
              <w:t xml:space="preserve"> Leitenden der Schwimmschule als «Schwimmsportlehrer:in mit eidgenössischem Fachausweis».</w:t>
            </w:r>
          </w:p>
        </w:tc>
        <w:tc>
          <w:tcPr>
            <w:tcW w:w="918" w:type="pct"/>
            <w:shd w:val="clear" w:color="auto" w:fill="FFF2CC" w:themeFill="accent4" w:themeFillTint="33"/>
            <w:vAlign w:val="center"/>
          </w:tcPr>
          <w:p w14:paraId="00D731FC" w14:textId="5C347CE3" w:rsidR="00D070E8" w:rsidRDefault="00D070E8" w:rsidP="00B642D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5D0351">
              <w:rPr>
                <w:rFonts w:ascii="Hind Light" w:hAnsi="Hind Light" w:cs="Hind Light"/>
                <w:sz w:val="20"/>
                <w:szCs w:val="20"/>
                <w:lang w:val="de-CH"/>
              </w:rPr>
            </w:r>
            <w:r w:rsidR="005D0351">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9564E6">
              <w:rPr>
                <w:rFonts w:ascii="Hind Light" w:hAnsi="Hind Light" w:cs="Hind Light"/>
                <w:sz w:val="20"/>
                <w:szCs w:val="20"/>
                <w:lang w:val="de-CH"/>
              </w:rPr>
              <w:t>5</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bl>
    <w:p w14:paraId="11B685C7" w14:textId="77777777" w:rsidR="00D070E8" w:rsidRDefault="00D070E8" w:rsidP="00D070E8">
      <w:pPr>
        <w:pStyle w:val="swswStandartText"/>
        <w:rPr>
          <w:rFonts w:ascii="Hind Light" w:hAnsi="Hind Light" w:cs="Hind Light"/>
          <w:sz w:val="20"/>
          <w:szCs w:val="20"/>
          <w:lang w:val="de-CH"/>
        </w:rPr>
      </w:pPr>
    </w:p>
    <w:p w14:paraId="2236DFE9" w14:textId="77777777" w:rsidR="00D070E8" w:rsidRPr="003A5D2E" w:rsidRDefault="00D070E8" w:rsidP="00D070E8">
      <w:pPr>
        <w:pStyle w:val="swswStandartText"/>
        <w:rPr>
          <w:rFonts w:ascii="Hind Light" w:hAnsi="Hind Light" w:cs="Hind Light"/>
          <w:sz w:val="20"/>
          <w:szCs w:val="20"/>
          <w:lang w:val="de-CH"/>
        </w:rPr>
      </w:pPr>
      <w:r>
        <w:rPr>
          <w:rFonts w:ascii="Hind Light" w:hAnsi="Hind Light" w:cs="Hind Light"/>
          <w:sz w:val="20"/>
          <w:szCs w:val="20"/>
          <w:lang w:val="de-CH"/>
        </w:rPr>
        <w:t xml:space="preserve">Swiss Aquatics hat ein Ausbildungsprogramm für Schwimmschulen – das «kids learn to swim» (LTS) Programm. </w:t>
      </w:r>
      <w:r w:rsidRPr="003A5D2E">
        <w:rPr>
          <w:rFonts w:ascii="Hind Light" w:hAnsi="Hind Light" w:cs="Hind Light"/>
          <w:sz w:val="20"/>
          <w:szCs w:val="20"/>
          <w:lang w:val="de-CH"/>
        </w:rPr>
        <w:t xml:space="preserve">Als NWF-Stützpunkt setzten wir in der vereinseigenen Schwimmschule die Methodik und Inhalte des «Kids learn to swim» Programms von Swiss Aquatics um. Das heisst es wird auch entsprechendes Unterrichtsmaterial bestellt und genutzt (die Bestellmenge soll der Grösse der Schwimmschule entsprechen). </w:t>
      </w:r>
    </w:p>
    <w:p w14:paraId="2E38C576" w14:textId="77777777" w:rsidR="00D070E8" w:rsidRPr="003A5D2E" w:rsidRDefault="00D070E8" w:rsidP="00D070E8">
      <w:pPr>
        <w:pStyle w:val="swswStandartText"/>
        <w:rPr>
          <w:rFonts w:ascii="Hind Light" w:hAnsi="Hind Light" w:cs="Hind Light"/>
          <w:sz w:val="20"/>
          <w:szCs w:val="20"/>
          <w:lang w:val="de-CH"/>
        </w:rPr>
      </w:pPr>
    </w:p>
    <w:p w14:paraId="52FC1536" w14:textId="77777777" w:rsidR="00D070E8" w:rsidRPr="00BB7EB0" w:rsidRDefault="00D070E8" w:rsidP="00D070E8">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5D0351">
        <w:rPr>
          <w:rFonts w:ascii="Wingdings" w:eastAsia="Wingdings" w:hAnsi="Wingdings" w:cs="Wingdings"/>
          <w:szCs w:val="20"/>
        </w:rPr>
      </w:r>
      <w:r w:rsidR="005D0351">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2BC68E30" w14:textId="77777777" w:rsidR="00D070E8" w:rsidRPr="003A5D2E" w:rsidRDefault="00D070E8" w:rsidP="00D070E8">
      <w:pPr>
        <w:pStyle w:val="swswStandartText"/>
        <w:rPr>
          <w:rFonts w:ascii="Hind Light" w:hAnsi="Hind Light" w:cs="Hind Light"/>
          <w:sz w:val="20"/>
          <w:szCs w:val="20"/>
          <w:lang w:val="de-CH"/>
        </w:rPr>
      </w:pPr>
    </w:p>
    <w:p w14:paraId="7B498B8B" w14:textId="32F232CF" w:rsidR="00D070E8" w:rsidRPr="003A5D2E" w:rsidRDefault="00D070E8" w:rsidP="00D070E8">
      <w:pPr>
        <w:pStyle w:val="Beschriftung"/>
        <w:shd w:val="clear" w:color="auto" w:fill="D9D9D9" w:themeFill="background1" w:themeFillShade="D9"/>
        <w:tabs>
          <w:tab w:val="left" w:pos="993"/>
        </w:tabs>
        <w:rPr>
          <w:rFonts w:cs="Hind Light"/>
        </w:rPr>
      </w:pPr>
      <w:r>
        <w:t xml:space="preserve">Beilage </w:t>
      </w:r>
      <w:r w:rsidR="00546AB6">
        <w:t>1</w:t>
      </w:r>
      <w:r w:rsidR="0089611E">
        <w:t>0</w:t>
      </w:r>
      <w:r w:rsidRPr="44ECE739">
        <w:rPr>
          <w:rFonts w:cs="Hind Light"/>
        </w:rPr>
        <w:t xml:space="preserve">: </w:t>
      </w:r>
      <w:r>
        <w:tab/>
      </w:r>
      <w:r w:rsidRPr="44ECE739">
        <w:rPr>
          <w:rFonts w:cs="Hind Light"/>
        </w:rPr>
        <w:t xml:space="preserve">Falls noch nicht vollständig umgesetzt: Absichtserklärung mit verbindlichem Fahrplan (abgesprochen mit </w:t>
      </w:r>
      <w:proofErr w:type="gramStart"/>
      <w:r w:rsidRPr="44ECE739">
        <w:rPr>
          <w:rFonts w:cs="Hind Light"/>
        </w:rPr>
        <w:t>dem:der</w:t>
      </w:r>
      <w:proofErr w:type="gramEnd"/>
      <w:r w:rsidRPr="44ECE739">
        <w:rPr>
          <w:rFonts w:cs="Hind Light"/>
        </w:rPr>
        <w:t xml:space="preserve"> LTS Verantwortlichen von Swiss Aquatics). </w:t>
      </w:r>
    </w:p>
    <w:p w14:paraId="7C02639E" w14:textId="77777777" w:rsidR="00262640" w:rsidRPr="003A5D2E" w:rsidRDefault="00262640" w:rsidP="00262640">
      <w:pPr>
        <w:pStyle w:val="swswStandartText"/>
        <w:rPr>
          <w:rFonts w:ascii="Hind Light" w:hAnsi="Hind Light" w:cs="Hind Light"/>
          <w:sz w:val="20"/>
          <w:szCs w:val="20"/>
          <w:lang w:val="de-CH"/>
        </w:rPr>
      </w:pPr>
    </w:p>
    <w:p w14:paraId="1F1CC377" w14:textId="77777777" w:rsidR="00D070E8" w:rsidRPr="003A5D2E" w:rsidRDefault="00D070E8" w:rsidP="00D070E8">
      <w:pPr>
        <w:pStyle w:val="swswStandartText"/>
        <w:rPr>
          <w:rFonts w:ascii="Hind Light" w:hAnsi="Hind Light" w:cs="Hind Light"/>
          <w:sz w:val="20"/>
          <w:szCs w:val="20"/>
          <w:lang w:val="de-CH"/>
        </w:rPr>
      </w:pPr>
      <w:r w:rsidRPr="003A5D2E">
        <w:rPr>
          <w:rFonts w:ascii="Hind Light" w:hAnsi="Hind Light" w:cs="Hind Light"/>
          <w:sz w:val="20"/>
          <w:szCs w:val="20"/>
          <w:lang w:val="de-CH"/>
        </w:rPr>
        <w:t>Zudem können sich die Schwimmschulen mit der Swiss Aquatics Qualitätslizenz zertifizieren lassen und so für zwei Jahre das Label „Schwimmschule mit nationaler Qualitätslizenz“ erhalten (siehe auch Quality Guide). Die Qualitätslizenz beinhaltet folgende Hauptkriterien:</w:t>
      </w:r>
    </w:p>
    <w:p w14:paraId="2D83736A" w14:textId="77777777" w:rsidR="00D070E8" w:rsidRPr="003A5D2E" w:rsidRDefault="00D070E8" w:rsidP="00D070E8">
      <w:pPr>
        <w:pStyle w:val="swswStandartText"/>
        <w:numPr>
          <w:ilvl w:val="0"/>
          <w:numId w:val="13"/>
        </w:numPr>
        <w:rPr>
          <w:rFonts w:ascii="Hind Light" w:hAnsi="Hind Light" w:cs="Hind Light"/>
          <w:sz w:val="20"/>
          <w:szCs w:val="20"/>
          <w:lang w:val="de-CH"/>
        </w:rPr>
      </w:pPr>
      <w:r w:rsidRPr="003A5D2E">
        <w:rPr>
          <w:rFonts w:ascii="Hind Light" w:hAnsi="Hind Light" w:cs="Hind Light"/>
          <w:sz w:val="20"/>
          <w:szCs w:val="20"/>
          <w:lang w:val="de-CH"/>
        </w:rPr>
        <w:t>Qualitativ hochwertigen Schwimmunterricht:</w:t>
      </w:r>
    </w:p>
    <w:p w14:paraId="26EF726A" w14:textId="77777777" w:rsidR="00D070E8" w:rsidRPr="003A5D2E" w:rsidRDefault="00D070E8" w:rsidP="00D070E8">
      <w:pPr>
        <w:pStyle w:val="swswStandartText"/>
        <w:ind w:left="360"/>
        <w:rPr>
          <w:rFonts w:ascii="Hind Light" w:hAnsi="Hind Light" w:cs="Hind Light"/>
          <w:sz w:val="20"/>
          <w:szCs w:val="20"/>
          <w:lang w:val="de-CH"/>
        </w:rPr>
      </w:pPr>
      <w:r w:rsidRPr="003A5D2E">
        <w:rPr>
          <w:rFonts w:ascii="Hind Light" w:hAnsi="Hind Light" w:cs="Hind Light"/>
          <w:sz w:val="20"/>
          <w:szCs w:val="20"/>
          <w:lang w:val="de-CH"/>
        </w:rPr>
        <w:t xml:space="preserve">Die Philosophie von Swiss Aquatics, dass die Teilnehmenden einen freudvollen und zielfokussierten Schwimmunterricht erleben dürfen, wird in den Schwimmkursen umgesetzt. </w:t>
      </w:r>
    </w:p>
    <w:p w14:paraId="4B051C3B" w14:textId="77777777" w:rsidR="00D070E8" w:rsidRPr="003A5D2E" w:rsidRDefault="00D070E8" w:rsidP="00D070E8">
      <w:pPr>
        <w:pStyle w:val="swswStandartText"/>
        <w:numPr>
          <w:ilvl w:val="0"/>
          <w:numId w:val="13"/>
        </w:numPr>
        <w:rPr>
          <w:rFonts w:ascii="Hind Light" w:hAnsi="Hind Light" w:cs="Hind Light"/>
          <w:sz w:val="20"/>
          <w:szCs w:val="20"/>
          <w:lang w:val="de-CH"/>
        </w:rPr>
      </w:pPr>
      <w:r w:rsidRPr="44ECE739">
        <w:rPr>
          <w:rFonts w:ascii="Hind Light" w:hAnsi="Hind Light" w:cs="Hind Light"/>
          <w:sz w:val="20"/>
          <w:szCs w:val="20"/>
          <w:lang w:val="de-CH"/>
        </w:rPr>
        <w:t xml:space="preserve">Sehr gut ausgebildete </w:t>
      </w:r>
      <w:proofErr w:type="gramStart"/>
      <w:r w:rsidRPr="44ECE739">
        <w:rPr>
          <w:rFonts w:ascii="Hind Light" w:hAnsi="Hind Light" w:cs="Hind Light"/>
          <w:sz w:val="20"/>
          <w:szCs w:val="20"/>
          <w:lang w:val="de-CH"/>
        </w:rPr>
        <w:t>Schwimmsportlehrer:innen</w:t>
      </w:r>
      <w:proofErr w:type="gramEnd"/>
      <w:r w:rsidRPr="44ECE739">
        <w:rPr>
          <w:rFonts w:ascii="Hind Light" w:hAnsi="Hind Light" w:cs="Hind Light"/>
          <w:sz w:val="20"/>
          <w:szCs w:val="20"/>
          <w:lang w:val="de-CH"/>
        </w:rPr>
        <w:t>:</w:t>
      </w:r>
    </w:p>
    <w:p w14:paraId="1E18E777" w14:textId="77777777" w:rsidR="00D070E8" w:rsidRPr="003A5D2E" w:rsidRDefault="00D070E8" w:rsidP="00D070E8">
      <w:pPr>
        <w:pStyle w:val="swswStandartText"/>
        <w:ind w:left="360"/>
        <w:rPr>
          <w:rFonts w:ascii="Hind Light" w:hAnsi="Hind Light" w:cs="Hind Light"/>
          <w:sz w:val="20"/>
          <w:szCs w:val="20"/>
          <w:lang w:val="de-CH"/>
        </w:rPr>
      </w:pPr>
      <w:r w:rsidRPr="44ECE739">
        <w:rPr>
          <w:rFonts w:ascii="Hind Light" w:hAnsi="Hind Light" w:cs="Hind Light"/>
          <w:sz w:val="20"/>
          <w:szCs w:val="20"/>
          <w:lang w:val="de-CH"/>
        </w:rPr>
        <w:t xml:space="preserve">Die </w:t>
      </w:r>
      <w:proofErr w:type="gramStart"/>
      <w:r w:rsidRPr="44ECE739">
        <w:rPr>
          <w:rFonts w:ascii="Hind Light" w:hAnsi="Hind Light" w:cs="Hind Light"/>
          <w:sz w:val="20"/>
          <w:szCs w:val="20"/>
          <w:lang w:val="de-CH"/>
        </w:rPr>
        <w:t>Schwimmsportlehrer:innen</w:t>
      </w:r>
      <w:proofErr w:type="gramEnd"/>
      <w:r w:rsidRPr="44ECE739">
        <w:rPr>
          <w:rFonts w:ascii="Hind Light" w:hAnsi="Hind Light" w:cs="Hind Light"/>
          <w:sz w:val="20"/>
          <w:szCs w:val="20"/>
          <w:lang w:val="de-CH"/>
        </w:rPr>
        <w:t xml:space="preserve"> sind im Besitz einer mindestens der Unterrichtsstufe entsprechenden Swiss Aquatics oder äquivalenten Ausbildung. </w:t>
      </w:r>
    </w:p>
    <w:p w14:paraId="3C748684" w14:textId="77777777" w:rsidR="00D070E8" w:rsidRPr="003A5D2E" w:rsidRDefault="00D070E8" w:rsidP="00D070E8">
      <w:pPr>
        <w:pStyle w:val="swswStandartText"/>
        <w:numPr>
          <w:ilvl w:val="0"/>
          <w:numId w:val="13"/>
        </w:numPr>
        <w:rPr>
          <w:rFonts w:ascii="Hind Light" w:hAnsi="Hind Light" w:cs="Hind Light"/>
          <w:sz w:val="20"/>
          <w:szCs w:val="20"/>
          <w:lang w:val="de-CH"/>
        </w:rPr>
      </w:pPr>
      <w:r w:rsidRPr="003A5D2E">
        <w:rPr>
          <w:rFonts w:ascii="Hind Light" w:hAnsi="Hind Light" w:cs="Hind Light"/>
          <w:sz w:val="20"/>
          <w:szCs w:val="20"/>
          <w:lang w:val="de-CH"/>
        </w:rPr>
        <w:t>Überzeugendes Sicherheitskonzept:</w:t>
      </w:r>
    </w:p>
    <w:p w14:paraId="5D5937F7" w14:textId="77777777" w:rsidR="00D070E8" w:rsidRDefault="00D070E8" w:rsidP="00D070E8">
      <w:pPr>
        <w:pStyle w:val="swswStandartText"/>
        <w:ind w:left="360"/>
        <w:rPr>
          <w:rFonts w:ascii="Hind Light" w:hAnsi="Hind Light" w:cs="Hind Light"/>
          <w:sz w:val="20"/>
          <w:szCs w:val="20"/>
          <w:lang w:val="de-CH"/>
        </w:rPr>
      </w:pPr>
      <w:r w:rsidRPr="44ECE739">
        <w:rPr>
          <w:rFonts w:ascii="Hind Light" w:hAnsi="Hind Light" w:cs="Hind Light"/>
          <w:sz w:val="20"/>
          <w:szCs w:val="20"/>
          <w:lang w:val="de-CH"/>
        </w:rPr>
        <w:t xml:space="preserve">Die </w:t>
      </w:r>
      <w:proofErr w:type="gramStart"/>
      <w:r w:rsidRPr="44ECE739">
        <w:rPr>
          <w:rFonts w:ascii="Hind Light" w:hAnsi="Hind Light" w:cs="Hind Light"/>
          <w:sz w:val="20"/>
          <w:szCs w:val="20"/>
          <w:lang w:val="de-CH"/>
        </w:rPr>
        <w:t>Schwimmsportlehrer:innen</w:t>
      </w:r>
      <w:proofErr w:type="gramEnd"/>
      <w:r w:rsidRPr="44ECE739">
        <w:rPr>
          <w:rFonts w:ascii="Hind Light" w:hAnsi="Hind Light" w:cs="Hind Light"/>
          <w:sz w:val="20"/>
          <w:szCs w:val="20"/>
          <w:lang w:val="de-CH"/>
        </w:rPr>
        <w:t xml:space="preserve"> sind alle im Besitz einer gültigen Wasserrettungs- und BLS/AED Ausbildung (SLRG Brevet Plus Pool oder gleichwertig). Die Gruppengrösse und -konstellation ist der Infrastruktur und dem Können der Teilnehmenden angepasst. Die </w:t>
      </w:r>
      <w:proofErr w:type="gramStart"/>
      <w:r w:rsidRPr="44ECE739">
        <w:rPr>
          <w:rFonts w:ascii="Hind Light" w:hAnsi="Hind Light" w:cs="Hind Light"/>
          <w:sz w:val="20"/>
          <w:szCs w:val="20"/>
          <w:lang w:val="de-CH"/>
        </w:rPr>
        <w:t>Schwimmsportlehrer:innen</w:t>
      </w:r>
      <w:proofErr w:type="gramEnd"/>
      <w:r w:rsidRPr="44ECE739">
        <w:rPr>
          <w:rFonts w:ascii="Hind Light" w:hAnsi="Hind Light" w:cs="Hind Light"/>
          <w:sz w:val="20"/>
          <w:szCs w:val="20"/>
          <w:lang w:val="de-CH"/>
        </w:rPr>
        <w:t xml:space="preserve"> verfügen über die Kenntnisse der lokalen Notfallmassnahmen.</w:t>
      </w:r>
    </w:p>
    <w:p w14:paraId="42C4D98B" w14:textId="77777777" w:rsidR="00D070E8" w:rsidRPr="003A5D2E" w:rsidRDefault="00D070E8" w:rsidP="00D070E8">
      <w:pPr>
        <w:pStyle w:val="swswStandartText"/>
        <w:rPr>
          <w:rFonts w:ascii="Hind Light" w:hAnsi="Hind Light" w:cs="Hind Light"/>
          <w:sz w:val="20"/>
          <w:szCs w:val="20"/>
          <w:lang w:val="de-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D070E8" w14:paraId="706D9916" w14:textId="77777777" w:rsidTr="00B642D0">
        <w:trPr>
          <w:trHeight w:val="93"/>
        </w:trPr>
        <w:tc>
          <w:tcPr>
            <w:tcW w:w="4082" w:type="pct"/>
            <w:shd w:val="clear" w:color="auto" w:fill="FFF2CC" w:themeFill="accent4" w:themeFillTint="33"/>
          </w:tcPr>
          <w:p w14:paraId="14DA8908" w14:textId="77777777" w:rsidR="00D070E8" w:rsidRDefault="00D070E8" w:rsidP="00B642D0">
            <w:pPr>
              <w:pStyle w:val="swswStandartText"/>
              <w:rPr>
                <w:rFonts w:ascii="Hind Light" w:hAnsi="Hind Light" w:cs="Hind Light"/>
                <w:sz w:val="20"/>
                <w:szCs w:val="20"/>
                <w:lang w:val="de-CH"/>
              </w:rPr>
            </w:pPr>
            <w:r w:rsidRPr="003A5D2E">
              <w:rPr>
                <w:rFonts w:ascii="Hind Light" w:hAnsi="Hind Light" w:cs="Hind Light"/>
                <w:sz w:val="20"/>
                <w:szCs w:val="20"/>
                <w:lang w:val="de-CH"/>
              </w:rPr>
              <w:t>Vereinseigene Schwimmschule besitzt die Swiss Aquatics Qualitätslizenz.</w:t>
            </w:r>
          </w:p>
        </w:tc>
        <w:tc>
          <w:tcPr>
            <w:tcW w:w="918" w:type="pct"/>
            <w:shd w:val="clear" w:color="auto" w:fill="FFF2CC" w:themeFill="accent4" w:themeFillTint="33"/>
            <w:vAlign w:val="center"/>
          </w:tcPr>
          <w:p w14:paraId="1EC7C216" w14:textId="1CF3748C" w:rsidR="00D070E8" w:rsidRDefault="00D070E8" w:rsidP="00B642D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5D0351">
              <w:rPr>
                <w:rFonts w:ascii="Hind Light" w:hAnsi="Hind Light" w:cs="Hind Light"/>
                <w:sz w:val="20"/>
                <w:szCs w:val="20"/>
                <w:lang w:val="de-CH"/>
              </w:rPr>
            </w:r>
            <w:r w:rsidR="005D0351">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9564E6">
              <w:rPr>
                <w:rFonts w:ascii="Hind Light" w:hAnsi="Hind Light" w:cs="Hind Light"/>
                <w:sz w:val="20"/>
                <w:szCs w:val="20"/>
                <w:lang w:val="de-CH"/>
              </w:rPr>
              <w:t>5</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bl>
    <w:p w14:paraId="48EAF7DC" w14:textId="77777777" w:rsidR="005A2E55" w:rsidRPr="003A5D2E" w:rsidRDefault="005A2E55" w:rsidP="005A2E55">
      <w:pPr>
        <w:pStyle w:val="swswStandartText"/>
        <w:rPr>
          <w:rFonts w:ascii="Hind Light" w:hAnsi="Hind Light" w:cs="Hind Light"/>
          <w:sz w:val="20"/>
          <w:szCs w:val="20"/>
          <w:lang w:val="de-CH"/>
        </w:rPr>
      </w:pPr>
    </w:p>
    <w:p w14:paraId="30F89054" w14:textId="7082AC52" w:rsidR="005A2E55" w:rsidRPr="003A5D2E" w:rsidRDefault="2A848794" w:rsidP="00FB0869">
      <w:pPr>
        <w:pStyle w:val="SWAQberschrift2"/>
      </w:pPr>
      <w:bookmarkStart w:id="51" w:name="_Toc143000186"/>
      <w:r>
        <w:t>PISTE</w:t>
      </w:r>
      <w:bookmarkEnd w:id="51"/>
    </w:p>
    <w:p w14:paraId="7BF16BF9" w14:textId="1E86322C" w:rsidR="009D4262" w:rsidRDefault="009D4262" w:rsidP="005A2E55">
      <w:pPr>
        <w:pStyle w:val="swswStandartText"/>
        <w:rPr>
          <w:rFonts w:ascii="Hind Light" w:hAnsi="Hind Light" w:cs="Hind Light"/>
          <w:sz w:val="20"/>
          <w:szCs w:val="20"/>
          <w:lang w:val="de-CH"/>
        </w:rPr>
      </w:pPr>
      <w:r>
        <w:rPr>
          <w:rFonts w:ascii="Hind Light" w:hAnsi="Hind Light" w:cs="Hind Light"/>
          <w:sz w:val="20"/>
          <w:szCs w:val="20"/>
          <w:lang w:val="de-CH"/>
        </w:rPr>
        <w:t xml:space="preserve">Das Talentsichtungsprojekt PISTE von Swiss Olympic ist 2009 eingeführt worden und ist die wichtigste Voraussetzung für die Verteilung der Swiss Olympic Talent Cards. Neben den Leistungskriterien spielen auch </w:t>
      </w:r>
      <w:r w:rsidR="005342A9">
        <w:rPr>
          <w:rFonts w:ascii="Hind Light" w:hAnsi="Hind Light" w:cs="Hind Light"/>
          <w:sz w:val="20"/>
          <w:szCs w:val="20"/>
          <w:lang w:val="de-CH"/>
        </w:rPr>
        <w:t xml:space="preserve">das relative Alter, Leistungstests an Land, sowie das Umfeld des Sportlers eine Rolle. Aufgrund dieser Kriterien wird eine Rangliste erstellt und die besten Athleten erhalten die Swiss Olympic Talent Cards National oder </w:t>
      </w:r>
      <w:proofErr w:type="gramStart"/>
      <w:r w:rsidR="005342A9">
        <w:rPr>
          <w:rFonts w:ascii="Hind Light" w:hAnsi="Hind Light" w:cs="Hind Light"/>
          <w:sz w:val="20"/>
          <w:szCs w:val="20"/>
          <w:lang w:val="de-CH"/>
        </w:rPr>
        <w:t>Regional</w:t>
      </w:r>
      <w:proofErr w:type="gramEnd"/>
      <w:r w:rsidR="005342A9">
        <w:rPr>
          <w:rFonts w:ascii="Hind Light" w:hAnsi="Hind Light" w:cs="Hind Light"/>
          <w:sz w:val="20"/>
          <w:szCs w:val="20"/>
          <w:lang w:val="de-CH"/>
        </w:rPr>
        <w:t xml:space="preserve">. </w:t>
      </w:r>
    </w:p>
    <w:p w14:paraId="18FDEEFE" w14:textId="408AFD45" w:rsidR="00C9219D" w:rsidRDefault="00C9219D" w:rsidP="005A2E55">
      <w:pPr>
        <w:pStyle w:val="swswStandartText"/>
        <w:rPr>
          <w:rFonts w:ascii="Hind Light" w:hAnsi="Hind Light" w:cs="Hind Light"/>
          <w:sz w:val="20"/>
          <w:szCs w:val="20"/>
          <w:lang w:val="de-CH"/>
        </w:rPr>
      </w:pPr>
      <w:r>
        <w:rPr>
          <w:rFonts w:ascii="Hind Light" w:hAnsi="Hind Light" w:cs="Hind Light"/>
          <w:sz w:val="20"/>
          <w:szCs w:val="20"/>
          <w:lang w:val="de-CH"/>
        </w:rPr>
        <w:t>D</w:t>
      </w:r>
      <w:r w:rsidR="00CD29D2">
        <w:rPr>
          <w:rFonts w:ascii="Hind Light" w:hAnsi="Hind Light" w:cs="Hind Light"/>
          <w:sz w:val="20"/>
          <w:szCs w:val="20"/>
          <w:lang w:val="de-CH"/>
        </w:rPr>
        <w:t xml:space="preserve">as Manual zum PISTE-Test </w:t>
      </w:r>
      <w:r>
        <w:rPr>
          <w:rFonts w:ascii="Hind Light" w:hAnsi="Hind Light" w:cs="Hind Light"/>
          <w:sz w:val="20"/>
          <w:szCs w:val="20"/>
          <w:lang w:val="de-CH"/>
        </w:rPr>
        <w:t xml:space="preserve">findet man auf der Homepage von </w:t>
      </w:r>
      <w:hyperlink r:id="rId50" w:history="1">
        <w:r w:rsidRPr="00CD29D2">
          <w:rPr>
            <w:rStyle w:val="Hyperlink"/>
            <w:rFonts w:ascii="Hind Light" w:hAnsi="Hind Light" w:cs="Hind Light"/>
            <w:sz w:val="20"/>
            <w:szCs w:val="20"/>
            <w:lang w:val="de-CH"/>
          </w:rPr>
          <w:t>Swiss Aquatics Diving</w:t>
        </w:r>
      </w:hyperlink>
      <w:r>
        <w:rPr>
          <w:rFonts w:ascii="Hind Light" w:hAnsi="Hind Light" w:cs="Hind Light"/>
          <w:sz w:val="20"/>
          <w:szCs w:val="20"/>
          <w:lang w:val="de-CH"/>
        </w:rPr>
        <w:t xml:space="preserve">. </w:t>
      </w:r>
    </w:p>
    <w:p w14:paraId="4AF3B8A6" w14:textId="308BEB5B" w:rsidR="000B6C3F" w:rsidRPr="000B6C3F" w:rsidRDefault="000B6C3F" w:rsidP="005A2E55">
      <w:pPr>
        <w:pStyle w:val="swswStandartText"/>
        <w:rPr>
          <w:rFonts w:ascii="Hind Light" w:hAnsi="Hind Light" w:cs="Hind Light"/>
          <w:sz w:val="20"/>
          <w:szCs w:val="20"/>
          <w:lang w:val="de-CH"/>
        </w:rPr>
      </w:pPr>
      <w:r w:rsidRPr="000B6C3F">
        <w:rPr>
          <w:rFonts w:ascii="Hind Light" w:hAnsi="Hind Light" w:cs="Hind Light"/>
          <w:sz w:val="20"/>
          <w:szCs w:val="20"/>
          <w:lang w:val="de-CH"/>
        </w:rPr>
        <w:t>Die Swiss Olympic Talent Card ist ein</w:t>
      </w:r>
      <w:r>
        <w:rPr>
          <w:rFonts w:ascii="Hind Light" w:hAnsi="Hind Light" w:cs="Hind Light"/>
          <w:sz w:val="20"/>
          <w:szCs w:val="20"/>
          <w:lang w:val="de-CH"/>
        </w:rPr>
        <w:t xml:space="preserve"> wichtiges Instrument im Schweizer Sportsystem, an dem sich verschiedene </w:t>
      </w:r>
      <w:proofErr w:type="gramStart"/>
      <w:r>
        <w:rPr>
          <w:rFonts w:ascii="Hind Light" w:hAnsi="Hind Light" w:cs="Hind Light"/>
          <w:sz w:val="20"/>
          <w:szCs w:val="20"/>
          <w:lang w:val="de-CH"/>
        </w:rPr>
        <w:t>Partner</w:t>
      </w:r>
      <w:r w:rsidR="00546AB6">
        <w:rPr>
          <w:rFonts w:ascii="Hind Light" w:hAnsi="Hind Light" w:cs="Hind Light"/>
          <w:sz w:val="20"/>
          <w:szCs w:val="20"/>
          <w:lang w:val="de-CH"/>
        </w:rPr>
        <w:t>:innen</w:t>
      </w:r>
      <w:proofErr w:type="gramEnd"/>
      <w:r>
        <w:rPr>
          <w:rFonts w:ascii="Hind Light" w:hAnsi="Hind Light" w:cs="Hind Light"/>
          <w:sz w:val="20"/>
          <w:szCs w:val="20"/>
          <w:lang w:val="de-CH"/>
        </w:rPr>
        <w:t xml:space="preserve"> orientieren. Die gemeinsame und op</w:t>
      </w:r>
      <w:r w:rsidR="00B71218">
        <w:rPr>
          <w:rFonts w:ascii="Hind Light" w:hAnsi="Hind Light" w:cs="Hind Light"/>
          <w:sz w:val="20"/>
          <w:szCs w:val="20"/>
          <w:lang w:val="de-CH"/>
        </w:rPr>
        <w:t>t</w:t>
      </w:r>
      <w:r>
        <w:rPr>
          <w:rFonts w:ascii="Hind Light" w:hAnsi="Hind Light" w:cs="Hind Light"/>
          <w:sz w:val="20"/>
          <w:szCs w:val="20"/>
          <w:lang w:val="de-CH"/>
        </w:rPr>
        <w:t xml:space="preserve">imale Förderung von talentierten </w:t>
      </w:r>
      <w:proofErr w:type="gramStart"/>
      <w:r>
        <w:rPr>
          <w:rFonts w:ascii="Hind Light" w:hAnsi="Hind Light" w:cs="Hind Light"/>
          <w:sz w:val="20"/>
          <w:szCs w:val="20"/>
          <w:lang w:val="de-CH"/>
        </w:rPr>
        <w:t>Nachwuchsathlet</w:t>
      </w:r>
      <w:r w:rsidR="00546AB6">
        <w:rPr>
          <w:rFonts w:ascii="Hind Light" w:hAnsi="Hind Light" w:cs="Hind Light"/>
          <w:sz w:val="20"/>
          <w:szCs w:val="20"/>
          <w:lang w:val="de-CH"/>
        </w:rPr>
        <w:t>:inn</w:t>
      </w:r>
      <w:r>
        <w:rPr>
          <w:rFonts w:ascii="Hind Light" w:hAnsi="Hind Light" w:cs="Hind Light"/>
          <w:sz w:val="20"/>
          <w:szCs w:val="20"/>
          <w:lang w:val="de-CH"/>
        </w:rPr>
        <w:t>en</w:t>
      </w:r>
      <w:proofErr w:type="gramEnd"/>
      <w:r w:rsidR="00B71218">
        <w:rPr>
          <w:rFonts w:ascii="Hind Light" w:hAnsi="Hind Light" w:cs="Hind Light"/>
          <w:sz w:val="20"/>
          <w:szCs w:val="20"/>
          <w:lang w:val="de-CH"/>
        </w:rPr>
        <w:t xml:space="preserve"> auf ihrem Weg an die Spitze steht dabei im Zentrum. Die </w:t>
      </w:r>
      <w:r w:rsidR="00B41200">
        <w:rPr>
          <w:rFonts w:ascii="Hind Light" w:hAnsi="Hind Light" w:cs="Hind Light"/>
          <w:sz w:val="20"/>
          <w:szCs w:val="20"/>
          <w:lang w:val="de-CH"/>
        </w:rPr>
        <w:t>Karte</w:t>
      </w:r>
      <w:r w:rsidR="00B71218">
        <w:rPr>
          <w:rFonts w:ascii="Hind Light" w:hAnsi="Hind Light" w:cs="Hind Light"/>
          <w:sz w:val="20"/>
          <w:szCs w:val="20"/>
          <w:lang w:val="de-CH"/>
        </w:rPr>
        <w:t xml:space="preserve"> zeigt Gemeinden, Kantone, Schulen und weiteren </w:t>
      </w:r>
      <w:proofErr w:type="gramStart"/>
      <w:r w:rsidR="00B71218">
        <w:rPr>
          <w:rFonts w:ascii="Hind Light" w:hAnsi="Hind Light" w:cs="Hind Light"/>
          <w:sz w:val="20"/>
          <w:szCs w:val="20"/>
          <w:lang w:val="de-CH"/>
        </w:rPr>
        <w:t>Partner</w:t>
      </w:r>
      <w:r w:rsidR="00546AB6">
        <w:rPr>
          <w:rFonts w:ascii="Hind Light" w:hAnsi="Hind Light" w:cs="Hind Light"/>
          <w:sz w:val="20"/>
          <w:szCs w:val="20"/>
          <w:lang w:val="de-CH"/>
        </w:rPr>
        <w:t>:inne</w:t>
      </w:r>
      <w:r w:rsidR="00B71218">
        <w:rPr>
          <w:rFonts w:ascii="Hind Light" w:hAnsi="Hind Light" w:cs="Hind Light"/>
          <w:sz w:val="20"/>
          <w:szCs w:val="20"/>
          <w:lang w:val="de-CH"/>
        </w:rPr>
        <w:t>n</w:t>
      </w:r>
      <w:proofErr w:type="gramEnd"/>
      <w:r w:rsidR="00B71218">
        <w:rPr>
          <w:rFonts w:ascii="Hind Light" w:hAnsi="Hind Light" w:cs="Hind Light"/>
          <w:sz w:val="20"/>
          <w:szCs w:val="20"/>
          <w:lang w:val="de-CH"/>
        </w:rPr>
        <w:t xml:space="preserve"> auf, welche Nachwuchsathlet</w:t>
      </w:r>
      <w:r w:rsidR="00546AB6">
        <w:rPr>
          <w:rFonts w:ascii="Hind Light" w:hAnsi="Hind Light" w:cs="Hind Light"/>
          <w:sz w:val="20"/>
          <w:szCs w:val="20"/>
          <w:lang w:val="de-CH"/>
        </w:rPr>
        <w:t>:inn</w:t>
      </w:r>
      <w:r w:rsidR="00B71218">
        <w:rPr>
          <w:rFonts w:ascii="Hind Light" w:hAnsi="Hind Light" w:cs="Hind Light"/>
          <w:sz w:val="20"/>
          <w:szCs w:val="20"/>
          <w:lang w:val="de-CH"/>
        </w:rPr>
        <w:t>en in Verbandsförderprogrammen erfasst sind und gezielt gefördert werden sollen.</w:t>
      </w:r>
    </w:p>
    <w:p w14:paraId="04AED264" w14:textId="77777777" w:rsidR="009D4262" w:rsidRPr="000B6C3F" w:rsidRDefault="009D4262" w:rsidP="005A2E55">
      <w:pPr>
        <w:pStyle w:val="swswStandartText"/>
        <w:rPr>
          <w:rFonts w:ascii="Hind Light" w:hAnsi="Hind Light" w:cs="Hind Light"/>
          <w:sz w:val="20"/>
          <w:szCs w:val="20"/>
          <w:lang w:val="de-CH"/>
        </w:rPr>
      </w:pPr>
    </w:p>
    <w:p w14:paraId="37EA1712" w14:textId="075DD40A" w:rsidR="00E32AA3" w:rsidRPr="00E32AA3" w:rsidRDefault="00E32AA3" w:rsidP="00E32AA3">
      <w:pPr>
        <w:rPr>
          <w:rFonts w:ascii="Arial" w:hAnsi="Arial"/>
          <w:szCs w:val="24"/>
        </w:rPr>
      </w:pPr>
      <w:r w:rsidRPr="00423369">
        <w:t xml:space="preserve">Als </w:t>
      </w:r>
      <w:r w:rsidR="00F8327E" w:rsidRPr="00423369">
        <w:t>NWF-Stützpunkt</w:t>
      </w:r>
      <w:r w:rsidRPr="00423369">
        <w:t xml:space="preserve"> arbeiten wir aktiv an der Umsetzung der PISTE mit. Insbesondere stellen wir unsere </w:t>
      </w:r>
      <w:proofErr w:type="gramStart"/>
      <w:r w:rsidRPr="00423369">
        <w:t>Trainer</w:t>
      </w:r>
      <w:r w:rsidR="00546AB6">
        <w:t>:innen</w:t>
      </w:r>
      <w:proofErr w:type="gramEnd"/>
      <w:r w:rsidRPr="00423369">
        <w:t xml:space="preserve"> am Wochenende der PISTE Tests (organisiert pro Region </w:t>
      </w:r>
      <w:r w:rsidR="008C4001">
        <w:t>durch Chef Nachwuchs</w:t>
      </w:r>
      <w:r w:rsidRPr="00423369">
        <w:t>) bei Bedarf zur Verfügung.</w:t>
      </w:r>
    </w:p>
    <w:p w14:paraId="22785897" w14:textId="77777777" w:rsidR="00E32AA3" w:rsidRDefault="00E32AA3" w:rsidP="005A2E55">
      <w:pPr>
        <w:pStyle w:val="swswStandartText"/>
        <w:rPr>
          <w:rFonts w:ascii="Hind Light" w:hAnsi="Hind Light" w:cs="Hind Light"/>
          <w:sz w:val="20"/>
          <w:szCs w:val="20"/>
          <w:lang w:val="de-CH"/>
        </w:rPr>
      </w:pPr>
    </w:p>
    <w:p w14:paraId="329D5F81" w14:textId="43DE6BA6" w:rsidR="00AE5440" w:rsidRPr="003A5D2E" w:rsidRDefault="002447EA" w:rsidP="00546AB6">
      <w:pPr>
        <w:shd w:val="clear" w:color="auto" w:fill="FBE4D5" w:themeFill="accent2" w:themeFillTint="33"/>
        <w:jc w:val="both"/>
        <w:rPr>
          <w:rFonts w:eastAsiaTheme="minorHAnsi" w:cs="Hind Light"/>
          <w:szCs w:val="20"/>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5D0351">
        <w:rPr>
          <w:rFonts w:ascii="Wingdings" w:eastAsia="Wingdings" w:hAnsi="Wingdings" w:cs="Wingdings"/>
          <w:szCs w:val="20"/>
        </w:rPr>
      </w:r>
      <w:r w:rsidR="005D0351">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r w:rsidR="00AE5440" w:rsidRPr="003A5D2E">
        <w:rPr>
          <w:rFonts w:cs="Hind Light"/>
          <w:szCs w:val="20"/>
        </w:rPr>
        <w:br w:type="page"/>
      </w:r>
    </w:p>
    <w:p w14:paraId="64123143" w14:textId="003C02F3" w:rsidR="005A2E55" w:rsidRPr="003A5D2E" w:rsidRDefault="005A6D2F" w:rsidP="00FB0869">
      <w:pPr>
        <w:pStyle w:val="SWAQberschrift1"/>
      </w:pPr>
      <w:bookmarkStart w:id="52" w:name="_Toc143000187"/>
      <w:r>
        <w:lastRenderedPageBreak/>
        <w:t xml:space="preserve">Element 4: </w:t>
      </w:r>
      <w:r w:rsidR="00AE5440" w:rsidRPr="003A5D2E">
        <w:t>U</w:t>
      </w:r>
      <w:r w:rsidR="005A2E55" w:rsidRPr="003A5D2E">
        <w:t>mfeld</w:t>
      </w:r>
      <w:bookmarkEnd w:id="52"/>
    </w:p>
    <w:p w14:paraId="2C7CFA9F" w14:textId="0D8F180D" w:rsidR="00546AB6" w:rsidRPr="008E3479" w:rsidRDefault="00546AB6" w:rsidP="00546AB6">
      <w:pPr>
        <w:pStyle w:val="SWAQberschrift2"/>
      </w:pPr>
      <w:bookmarkStart w:id="53" w:name="_Toc137737287"/>
      <w:bookmarkStart w:id="54" w:name="_Toc143000188"/>
      <w:proofErr w:type="gramStart"/>
      <w:r>
        <w:t>Athlet:innenbetreuung</w:t>
      </w:r>
      <w:bookmarkEnd w:id="53"/>
      <w:bookmarkEnd w:id="54"/>
      <w:proofErr w:type="gramEnd"/>
    </w:p>
    <w:p w14:paraId="51A763E0" w14:textId="77777777" w:rsidR="00546AB6" w:rsidRDefault="00546AB6" w:rsidP="00546AB6">
      <w:pPr>
        <w:pStyle w:val="swswStandartText"/>
        <w:jc w:val="left"/>
        <w:rPr>
          <w:rFonts w:ascii="Hind Light" w:hAnsi="Hind Light" w:cs="Hind Light"/>
          <w:sz w:val="20"/>
          <w:szCs w:val="20"/>
          <w:lang w:val="de-CH"/>
        </w:rPr>
      </w:pPr>
      <w:proofErr w:type="gramStart"/>
      <w:r w:rsidRPr="44ECE739">
        <w:rPr>
          <w:rFonts w:ascii="Hind Light" w:hAnsi="Hind Light" w:cs="Hind Light"/>
          <w:sz w:val="20"/>
          <w:szCs w:val="20"/>
          <w:lang w:val="de-CH"/>
        </w:rPr>
        <w:t>Ein:e</w:t>
      </w:r>
      <w:proofErr w:type="gramEnd"/>
      <w:r w:rsidRPr="44ECE739">
        <w:rPr>
          <w:rFonts w:ascii="Hind Light" w:hAnsi="Hind Light" w:cs="Hind Light"/>
          <w:sz w:val="20"/>
          <w:szCs w:val="20"/>
          <w:lang w:val="de-CH"/>
        </w:rPr>
        <w:t xml:space="preserve"> Talentmanager:in (Athlet:innenbetreuer:in) kennt seine Sportart und seine besten Athlet:innen gut. </w:t>
      </w:r>
      <w:proofErr w:type="gramStart"/>
      <w:r w:rsidRPr="44ECE739">
        <w:rPr>
          <w:rFonts w:ascii="Hind Light" w:hAnsi="Hind Light" w:cs="Hind Light"/>
          <w:sz w:val="20"/>
          <w:szCs w:val="20"/>
          <w:lang w:val="de-CH"/>
        </w:rPr>
        <w:t>Er:sie</w:t>
      </w:r>
      <w:proofErr w:type="gramEnd"/>
      <w:r w:rsidRPr="44ECE739">
        <w:rPr>
          <w:rFonts w:ascii="Hind Light" w:hAnsi="Hind Light" w:cs="Hind Light"/>
          <w:sz w:val="20"/>
          <w:szCs w:val="20"/>
          <w:lang w:val="de-CH"/>
        </w:rPr>
        <w:t xml:space="preserve"> unterstützt die Sportler:innen bei der Suche und der Umsetzung von optimalen Lösungen in der Abstimmung von Sport, Ausbildung und Beruf, Militärdienst, sozialem Umfeld, usw. gemäss FTEM Athlet:innenweg von Swiss Aquatics und Lösungsansätze von Swiss Olympic. Als </w:t>
      </w:r>
      <w:proofErr w:type="gramStart"/>
      <w:r w:rsidRPr="44ECE739">
        <w:rPr>
          <w:rFonts w:ascii="Hind Light" w:hAnsi="Hind Light" w:cs="Hind Light"/>
          <w:sz w:val="20"/>
          <w:szCs w:val="20"/>
          <w:lang w:val="de-CH"/>
        </w:rPr>
        <w:t>profunde:r</w:t>
      </w:r>
      <w:proofErr w:type="gramEnd"/>
      <w:r w:rsidRPr="44ECE739">
        <w:rPr>
          <w:rFonts w:ascii="Hind Light" w:hAnsi="Hind Light" w:cs="Hind Light"/>
          <w:sz w:val="20"/>
          <w:szCs w:val="20"/>
          <w:lang w:val="de-CH"/>
        </w:rPr>
        <w:t xml:space="preserve"> Kenner:in seiner:ihrer Sportart ist er:sie für die Athlet:innen die erste Anlaufstelle für sämtliche Fragen, die das Umfeld der Athlet:innen betreffen. Es liegt auf der Hand, dass die Zusammenarbeit und Austausch mit </w:t>
      </w:r>
      <w:proofErr w:type="gramStart"/>
      <w:r w:rsidRPr="44ECE739">
        <w:rPr>
          <w:rFonts w:ascii="Hind Light" w:hAnsi="Hind Light" w:cs="Hind Light"/>
          <w:sz w:val="20"/>
          <w:szCs w:val="20"/>
          <w:lang w:val="de-CH"/>
        </w:rPr>
        <w:t>dem:der</w:t>
      </w:r>
      <w:proofErr w:type="gramEnd"/>
      <w:r w:rsidRPr="44ECE739">
        <w:rPr>
          <w:rFonts w:ascii="Hind Light" w:hAnsi="Hind Light" w:cs="Hind Light"/>
          <w:sz w:val="20"/>
          <w:szCs w:val="20"/>
          <w:lang w:val="de-CH"/>
        </w:rPr>
        <w:t xml:space="preserve"> Trainer:in des:der Athlet:in sehr eng ist. </w:t>
      </w:r>
      <w:proofErr w:type="gramStart"/>
      <w:r w:rsidRPr="44ECE739">
        <w:rPr>
          <w:rFonts w:ascii="Hind Light" w:hAnsi="Hind Light" w:cs="Hind Light"/>
          <w:sz w:val="20"/>
          <w:szCs w:val="20"/>
          <w:lang w:val="de-CH"/>
        </w:rPr>
        <w:t>Ein:e</w:t>
      </w:r>
      <w:proofErr w:type="gramEnd"/>
      <w:r w:rsidRPr="44ECE739">
        <w:rPr>
          <w:rFonts w:ascii="Hind Light" w:hAnsi="Hind Light" w:cs="Hind Light"/>
          <w:sz w:val="20"/>
          <w:szCs w:val="20"/>
          <w:lang w:val="de-CH"/>
        </w:rPr>
        <w:t xml:space="preserve"> Talentmanager:in ist ein:e «Umfeldmanager:in» für die Athlet:innen und entlastet damit den:die Trainer:die des:der Athlet:in. Es ist wichtig, dass die </w:t>
      </w:r>
      <w:proofErr w:type="gramStart"/>
      <w:r w:rsidRPr="44ECE739">
        <w:rPr>
          <w:rFonts w:ascii="Hind Light" w:hAnsi="Hind Light" w:cs="Hind Light"/>
          <w:sz w:val="20"/>
          <w:szCs w:val="20"/>
          <w:lang w:val="de-CH"/>
        </w:rPr>
        <w:t>Athlet:innen</w:t>
      </w:r>
      <w:proofErr w:type="gramEnd"/>
      <w:r w:rsidRPr="44ECE739">
        <w:rPr>
          <w:rFonts w:ascii="Hind Light" w:hAnsi="Hind Light" w:cs="Hind Light"/>
          <w:sz w:val="20"/>
          <w:szCs w:val="20"/>
          <w:lang w:val="de-CH"/>
        </w:rPr>
        <w:t xml:space="preserve"> neben dem:der eigenen Coach:in noch eine zweite Anlaufstelle im Verein haben. Deswegen kann </w:t>
      </w:r>
      <w:proofErr w:type="gramStart"/>
      <w:r w:rsidRPr="44ECE739">
        <w:rPr>
          <w:rFonts w:ascii="Hind Light" w:hAnsi="Hind Light" w:cs="Hind Light"/>
          <w:sz w:val="20"/>
          <w:szCs w:val="20"/>
          <w:lang w:val="de-CH"/>
        </w:rPr>
        <w:t>der:die</w:t>
      </w:r>
      <w:proofErr w:type="gramEnd"/>
      <w:r w:rsidRPr="44ECE739">
        <w:rPr>
          <w:rFonts w:ascii="Hind Light" w:hAnsi="Hind Light" w:cs="Hind Light"/>
          <w:sz w:val="20"/>
          <w:szCs w:val="20"/>
          <w:lang w:val="de-CH"/>
        </w:rPr>
        <w:t xml:space="preserve"> eigene Coach:in auch nicht gleichzeitig Talentmanager:in sein.</w:t>
      </w:r>
    </w:p>
    <w:p w14:paraId="1DAF7878" w14:textId="77777777" w:rsidR="00546AB6" w:rsidRPr="003A5D2E" w:rsidRDefault="00546AB6" w:rsidP="00546AB6">
      <w:pPr>
        <w:pStyle w:val="swswStandartText"/>
        <w:jc w:val="left"/>
        <w:rPr>
          <w:rFonts w:ascii="Hind Light" w:hAnsi="Hind Light" w:cs="Hind Light"/>
          <w:sz w:val="20"/>
          <w:szCs w:val="20"/>
          <w:lang w:val="de-CH"/>
        </w:rPr>
      </w:pPr>
    </w:p>
    <w:p w14:paraId="6FAD633D" w14:textId="745EACB2" w:rsidR="00546AB6" w:rsidRDefault="00546AB6" w:rsidP="00546AB6">
      <w:pPr>
        <w:pStyle w:val="swswStandartText"/>
        <w:jc w:val="left"/>
        <w:rPr>
          <w:rFonts w:ascii="Hind Light" w:hAnsi="Hind Light" w:cs="Hind Light"/>
          <w:sz w:val="20"/>
          <w:szCs w:val="20"/>
          <w:lang w:val="de-CH"/>
        </w:rPr>
      </w:pPr>
      <w:r w:rsidRPr="44ECE739">
        <w:rPr>
          <w:rFonts w:ascii="Hind Light" w:hAnsi="Hind Light" w:cs="Hind Light"/>
          <w:sz w:val="20"/>
          <w:szCs w:val="20"/>
          <w:lang w:val="de-CH"/>
        </w:rPr>
        <w:t xml:space="preserve">Für </w:t>
      </w:r>
      <w:proofErr w:type="gramStart"/>
      <w:r w:rsidRPr="44ECE739">
        <w:rPr>
          <w:rFonts w:ascii="Hind Light" w:hAnsi="Hind Light" w:cs="Hind Light"/>
          <w:sz w:val="20"/>
          <w:szCs w:val="20"/>
          <w:lang w:val="de-CH"/>
        </w:rPr>
        <w:t>eine:n</w:t>
      </w:r>
      <w:proofErr w:type="gramEnd"/>
      <w:r w:rsidRPr="44ECE739">
        <w:rPr>
          <w:rFonts w:ascii="Hind Light" w:hAnsi="Hind Light" w:cs="Hind Light"/>
          <w:sz w:val="20"/>
          <w:szCs w:val="20"/>
          <w:lang w:val="de-CH"/>
        </w:rPr>
        <w:t xml:space="preserve"> aktive:n Talentmanager:in (d.h. mindestens 4 Athlet:innen beraten) gibt es </w:t>
      </w:r>
      <w:r>
        <w:rPr>
          <w:rFonts w:ascii="Hind Light" w:hAnsi="Hind Light" w:cs="Hind Light"/>
          <w:sz w:val="20"/>
          <w:szCs w:val="20"/>
          <w:lang w:val="de-CH"/>
        </w:rPr>
        <w:t>10</w:t>
      </w:r>
      <w:r w:rsidRPr="44ECE739">
        <w:rPr>
          <w:rFonts w:ascii="Hind Light" w:hAnsi="Hind Light" w:cs="Hind Light"/>
          <w:sz w:val="20"/>
          <w:szCs w:val="20"/>
          <w:lang w:val="de-CH"/>
        </w:rPr>
        <w:t xml:space="preserve"> Punkte.</w:t>
      </w: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546AB6" w14:paraId="3DFEDDE5" w14:textId="77777777" w:rsidTr="00B642D0">
        <w:trPr>
          <w:trHeight w:val="93"/>
        </w:trPr>
        <w:tc>
          <w:tcPr>
            <w:tcW w:w="4082" w:type="pct"/>
            <w:shd w:val="clear" w:color="auto" w:fill="FFF2CC" w:themeFill="accent4" w:themeFillTint="33"/>
          </w:tcPr>
          <w:p w14:paraId="4A332B0C" w14:textId="77777777" w:rsidR="00546AB6" w:rsidRDefault="00546AB6" w:rsidP="00B642D0">
            <w:pPr>
              <w:pStyle w:val="swswStandartText"/>
              <w:rPr>
                <w:rFonts w:ascii="Hind Light" w:hAnsi="Hind Light" w:cs="Hind Light"/>
                <w:sz w:val="20"/>
                <w:szCs w:val="20"/>
                <w:lang w:val="de-CH"/>
              </w:rPr>
            </w:pPr>
            <w:r w:rsidRPr="44ECE739">
              <w:rPr>
                <w:rFonts w:ascii="Hind Light" w:hAnsi="Hind Light" w:cs="Hind Light"/>
                <w:sz w:val="20"/>
                <w:szCs w:val="20"/>
                <w:lang w:val="de-CH"/>
              </w:rPr>
              <w:t xml:space="preserve">Talentmanager:in des </w:t>
            </w:r>
            <w:proofErr w:type="gramStart"/>
            <w:r w:rsidRPr="44ECE739">
              <w:rPr>
                <w:rFonts w:ascii="Hind Light" w:hAnsi="Hind Light" w:cs="Hind Light"/>
                <w:sz w:val="20"/>
                <w:szCs w:val="20"/>
                <w:lang w:val="de-CH"/>
              </w:rPr>
              <w:t>NWF Stützpunktes</w:t>
            </w:r>
            <w:proofErr w:type="gramEnd"/>
            <w:r w:rsidRPr="44ECE739">
              <w:rPr>
                <w:rFonts w:ascii="Hind Light" w:hAnsi="Hind Light" w:cs="Hind Light"/>
                <w:sz w:val="20"/>
                <w:szCs w:val="20"/>
                <w:lang w:val="de-CH"/>
              </w:rPr>
              <w:t xml:space="preserve">: </w:t>
            </w:r>
          </w:p>
          <w:p w14:paraId="28073AEF" w14:textId="77777777" w:rsidR="00546AB6" w:rsidRDefault="00546AB6" w:rsidP="00B642D0">
            <w:pPr>
              <w:pStyle w:val="swswStandartText"/>
              <w:rPr>
                <w:rFonts w:ascii="Hind Light" w:hAnsi="Hind Light" w:cs="Hind Light"/>
                <w:sz w:val="20"/>
                <w:szCs w:val="20"/>
                <w:lang w:val="de-CH"/>
              </w:rPr>
            </w:pPr>
            <w:r w:rsidRPr="00074C3E">
              <w:rPr>
                <w:rFonts w:ascii="Hind Light" w:hAnsi="Hind Light" w:cs="Hind Light"/>
                <w:sz w:val="20"/>
                <w:szCs w:val="20"/>
                <w:lang w:val="de-CH"/>
              </w:rPr>
              <w:t xml:space="preserve">Name: </w:t>
            </w:r>
            <w:r w:rsidRPr="00074C3E">
              <w:rPr>
                <w:rFonts w:ascii="Hind Light" w:hAnsi="Hind Light" w:cs="Hind Light"/>
                <w:sz w:val="20"/>
                <w:szCs w:val="20"/>
                <w:lang w:val="de-CH"/>
              </w:rPr>
              <w:fldChar w:fldCharType="begin">
                <w:ffData>
                  <w:name w:val="Text198"/>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Pr>
                <w:rFonts w:cs="Hind Light"/>
                <w:szCs w:val="20"/>
              </w:rPr>
              <w:tab/>
            </w:r>
            <w:r>
              <w:rPr>
                <w:rFonts w:cs="Hind Light"/>
                <w:szCs w:val="20"/>
              </w:rPr>
              <w:tab/>
            </w:r>
            <w:r w:rsidRPr="00074C3E">
              <w:rPr>
                <w:rFonts w:ascii="Hind Light" w:hAnsi="Hind Light" w:cs="Hind Light"/>
                <w:sz w:val="20"/>
                <w:szCs w:val="20"/>
                <w:lang w:val="de-CH"/>
              </w:rPr>
              <w:t xml:space="preserve">E-Mail: </w:t>
            </w:r>
            <w:r w:rsidRPr="00074C3E">
              <w:rPr>
                <w:rFonts w:ascii="Hind Light" w:hAnsi="Hind Light" w:cs="Hind Light"/>
                <w:sz w:val="20"/>
                <w:szCs w:val="20"/>
                <w:lang w:val="de-CH"/>
              </w:rPr>
              <w:fldChar w:fldCharType="begin">
                <w:ffData>
                  <w:name w:val="Text199"/>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074C3E">
              <w:rPr>
                <w:rFonts w:ascii="Hind Light" w:hAnsi="Hind Light" w:cs="Hind Light"/>
                <w:sz w:val="20"/>
                <w:szCs w:val="20"/>
                <w:lang w:val="de-CH"/>
              </w:rPr>
              <w:tab/>
            </w:r>
            <w:r w:rsidRPr="00074C3E">
              <w:rPr>
                <w:rFonts w:ascii="Hind Light" w:hAnsi="Hind Light" w:cs="Hind Light"/>
                <w:sz w:val="20"/>
                <w:szCs w:val="20"/>
                <w:lang w:val="de-CH"/>
              </w:rPr>
              <w:tab/>
              <w:t xml:space="preserve">Telefon: </w:t>
            </w: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c>
          <w:tcPr>
            <w:tcW w:w="918" w:type="pct"/>
            <w:shd w:val="clear" w:color="auto" w:fill="FFF2CC" w:themeFill="accent4" w:themeFillTint="33"/>
            <w:vAlign w:val="center"/>
          </w:tcPr>
          <w:p w14:paraId="386CB8EB" w14:textId="3100ED1A" w:rsidR="00546AB6" w:rsidRDefault="00546AB6" w:rsidP="00B642D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5D0351">
              <w:rPr>
                <w:rFonts w:ascii="Hind Light" w:hAnsi="Hind Light" w:cs="Hind Light"/>
                <w:sz w:val="20"/>
                <w:szCs w:val="20"/>
                <w:lang w:val="de-CH"/>
              </w:rPr>
            </w:r>
            <w:r w:rsidR="005D0351">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10 </w:t>
            </w:r>
            <w:r w:rsidRPr="6CD1A697">
              <w:rPr>
                <w:rFonts w:ascii="Hind Light" w:hAnsi="Hind Light" w:cs="Hind Light"/>
                <w:sz w:val="20"/>
                <w:szCs w:val="20"/>
                <w:lang w:val="de-CH"/>
              </w:rPr>
              <w:t>Punkte</w:t>
            </w:r>
          </w:p>
        </w:tc>
      </w:tr>
    </w:tbl>
    <w:p w14:paraId="759381D0" w14:textId="77777777" w:rsidR="00546AB6" w:rsidRDefault="00546AB6" w:rsidP="00546AB6">
      <w:pPr>
        <w:pStyle w:val="swswStandartText"/>
        <w:rPr>
          <w:rFonts w:ascii="Hind Light" w:hAnsi="Hind Light" w:cs="Hind Light"/>
          <w:sz w:val="20"/>
          <w:szCs w:val="20"/>
          <w:lang w:val="de-CH"/>
        </w:rPr>
      </w:pPr>
    </w:p>
    <w:p w14:paraId="36E810C8" w14:textId="1B5968BA" w:rsidR="00546AB6" w:rsidRDefault="00546AB6" w:rsidP="00546AB6">
      <w:pPr>
        <w:pStyle w:val="Beschriftung"/>
        <w:keepNext/>
        <w:shd w:val="clear" w:color="auto" w:fill="D9D9D9" w:themeFill="background1" w:themeFillShade="D9"/>
        <w:tabs>
          <w:tab w:val="left" w:pos="993"/>
        </w:tabs>
        <w:rPr>
          <w:rFonts w:cs="Hind Light"/>
        </w:rPr>
      </w:pPr>
      <w:r>
        <w:t>Beilage 1</w:t>
      </w:r>
      <w:r w:rsidR="0089611E">
        <w:t>1</w:t>
      </w:r>
      <w:r w:rsidRPr="44ECE739">
        <w:rPr>
          <w:rFonts w:cs="Hind Light"/>
        </w:rPr>
        <w:t>:</w:t>
      </w:r>
      <w:r>
        <w:tab/>
      </w:r>
      <w:r w:rsidRPr="44ECE739">
        <w:rPr>
          <w:rFonts w:cs="Hind Light"/>
        </w:rPr>
        <w:t xml:space="preserve">Liste mit den </w:t>
      </w:r>
      <w:proofErr w:type="gramStart"/>
      <w:r w:rsidRPr="44ECE739">
        <w:rPr>
          <w:rFonts w:cs="Hind Light"/>
        </w:rPr>
        <w:t>Athlet:innen</w:t>
      </w:r>
      <w:proofErr w:type="gramEnd"/>
      <w:r w:rsidRPr="44ECE739">
        <w:rPr>
          <w:rFonts w:cs="Hind Light"/>
        </w:rPr>
        <w:t>, welche in der Saison XY oder XY unterstützt wurden (Name Athlet:in, Form der Unterstützung).</w:t>
      </w:r>
    </w:p>
    <w:p w14:paraId="64FBFD99" w14:textId="77777777" w:rsidR="003819A0" w:rsidRPr="003A5D2E" w:rsidRDefault="003819A0" w:rsidP="6CD1A697">
      <w:pPr>
        <w:pStyle w:val="swswStandartText"/>
        <w:rPr>
          <w:rFonts w:ascii="Hind Light" w:hAnsi="Hind Light" w:cs="Hind Light"/>
          <w:sz w:val="20"/>
          <w:szCs w:val="20"/>
          <w:lang w:val="de-CH"/>
        </w:rPr>
      </w:pPr>
    </w:p>
    <w:p w14:paraId="7DA09A6E" w14:textId="16B18946" w:rsidR="00546AB6" w:rsidRPr="003A5D2E" w:rsidRDefault="00546AB6" w:rsidP="00546AB6">
      <w:pPr>
        <w:pStyle w:val="SWAQberschrift2"/>
      </w:pPr>
      <w:bookmarkStart w:id="55" w:name="_Toc137737288"/>
      <w:bookmarkStart w:id="56" w:name="_Toc143000189"/>
      <w:r>
        <w:t>Karriereplanung – Ausbildung und Sport</w:t>
      </w:r>
      <w:bookmarkEnd w:id="55"/>
      <w:bookmarkEnd w:id="56"/>
    </w:p>
    <w:p w14:paraId="1551707D" w14:textId="77777777" w:rsidR="00546AB6" w:rsidRDefault="00546AB6" w:rsidP="00546AB6">
      <w:r w:rsidRPr="44ECE739">
        <w:rPr>
          <w:rFonts w:eastAsia="Hind Light" w:cs="Hind Light"/>
        </w:rPr>
        <w:t xml:space="preserve">Es ist eine Herausforderung für </w:t>
      </w:r>
      <w:proofErr w:type="gramStart"/>
      <w:r w:rsidRPr="44ECE739">
        <w:rPr>
          <w:rFonts w:eastAsia="Hind Light" w:cs="Hind Light"/>
        </w:rPr>
        <w:t>Athlet:innen</w:t>
      </w:r>
      <w:proofErr w:type="gramEnd"/>
      <w:r w:rsidRPr="44ECE739">
        <w:rPr>
          <w:rFonts w:eastAsia="Hind Light" w:cs="Hind Light"/>
        </w:rPr>
        <w:t xml:space="preserve">, neben der Ausbildung (Schule, Lehre) Leistungssport zu betreiben. Eine sorgfältige Karriereplanung bildet die Grundlage, um diese beiden Bereiche zu koordinieren. Dabei gibt es viele verschiedene, individuelle Beispiele von erfolgreichen </w:t>
      </w:r>
      <w:proofErr w:type="gramStart"/>
      <w:r w:rsidRPr="44ECE739">
        <w:rPr>
          <w:rFonts w:eastAsia="Hind Light" w:cs="Hind Light"/>
        </w:rPr>
        <w:t>Athlet:innen</w:t>
      </w:r>
      <w:proofErr w:type="gramEnd"/>
      <w:r w:rsidRPr="44ECE739">
        <w:rPr>
          <w:rFonts w:eastAsia="Hind Light" w:cs="Hind Light"/>
        </w:rPr>
        <w:t>-Karriereverläufen. Auch sind die leistungssportfreundlichen Ausbildungsangebote von Kanton zu Kanton verschieden.</w:t>
      </w:r>
    </w:p>
    <w:p w14:paraId="70552F11" w14:textId="77777777" w:rsidR="00546AB6" w:rsidRDefault="00546AB6" w:rsidP="00546AB6">
      <w:pPr>
        <w:jc w:val="both"/>
      </w:pPr>
    </w:p>
    <w:p w14:paraId="0EFBA035" w14:textId="7D782ADF" w:rsidR="00546AB6" w:rsidRPr="00CC1CD0" w:rsidRDefault="00546AB6" w:rsidP="00546AB6">
      <w:pPr>
        <w:jc w:val="both"/>
      </w:pPr>
      <w:r w:rsidRPr="44ECE739">
        <w:rPr>
          <w:rFonts w:eastAsia="Hind Light" w:cs="Hind Light"/>
        </w:rPr>
        <w:t xml:space="preserve">Als NWF-Stützpunkt weisen wir die Eltern und </w:t>
      </w:r>
      <w:proofErr w:type="gramStart"/>
      <w:r w:rsidRPr="44ECE739">
        <w:rPr>
          <w:rFonts w:eastAsia="Hind Light" w:cs="Hind Light"/>
        </w:rPr>
        <w:t>Athlet:innen</w:t>
      </w:r>
      <w:proofErr w:type="gramEnd"/>
      <w:r w:rsidRPr="44ECE739">
        <w:rPr>
          <w:rFonts w:eastAsia="Hind Light" w:cs="Hind Light"/>
        </w:rPr>
        <w:t xml:space="preserve"> auf die regionalen Ausbildungsangebote hin und stellen die nötigen Kontakte her. Mindestens 1x im Jahr organisiert der NWF Stützpunkt einen Informationsanlass </w:t>
      </w:r>
      <w:r w:rsidRPr="44ECE739">
        <w:rPr>
          <w:rFonts w:cs="Hind Light"/>
        </w:rPr>
        <w:t xml:space="preserve">für </w:t>
      </w:r>
      <w:proofErr w:type="gramStart"/>
      <w:r w:rsidRPr="44ECE739">
        <w:rPr>
          <w:rFonts w:cs="Hind Light"/>
        </w:rPr>
        <w:t>Athlet:innen</w:t>
      </w:r>
      <w:proofErr w:type="gramEnd"/>
      <w:r w:rsidRPr="44ECE739">
        <w:rPr>
          <w:rFonts w:cs="Hind Light"/>
        </w:rPr>
        <w:t xml:space="preserve"> und Eltern </w:t>
      </w:r>
      <w:r w:rsidRPr="44ECE739">
        <w:rPr>
          <w:rFonts w:eastAsia="Hind Light" w:cs="Hind Light"/>
        </w:rPr>
        <w:t xml:space="preserve">zum Thema </w:t>
      </w:r>
      <w:r w:rsidRPr="44ECE739">
        <w:rPr>
          <w:rFonts w:cs="Hind Light"/>
        </w:rPr>
        <w:t xml:space="preserve">«Karriereplanung». Zielgruppe: Übergänge Grundschule zu Sekundarstufe I respektive Sekundarstufe I zu Sekundarstufe II und später zum Studium in die Tertitärstufe. </w:t>
      </w:r>
    </w:p>
    <w:p w14:paraId="663DBCA3" w14:textId="77777777" w:rsidR="00546AB6" w:rsidRPr="003A5D2E" w:rsidRDefault="00546AB6" w:rsidP="00546AB6">
      <w:pPr>
        <w:pStyle w:val="swswStandartText"/>
        <w:tabs>
          <w:tab w:val="left" w:pos="1985"/>
          <w:tab w:val="left" w:pos="3828"/>
        </w:tabs>
        <w:rPr>
          <w:rFonts w:ascii="Hind Light" w:hAnsi="Hind Light" w:cs="Hind Light"/>
          <w:sz w:val="20"/>
          <w:szCs w:val="20"/>
          <w:lang w:val="de-CH"/>
        </w:rPr>
      </w:pPr>
    </w:p>
    <w:tbl>
      <w:tblPr>
        <w:tblW w:w="5000" w:type="pct"/>
        <w:tblBorders>
          <w:top w:val="single" w:sz="4" w:space="0" w:color="auto"/>
          <w:bottom w:val="single" w:sz="4" w:space="0" w:color="auto"/>
        </w:tblBorders>
        <w:shd w:val="clear" w:color="auto" w:fill="FBE4D5" w:themeFill="accent2" w:themeFillTint="33"/>
        <w:tblLook w:val="0000" w:firstRow="0" w:lastRow="0" w:firstColumn="0" w:lastColumn="0" w:noHBand="0" w:noVBand="0"/>
      </w:tblPr>
      <w:tblGrid>
        <w:gridCol w:w="9354"/>
      </w:tblGrid>
      <w:tr w:rsidR="00546AB6" w14:paraId="1F626682" w14:textId="77777777" w:rsidTr="00B642D0">
        <w:trPr>
          <w:trHeight w:val="93"/>
        </w:trPr>
        <w:tc>
          <w:tcPr>
            <w:tcW w:w="5000" w:type="pct"/>
            <w:shd w:val="clear" w:color="auto" w:fill="FBE4D5" w:themeFill="accent2" w:themeFillTint="33"/>
          </w:tcPr>
          <w:p w14:paraId="697A9992" w14:textId="77777777" w:rsidR="00546AB6" w:rsidRDefault="00546AB6" w:rsidP="00B642D0">
            <w:pPr>
              <w:pStyle w:val="swswStandartText"/>
              <w:rPr>
                <w:rFonts w:ascii="Hind Light" w:hAnsi="Hind Light" w:cs="Hind Light"/>
                <w:sz w:val="20"/>
                <w:szCs w:val="20"/>
                <w:lang w:val="de-CH"/>
              </w:rPr>
            </w:pPr>
            <w:r w:rsidRPr="003A5D2E">
              <w:rPr>
                <w:rFonts w:ascii="Hind Light" w:hAnsi="Hind Light" w:cs="Hind Light"/>
                <w:sz w:val="20"/>
                <w:szCs w:val="20"/>
                <w:lang w:val="de-CH"/>
              </w:rPr>
              <w:t>Der NWF-Stützpunkt organisiert einen Informationsanlass zum Thema «Karriereplanung»</w:t>
            </w:r>
          </w:p>
        </w:tc>
      </w:tr>
      <w:tr w:rsidR="00546AB6" w14:paraId="23EE4C84" w14:textId="77777777" w:rsidTr="00B642D0">
        <w:trPr>
          <w:trHeight w:val="93"/>
        </w:trPr>
        <w:tc>
          <w:tcPr>
            <w:tcW w:w="5000" w:type="pct"/>
            <w:shd w:val="clear" w:color="auto" w:fill="FBE4D5" w:themeFill="accent2" w:themeFillTint="33"/>
          </w:tcPr>
          <w:p w14:paraId="1D03555B" w14:textId="77777777" w:rsidR="00546AB6" w:rsidRPr="00132788" w:rsidRDefault="00546AB6" w:rsidP="00B642D0">
            <w:pPr>
              <w:pStyle w:val="swswStandartText"/>
              <w:tabs>
                <w:tab w:val="left" w:pos="1985"/>
                <w:tab w:val="left" w:pos="3828"/>
              </w:tabs>
              <w:rPr>
                <w:rFonts w:ascii="Hind Light" w:hAnsi="Hind Light" w:cs="Hind Light"/>
                <w:sz w:val="20"/>
                <w:szCs w:val="20"/>
                <w:lang w:val="de-CH"/>
              </w:rPr>
            </w:pPr>
            <w:r>
              <w:rPr>
                <w:rFonts w:ascii="Hind Light" w:hAnsi="Hind Light" w:cs="Hind Light"/>
                <w:sz w:val="20"/>
                <w:szCs w:val="20"/>
                <w:lang w:val="de-CH"/>
              </w:rPr>
              <w:lastRenderedPageBreak/>
              <w:t>Datum:</w:t>
            </w:r>
            <w:r>
              <w:rPr>
                <w:rFonts w:ascii="Hind Light" w:hAnsi="Hind Light" w:cs="Hind Light"/>
                <w:sz w:val="20"/>
                <w:szCs w:val="20"/>
                <w:lang w:val="de-CH"/>
              </w:rPr>
              <w:fldChar w:fldCharType="begin">
                <w:ffData>
                  <w:name w:val="Text7"/>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ab/>
              <w:t xml:space="preserve">Ort: </w:t>
            </w:r>
            <w:r>
              <w:rPr>
                <w:rFonts w:ascii="Hind Light" w:hAnsi="Hind Light" w:cs="Hind Light"/>
                <w:sz w:val="20"/>
                <w:szCs w:val="20"/>
                <w:lang w:val="de-CH"/>
              </w:rPr>
              <w:fldChar w:fldCharType="begin">
                <w:ffData>
                  <w:name w:val="Text2"/>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Pr>
                <w:rFonts w:ascii="Hind Light" w:hAnsi="Hind Light" w:cs="Hind Light"/>
                <w:sz w:val="20"/>
                <w:szCs w:val="20"/>
                <w:lang w:val="de-CH"/>
              </w:rPr>
              <w:tab/>
              <w:t xml:space="preserve">Referent:in: </w:t>
            </w:r>
            <w:r>
              <w:rPr>
                <w:rFonts w:ascii="Hind Light" w:hAnsi="Hind Light" w:cs="Hind Light"/>
                <w:sz w:val="20"/>
                <w:szCs w:val="20"/>
                <w:lang w:val="de-CH"/>
              </w:rPr>
              <w:fldChar w:fldCharType="begin">
                <w:ffData>
                  <w:name w:val="Text3"/>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r>
    </w:tbl>
    <w:p w14:paraId="07FA303C" w14:textId="77777777" w:rsidR="00546AB6" w:rsidRPr="003A5D2E" w:rsidRDefault="00546AB6" w:rsidP="00546AB6">
      <w:pPr>
        <w:pStyle w:val="swswStandartText"/>
        <w:rPr>
          <w:rFonts w:ascii="Hind Light" w:hAnsi="Hind Light" w:cs="Hind Light"/>
          <w:sz w:val="20"/>
          <w:szCs w:val="20"/>
          <w:lang w:val="de-CH"/>
        </w:rPr>
      </w:pPr>
    </w:p>
    <w:p w14:paraId="24191DD4" w14:textId="77777777" w:rsidR="00546AB6" w:rsidRDefault="00546AB6" w:rsidP="00546AB6">
      <w:pPr>
        <w:shd w:val="clear" w:color="auto" w:fill="FBE4D5" w:themeFill="accent2" w:themeFillTint="33"/>
        <w:jc w:val="both"/>
        <w:rPr>
          <w:rFonts w:eastAsia="Hind Light" w:cs="Hind Light"/>
          <w:szCs w:val="20"/>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bookmarkStart w:id="57" w:name="Kontrollkästchen5"/>
      <w:r>
        <w:rPr>
          <w:rFonts w:ascii="Wingdings" w:eastAsia="Wingdings" w:hAnsi="Wingdings" w:cs="Wingdings"/>
          <w:szCs w:val="20"/>
        </w:rPr>
        <w:instrText xml:space="preserve"> FORMCHECKBOX </w:instrText>
      </w:r>
      <w:r w:rsidR="005D0351">
        <w:rPr>
          <w:rFonts w:ascii="Wingdings" w:eastAsia="Wingdings" w:hAnsi="Wingdings" w:cs="Wingdings"/>
          <w:szCs w:val="20"/>
        </w:rPr>
      </w:r>
      <w:r w:rsidR="005D0351">
        <w:rPr>
          <w:rFonts w:ascii="Wingdings" w:eastAsia="Wingdings" w:hAnsi="Wingdings" w:cs="Wingdings"/>
          <w:szCs w:val="20"/>
        </w:rPr>
        <w:fldChar w:fldCharType="separate"/>
      </w:r>
      <w:r>
        <w:rPr>
          <w:rFonts w:ascii="Wingdings" w:eastAsia="Wingdings" w:hAnsi="Wingdings" w:cs="Wingdings"/>
          <w:szCs w:val="20"/>
        </w:rPr>
        <w:fldChar w:fldCharType="end"/>
      </w:r>
      <w:bookmarkEnd w:id="57"/>
      <w:r w:rsidRPr="0964AFC5">
        <w:rPr>
          <w:rFonts w:eastAsia="Hind Light" w:cs="Hind Light"/>
          <w:szCs w:val="20"/>
        </w:rPr>
        <w:t xml:space="preserve"> Ja, wir erfüllen dieses Kriterium.</w:t>
      </w:r>
    </w:p>
    <w:p w14:paraId="537714DE" w14:textId="77777777" w:rsidR="00546AB6" w:rsidRPr="00132788" w:rsidRDefault="00546AB6" w:rsidP="00546AB6">
      <w:pPr>
        <w:jc w:val="both"/>
        <w:rPr>
          <w:rFonts w:eastAsia="Hind Light"/>
        </w:rPr>
      </w:pPr>
    </w:p>
    <w:p w14:paraId="729A120C" w14:textId="15AC1E17" w:rsidR="00546AB6" w:rsidRPr="00C50E4F" w:rsidRDefault="00546AB6" w:rsidP="00546AB6">
      <w:pPr>
        <w:pStyle w:val="Beschriftung"/>
        <w:shd w:val="clear" w:color="auto" w:fill="D9D9D9" w:themeFill="background1" w:themeFillShade="D9"/>
        <w:tabs>
          <w:tab w:val="left" w:pos="993"/>
        </w:tabs>
        <w:rPr>
          <w:rFonts w:cs="Hind Light"/>
          <w:szCs w:val="20"/>
        </w:rPr>
      </w:pPr>
      <w:r>
        <w:t xml:space="preserve">Beilage </w:t>
      </w:r>
      <w:r w:rsidR="0073000A">
        <w:t>1</w:t>
      </w:r>
      <w:r w:rsidR="0089611E">
        <w:t>2</w:t>
      </w:r>
      <w:r w:rsidRPr="003A5D2E">
        <w:rPr>
          <w:rFonts w:cs="Hind Light"/>
          <w:szCs w:val="20"/>
        </w:rPr>
        <w:t>:</w:t>
      </w:r>
      <w:r w:rsidRPr="003A5D2E">
        <w:rPr>
          <w:rFonts w:cs="Hind Light"/>
          <w:szCs w:val="20"/>
        </w:rPr>
        <w:tab/>
        <w:t>Beschreibung Programm und Inhalt des Informationsanlasses zum Thema Karriereplanung.</w:t>
      </w:r>
    </w:p>
    <w:p w14:paraId="502DA0A4" w14:textId="77777777" w:rsidR="00CD4F76" w:rsidRPr="00546AB6" w:rsidRDefault="00CD4F76" w:rsidP="00CD4F76">
      <w:pPr>
        <w:pStyle w:val="swswStandartText"/>
        <w:ind w:left="1276" w:hanging="1276"/>
        <w:rPr>
          <w:rFonts w:ascii="Hind Light" w:hAnsi="Hind Light" w:cs="Hind Light"/>
          <w:sz w:val="20"/>
          <w:szCs w:val="20"/>
          <w:lang w:val="de-CH"/>
        </w:rPr>
      </w:pPr>
    </w:p>
    <w:p w14:paraId="49A851C1" w14:textId="77777777" w:rsidR="00546AB6" w:rsidRDefault="00546AB6" w:rsidP="00546AB6">
      <w:pPr>
        <w:pStyle w:val="swswStandartText"/>
        <w:rPr>
          <w:rFonts w:ascii="Hind Light" w:hAnsi="Hind Light" w:cs="Hind Light"/>
          <w:sz w:val="20"/>
          <w:szCs w:val="20"/>
        </w:rPr>
      </w:pPr>
      <w:r w:rsidRPr="23E11C35">
        <w:rPr>
          <w:rFonts w:ascii="Hind Light" w:hAnsi="Hind Light" w:cs="Hind Light"/>
          <w:sz w:val="20"/>
          <w:szCs w:val="20"/>
        </w:rPr>
        <w:t xml:space="preserve">Eine gute Möglichkeit das Thema Karriereplanung systematisch mit den </w:t>
      </w:r>
      <w:proofErr w:type="gramStart"/>
      <w:r w:rsidRPr="23E11C35">
        <w:rPr>
          <w:rFonts w:ascii="Hind Light" w:hAnsi="Hind Light" w:cs="Hind Light"/>
          <w:sz w:val="20"/>
          <w:szCs w:val="20"/>
        </w:rPr>
        <w:t>Athlet:innen</w:t>
      </w:r>
      <w:proofErr w:type="gramEnd"/>
      <w:r w:rsidRPr="23E11C35">
        <w:rPr>
          <w:rFonts w:ascii="Hind Light" w:hAnsi="Hind Light" w:cs="Hind Light"/>
          <w:sz w:val="20"/>
          <w:szCs w:val="20"/>
        </w:rPr>
        <w:t xml:space="preserve"> (und Eltern) zu thematisieren und zu besprechen ist die Integration in die individuelle Athlet:innenvereinbarung. Folgende Fragestellungen sollten dabei abgedeckt sein: Individuelle Zielsetzung, Individueller Wochen- und Saisonplan inkl. Ausbildung, (wichtige Prüfungen) und Übergänge.</w:t>
      </w:r>
    </w:p>
    <w:p w14:paraId="59553619" w14:textId="77777777" w:rsidR="00546AB6" w:rsidRPr="00C92863" w:rsidRDefault="00546AB6" w:rsidP="00546AB6">
      <w:pPr>
        <w:pStyle w:val="swswStandartText"/>
        <w:rPr>
          <w:rFonts w:ascii="Hind Light" w:hAnsi="Hind Light" w:cs="Hind Light"/>
          <w:sz w:val="20"/>
          <w:szCs w:val="20"/>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546AB6" w14:paraId="1E4702E2" w14:textId="77777777" w:rsidTr="00B642D0">
        <w:trPr>
          <w:trHeight w:val="93"/>
        </w:trPr>
        <w:tc>
          <w:tcPr>
            <w:tcW w:w="4082" w:type="pct"/>
            <w:shd w:val="clear" w:color="auto" w:fill="FFF2CC" w:themeFill="accent4" w:themeFillTint="33"/>
          </w:tcPr>
          <w:p w14:paraId="350946E2" w14:textId="77777777" w:rsidR="00546AB6" w:rsidRDefault="00546AB6" w:rsidP="00B642D0">
            <w:pPr>
              <w:pStyle w:val="swswStandartText"/>
              <w:rPr>
                <w:rFonts w:ascii="Hind Light" w:hAnsi="Hind Light" w:cs="Hind Light"/>
                <w:sz w:val="20"/>
                <w:szCs w:val="20"/>
                <w:lang w:val="de-CH"/>
              </w:rPr>
            </w:pPr>
            <w:r w:rsidRPr="23E11C35">
              <w:rPr>
                <w:rFonts w:ascii="Hind Light" w:hAnsi="Hind Light" w:cs="Hind Light"/>
                <w:sz w:val="20"/>
                <w:szCs w:val="20"/>
                <w:lang w:val="de-CH"/>
              </w:rPr>
              <w:t xml:space="preserve">«Karriereplanung» ist in den </w:t>
            </w:r>
            <w:proofErr w:type="gramStart"/>
            <w:r w:rsidRPr="23E11C35">
              <w:rPr>
                <w:rFonts w:ascii="Hind Light" w:hAnsi="Hind Light" w:cs="Hind Light"/>
                <w:sz w:val="20"/>
                <w:szCs w:val="20"/>
                <w:lang w:val="de-CH"/>
              </w:rPr>
              <w:t>Athlet:innenvereinbarungen</w:t>
            </w:r>
            <w:proofErr w:type="gramEnd"/>
            <w:r w:rsidRPr="23E11C35">
              <w:rPr>
                <w:rFonts w:ascii="Hind Light" w:hAnsi="Hind Light" w:cs="Hind Light"/>
                <w:sz w:val="20"/>
                <w:szCs w:val="20"/>
                <w:lang w:val="de-CH"/>
              </w:rPr>
              <w:t xml:space="preserve"> integriert. </w:t>
            </w:r>
          </w:p>
        </w:tc>
        <w:tc>
          <w:tcPr>
            <w:tcW w:w="918" w:type="pct"/>
            <w:shd w:val="clear" w:color="auto" w:fill="FFF2CC" w:themeFill="accent4" w:themeFillTint="33"/>
            <w:vAlign w:val="center"/>
          </w:tcPr>
          <w:p w14:paraId="3FF111DC" w14:textId="7C1577B4" w:rsidR="00546AB6" w:rsidRDefault="00546AB6" w:rsidP="00B642D0">
            <w:pPr>
              <w:pStyle w:val="swswStandartText"/>
              <w:jc w:val="lef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5D0351">
              <w:rPr>
                <w:rFonts w:ascii="Hind Light" w:hAnsi="Hind Light" w:cs="Hind Light"/>
                <w:sz w:val="20"/>
                <w:szCs w:val="20"/>
                <w:lang w:val="de-CH"/>
              </w:rPr>
            </w:r>
            <w:r w:rsidR="005D0351">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3403CB">
              <w:rPr>
                <w:rFonts w:ascii="Hind Light" w:hAnsi="Hind Light" w:cs="Hind Light"/>
                <w:sz w:val="20"/>
                <w:szCs w:val="20"/>
                <w:lang w:val="de-CH"/>
              </w:rPr>
              <w:t>5</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bl>
    <w:p w14:paraId="64E59619" w14:textId="77777777" w:rsidR="00546AB6" w:rsidRDefault="00546AB6" w:rsidP="00546AB6">
      <w:pPr>
        <w:pStyle w:val="Beschriftung"/>
        <w:tabs>
          <w:tab w:val="left" w:pos="993"/>
        </w:tabs>
        <w:spacing w:after="0"/>
      </w:pPr>
    </w:p>
    <w:p w14:paraId="25466967" w14:textId="4DC91C70" w:rsidR="00546AB6" w:rsidRDefault="00546AB6" w:rsidP="00546AB6">
      <w:pPr>
        <w:pStyle w:val="Beschriftung"/>
        <w:shd w:val="clear" w:color="auto" w:fill="D9D9D9" w:themeFill="background1" w:themeFillShade="D9"/>
        <w:tabs>
          <w:tab w:val="left" w:pos="993"/>
        </w:tabs>
        <w:rPr>
          <w:rFonts w:cs="Hind Light"/>
        </w:rPr>
      </w:pPr>
      <w:r>
        <w:t xml:space="preserve">Beilage </w:t>
      </w:r>
      <w:r w:rsidR="0073000A">
        <w:t>1</w:t>
      </w:r>
      <w:r w:rsidR="0089611E">
        <w:t>3</w:t>
      </w:r>
      <w:r>
        <w:t>:</w:t>
      </w:r>
      <w:r>
        <w:tab/>
      </w:r>
      <w:r w:rsidRPr="23E11C35">
        <w:rPr>
          <w:rFonts w:cs="Hind Light"/>
        </w:rPr>
        <w:t xml:space="preserve">Beispiel einer unterschriebenen </w:t>
      </w:r>
      <w:proofErr w:type="gramStart"/>
      <w:r w:rsidRPr="23E11C35">
        <w:rPr>
          <w:rFonts w:cs="Hind Light"/>
        </w:rPr>
        <w:t>Athlet:innenvereinbarung</w:t>
      </w:r>
      <w:proofErr w:type="gramEnd"/>
      <w:r w:rsidRPr="23E11C35">
        <w:rPr>
          <w:rFonts w:cs="Hind Light"/>
        </w:rPr>
        <w:t xml:space="preserve"> inkl. Karriereplanung.</w:t>
      </w:r>
    </w:p>
    <w:p w14:paraId="709BD2A6" w14:textId="77777777" w:rsidR="00CD4F76" w:rsidRPr="003C2A52" w:rsidRDefault="00CD4F76" w:rsidP="00CD4F76">
      <w:pPr>
        <w:pStyle w:val="swswStandartText"/>
        <w:rPr>
          <w:rFonts w:ascii="Hind Light" w:hAnsi="Hind Light" w:cs="Hind Light"/>
          <w:sz w:val="20"/>
          <w:szCs w:val="20"/>
        </w:rPr>
      </w:pPr>
    </w:p>
    <w:p w14:paraId="69A75F7F" w14:textId="77777777" w:rsidR="00546AB6" w:rsidRDefault="00546AB6" w:rsidP="00546AB6">
      <w:pPr>
        <w:pStyle w:val="swswStandartText"/>
        <w:rPr>
          <w:rFonts w:ascii="Hind Light" w:hAnsi="Hind Light" w:cs="Hind Light"/>
          <w:sz w:val="20"/>
          <w:szCs w:val="20"/>
          <w:lang w:val="de-CH"/>
        </w:rPr>
      </w:pPr>
      <w:r w:rsidRPr="003A5D2E">
        <w:rPr>
          <w:rFonts w:ascii="Hind Light" w:hAnsi="Hind Light" w:cs="Hind Light"/>
          <w:noProof/>
          <w:sz w:val="20"/>
          <w:szCs w:val="20"/>
          <w:lang w:val="de-CH" w:eastAsia="it-CH"/>
        </w:rPr>
        <w:drawing>
          <wp:anchor distT="0" distB="0" distL="114300" distR="114300" simplePos="0" relativeHeight="251666440" behindDoc="0" locked="0" layoutInCell="1" allowOverlap="1" wp14:anchorId="1DB2D7B1" wp14:editId="710974FE">
            <wp:simplePos x="0" y="0"/>
            <wp:positionH relativeFrom="margin">
              <wp:posOffset>4013251</wp:posOffset>
            </wp:positionH>
            <wp:positionV relativeFrom="paragraph">
              <wp:posOffset>1390255</wp:posOffset>
            </wp:positionV>
            <wp:extent cx="697619" cy="390474"/>
            <wp:effectExtent l="0" t="0" r="1270" b="3810"/>
            <wp:wrapNone/>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03334" cy="3936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5D2E">
        <w:rPr>
          <w:rFonts w:ascii="Hind Light" w:hAnsi="Hind Light" w:cs="Hind Light"/>
          <w:noProof/>
          <w:sz w:val="20"/>
          <w:szCs w:val="20"/>
          <w:lang w:val="de-CH" w:eastAsia="it-CH"/>
        </w:rPr>
        <w:drawing>
          <wp:anchor distT="0" distB="0" distL="114300" distR="114300" simplePos="0" relativeHeight="251667464" behindDoc="0" locked="0" layoutInCell="1" allowOverlap="1" wp14:anchorId="12DA305C" wp14:editId="577DE51B">
            <wp:simplePos x="0" y="0"/>
            <wp:positionH relativeFrom="margin">
              <wp:posOffset>3036512</wp:posOffset>
            </wp:positionH>
            <wp:positionV relativeFrom="paragraph">
              <wp:posOffset>1409296</wp:posOffset>
            </wp:positionV>
            <wp:extent cx="743469" cy="3429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43469"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ind Light" w:hAnsi="Hind Light" w:cs="Hind Light"/>
          <w:sz w:val="20"/>
          <w:szCs w:val="20"/>
          <w:lang w:val="de-CH"/>
        </w:rPr>
        <w:t>Im Einzugsgebiet (= zweckmässige Reisedistanz von Ausbildungsstätte zu Trainingsstätte)</w:t>
      </w:r>
      <w:r w:rsidRPr="003A5D2E">
        <w:rPr>
          <w:rFonts w:ascii="Hind Light" w:hAnsi="Hind Light" w:cs="Hind Light"/>
          <w:sz w:val="20"/>
          <w:szCs w:val="20"/>
          <w:lang w:val="de-CH"/>
        </w:rPr>
        <w:t xml:space="preserve"> </w:t>
      </w:r>
      <w:r>
        <w:rPr>
          <w:rFonts w:ascii="Hind Light" w:hAnsi="Hind Light" w:cs="Hind Light"/>
          <w:sz w:val="20"/>
          <w:szCs w:val="20"/>
          <w:lang w:val="de-CH"/>
        </w:rPr>
        <w:t xml:space="preserve">des Stützpunktes gibt es sportfreundliche Ausbildungsangebote für eine optimale Koordination von Sport und Ausbildung (Swiss Olympic Partner / Sports School oder individuelle Vereinbarung mit einer öffentlichen / </w:t>
      </w:r>
      <w:r w:rsidRPr="003A5D2E">
        <w:rPr>
          <w:rFonts w:ascii="Hind Light" w:hAnsi="Hind Light" w:cs="Hind Light"/>
          <w:sz w:val="20"/>
          <w:szCs w:val="20"/>
          <w:lang w:val="de-CH"/>
        </w:rPr>
        <w:t>privaten Schule</w:t>
      </w:r>
      <w:r>
        <w:rPr>
          <w:rFonts w:ascii="Hind Light" w:hAnsi="Hind Light" w:cs="Hind Light"/>
          <w:sz w:val="20"/>
          <w:szCs w:val="20"/>
          <w:lang w:val="de-CH"/>
        </w:rPr>
        <w:t>). Eine individuelle Vereinbarung mit einer Schule sollte mindestens folgende Punkte beinhalten: 1) zusätzliche Dispens für Abwesenheitstage (Trainingslager, Wettkämpfe), 2) Individualisierung des Stundenplans (Lektionen streichen) für optimierte Trainingsplanung sowie 3) Möglichkeit für Prüfungsverschiebungen.</w:t>
      </w:r>
    </w:p>
    <w:p w14:paraId="55078CD6" w14:textId="7CAAF87C" w:rsidR="00546AB6" w:rsidRDefault="00546AB6" w:rsidP="00546AB6">
      <w:pPr>
        <w:pStyle w:val="swswStandartText"/>
        <w:rPr>
          <w:rFonts w:ascii="Hind Light" w:hAnsi="Hind Light" w:cs="Hind Light"/>
          <w:sz w:val="20"/>
          <w:szCs w:val="20"/>
          <w:lang w:val="de-CH"/>
        </w:rPr>
      </w:pPr>
      <w:r>
        <w:rPr>
          <w:rFonts w:ascii="Hind Light" w:hAnsi="Hind Light" w:cs="Hind Light"/>
          <w:sz w:val="20"/>
          <w:szCs w:val="20"/>
          <w:lang w:val="de-CH"/>
        </w:rPr>
        <w:t>XY Punkte pro Sportschulangebot, max. 20 Punkte.</w:t>
      </w:r>
    </w:p>
    <w:p w14:paraId="1437BD8F" w14:textId="77777777" w:rsidR="00CD4F76" w:rsidRDefault="00CD4F76" w:rsidP="00CD4F76">
      <w:pPr>
        <w:pStyle w:val="swswStandartText"/>
        <w:rPr>
          <w:rFonts w:ascii="Hind Light" w:hAnsi="Hind Light" w:cs="Hind Light"/>
          <w:sz w:val="20"/>
          <w:szCs w:val="20"/>
          <w:lang w:val="de-CH"/>
        </w:rPr>
      </w:pPr>
    </w:p>
    <w:p w14:paraId="396FDFDB" w14:textId="77777777" w:rsidR="00CD4F76" w:rsidRPr="003A5D2E" w:rsidRDefault="00CD4F76" w:rsidP="00CD4F76">
      <w:pPr>
        <w:jc w:val="both"/>
        <w:rPr>
          <w:rFonts w:cs="Hind Light"/>
          <w:szCs w:val="20"/>
        </w:rPr>
      </w:pPr>
    </w:p>
    <w:tbl>
      <w:tblPr>
        <w:tblStyle w:val="Tabellenraster"/>
        <w:tblW w:w="5000" w:type="pct"/>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140"/>
        <w:gridCol w:w="2101"/>
        <w:gridCol w:w="1500"/>
        <w:gridCol w:w="2015"/>
        <w:gridCol w:w="1598"/>
      </w:tblGrid>
      <w:tr w:rsidR="00CD4F76" w:rsidRPr="00084640" w14:paraId="2408E8F0" w14:textId="77777777" w:rsidTr="005D611F">
        <w:tc>
          <w:tcPr>
            <w:tcW w:w="1144" w:type="pct"/>
            <w:tcBorders>
              <w:top w:val="single" w:sz="4" w:space="0" w:color="auto"/>
              <w:bottom w:val="single" w:sz="4" w:space="0" w:color="auto"/>
            </w:tcBorders>
            <w:shd w:val="clear" w:color="auto" w:fill="FFF2CC" w:themeFill="accent4" w:themeFillTint="33"/>
            <w:vAlign w:val="bottom"/>
          </w:tcPr>
          <w:p w14:paraId="13EBA449" w14:textId="77777777" w:rsidR="00CD4F76" w:rsidRPr="00084640" w:rsidRDefault="00CD4F76" w:rsidP="00084640">
            <w:pPr>
              <w:rPr>
                <w:rFonts w:ascii="Hind Medium" w:hAnsi="Hind Medium" w:cs="Hind Medium"/>
                <w:szCs w:val="20"/>
              </w:rPr>
            </w:pPr>
            <w:r w:rsidRPr="00084640">
              <w:rPr>
                <w:rFonts w:ascii="Hind Medium" w:hAnsi="Hind Medium" w:cs="Hind Medium"/>
                <w:szCs w:val="20"/>
              </w:rPr>
              <w:t>Name der Schule</w:t>
            </w:r>
          </w:p>
        </w:tc>
        <w:tc>
          <w:tcPr>
            <w:tcW w:w="1123" w:type="pct"/>
            <w:tcBorders>
              <w:top w:val="single" w:sz="4" w:space="0" w:color="auto"/>
              <w:bottom w:val="single" w:sz="4" w:space="0" w:color="auto"/>
            </w:tcBorders>
            <w:shd w:val="clear" w:color="auto" w:fill="FFF2CC" w:themeFill="accent4" w:themeFillTint="33"/>
            <w:vAlign w:val="bottom"/>
          </w:tcPr>
          <w:p w14:paraId="520A422F" w14:textId="77777777" w:rsidR="00CD4F76" w:rsidRPr="00084640" w:rsidRDefault="00CD4F76" w:rsidP="00084640">
            <w:pPr>
              <w:rPr>
                <w:rFonts w:ascii="Hind Medium" w:hAnsi="Hind Medium" w:cs="Hind Medium"/>
                <w:szCs w:val="20"/>
              </w:rPr>
            </w:pPr>
            <w:r w:rsidRPr="00084640">
              <w:rPr>
                <w:rFonts w:ascii="Hind Medium" w:hAnsi="Hind Medium" w:cs="Hind Medium"/>
                <w:szCs w:val="20"/>
              </w:rPr>
              <w:t>Ort</w:t>
            </w:r>
          </w:p>
        </w:tc>
        <w:tc>
          <w:tcPr>
            <w:tcW w:w="802" w:type="pct"/>
            <w:tcBorders>
              <w:top w:val="single" w:sz="4" w:space="0" w:color="auto"/>
              <w:bottom w:val="single" w:sz="4" w:space="0" w:color="auto"/>
            </w:tcBorders>
            <w:shd w:val="clear" w:color="auto" w:fill="FFF2CC" w:themeFill="accent4" w:themeFillTint="33"/>
            <w:vAlign w:val="bottom"/>
          </w:tcPr>
          <w:p w14:paraId="6E99F1B8" w14:textId="77777777" w:rsidR="00CD4F76" w:rsidRPr="00084640" w:rsidRDefault="00CD4F76" w:rsidP="00084640">
            <w:pPr>
              <w:rPr>
                <w:rFonts w:ascii="Hind Medium" w:hAnsi="Hind Medium" w:cs="Hind Medium"/>
                <w:szCs w:val="20"/>
                <w:lang w:val="en-US"/>
              </w:rPr>
            </w:pPr>
            <w:r w:rsidRPr="00084640">
              <w:rPr>
                <w:rFonts w:ascii="Hind Medium" w:hAnsi="Hind Medium" w:cs="Hind Medium"/>
                <w:szCs w:val="20"/>
                <w:lang w:val="en-US"/>
              </w:rPr>
              <w:t>Swiss Olympic Sport/Partner School</w:t>
            </w:r>
          </w:p>
        </w:tc>
        <w:tc>
          <w:tcPr>
            <w:tcW w:w="1077" w:type="pct"/>
            <w:tcBorders>
              <w:top w:val="single" w:sz="4" w:space="0" w:color="auto"/>
              <w:bottom w:val="single" w:sz="4" w:space="0" w:color="auto"/>
            </w:tcBorders>
            <w:shd w:val="clear" w:color="auto" w:fill="FFF2CC" w:themeFill="accent4" w:themeFillTint="33"/>
            <w:vAlign w:val="bottom"/>
          </w:tcPr>
          <w:p w14:paraId="22DB0839" w14:textId="77777777" w:rsidR="00CD4F76" w:rsidRPr="00084640" w:rsidRDefault="00CD4F76" w:rsidP="00084640">
            <w:pPr>
              <w:rPr>
                <w:rFonts w:ascii="Hind Medium" w:hAnsi="Hind Medium" w:cs="Hind Medium"/>
                <w:szCs w:val="20"/>
              </w:rPr>
            </w:pPr>
            <w:r w:rsidRPr="00084640">
              <w:rPr>
                <w:rFonts w:ascii="Hind Medium" w:hAnsi="Hind Medium" w:cs="Hind Medium"/>
                <w:szCs w:val="20"/>
              </w:rPr>
              <w:t>Öffentliche/private Schule mit ind. Vereinbarung*</w:t>
            </w:r>
          </w:p>
        </w:tc>
        <w:tc>
          <w:tcPr>
            <w:tcW w:w="855" w:type="pct"/>
            <w:tcBorders>
              <w:top w:val="single" w:sz="4" w:space="0" w:color="auto"/>
              <w:bottom w:val="single" w:sz="4" w:space="0" w:color="auto"/>
            </w:tcBorders>
            <w:shd w:val="clear" w:color="auto" w:fill="FFF2CC" w:themeFill="accent4" w:themeFillTint="33"/>
            <w:vAlign w:val="bottom"/>
          </w:tcPr>
          <w:p w14:paraId="47D7273B" w14:textId="77777777" w:rsidR="00CD4F76" w:rsidRPr="00084640" w:rsidRDefault="00CD4F76" w:rsidP="00084640">
            <w:pPr>
              <w:rPr>
                <w:rFonts w:ascii="Hind Medium" w:hAnsi="Hind Medium" w:cs="Hind Medium"/>
                <w:szCs w:val="20"/>
              </w:rPr>
            </w:pPr>
            <w:r w:rsidRPr="00084640">
              <w:rPr>
                <w:rFonts w:ascii="Hind Medium" w:hAnsi="Hind Medium" w:cs="Hind Medium"/>
                <w:szCs w:val="20"/>
              </w:rPr>
              <w:t>Schulstufe: Sekundarstufe I oder II</w:t>
            </w:r>
          </w:p>
        </w:tc>
      </w:tr>
      <w:tr w:rsidR="00CD4F76" w14:paraId="5CBA452F" w14:textId="77777777" w:rsidTr="005D611F">
        <w:tc>
          <w:tcPr>
            <w:tcW w:w="1144" w:type="pct"/>
            <w:tcBorders>
              <w:top w:val="single" w:sz="4" w:space="0" w:color="auto"/>
              <w:bottom w:val="nil"/>
            </w:tcBorders>
            <w:shd w:val="clear" w:color="auto" w:fill="FFF2CC" w:themeFill="accent4" w:themeFillTint="33"/>
          </w:tcPr>
          <w:p w14:paraId="04DD0540" w14:textId="77777777" w:rsidR="00CD4F76" w:rsidRPr="00664DFC" w:rsidRDefault="00CD4F76" w:rsidP="0061522A">
            <w:pPr>
              <w:jc w:val="both"/>
              <w:rPr>
                <w:rFonts w:cs="Hind Light"/>
                <w:szCs w:val="20"/>
              </w:rPr>
            </w:pPr>
            <w:r>
              <w:rPr>
                <w:rFonts w:cs="Hind Light"/>
                <w:szCs w:val="20"/>
              </w:rPr>
              <w:fldChar w:fldCharType="begin">
                <w:ffData>
                  <w:name w:val="Text8"/>
                  <w:enabled/>
                  <w:calcOnExit w:val="0"/>
                  <w:textInput/>
                </w:ffData>
              </w:fldChar>
            </w:r>
            <w:bookmarkStart w:id="58" w:name="Text8"/>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58"/>
          </w:p>
        </w:tc>
        <w:tc>
          <w:tcPr>
            <w:tcW w:w="1123" w:type="pct"/>
            <w:tcBorders>
              <w:top w:val="single" w:sz="4" w:space="0" w:color="auto"/>
              <w:bottom w:val="nil"/>
            </w:tcBorders>
            <w:shd w:val="clear" w:color="auto" w:fill="FFF2CC" w:themeFill="accent4" w:themeFillTint="33"/>
          </w:tcPr>
          <w:p w14:paraId="2E1F155C" w14:textId="77777777" w:rsidR="00CD4F76" w:rsidRPr="00664DFC" w:rsidRDefault="00CD4F76" w:rsidP="0061522A">
            <w:pPr>
              <w:jc w:val="both"/>
              <w:rPr>
                <w:rFonts w:cs="Hind Light"/>
                <w:szCs w:val="20"/>
              </w:rPr>
            </w:pPr>
            <w:r>
              <w:rPr>
                <w:rFonts w:cs="Hind Light"/>
                <w:szCs w:val="20"/>
              </w:rPr>
              <w:fldChar w:fldCharType="begin">
                <w:ffData>
                  <w:name w:val="Text8"/>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02" w:type="pct"/>
            <w:tcBorders>
              <w:top w:val="single" w:sz="4" w:space="0" w:color="auto"/>
              <w:bottom w:val="nil"/>
            </w:tcBorders>
            <w:shd w:val="clear" w:color="auto" w:fill="FFF2CC" w:themeFill="accent4" w:themeFillTint="33"/>
            <w:vAlign w:val="center"/>
          </w:tcPr>
          <w:p w14:paraId="79832B3B" w14:textId="77777777" w:rsidR="00CD4F76" w:rsidRDefault="00CD4F76" w:rsidP="001D0C31">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077" w:type="pct"/>
            <w:tcBorders>
              <w:top w:val="single" w:sz="4" w:space="0" w:color="auto"/>
              <w:bottom w:val="nil"/>
            </w:tcBorders>
            <w:shd w:val="clear" w:color="auto" w:fill="FFF2CC" w:themeFill="accent4" w:themeFillTint="33"/>
            <w:vAlign w:val="center"/>
          </w:tcPr>
          <w:p w14:paraId="381E7B35" w14:textId="77777777" w:rsidR="00CD4F76" w:rsidRDefault="00CD4F76" w:rsidP="001D0C31">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855" w:type="pct"/>
            <w:tcBorders>
              <w:top w:val="single" w:sz="4" w:space="0" w:color="auto"/>
              <w:bottom w:val="nil"/>
            </w:tcBorders>
            <w:shd w:val="clear" w:color="auto" w:fill="FFF2CC" w:themeFill="accent4" w:themeFillTint="33"/>
          </w:tcPr>
          <w:p w14:paraId="04697500" w14:textId="77777777" w:rsidR="00CD4F76" w:rsidRDefault="00CD4F76" w:rsidP="0061522A">
            <w:pPr>
              <w:jc w:val="both"/>
              <w:rPr>
                <w:rFonts w:cs="Hind Light"/>
                <w:szCs w:val="20"/>
              </w:rPr>
            </w:pPr>
            <w:r>
              <w:rPr>
                <w:rFonts w:cs="Hind Light"/>
                <w:szCs w:val="20"/>
              </w:rPr>
              <w:fldChar w:fldCharType="begin">
                <w:ffData>
                  <w:name w:val="Text10"/>
                  <w:enabled/>
                  <w:calcOnExit w:val="0"/>
                  <w:textInput/>
                </w:ffData>
              </w:fldChar>
            </w:r>
            <w:bookmarkStart w:id="59" w:name="Text10"/>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59"/>
          </w:p>
        </w:tc>
      </w:tr>
      <w:tr w:rsidR="00CD4F76" w14:paraId="37206A59" w14:textId="77777777" w:rsidTr="005D611F">
        <w:tc>
          <w:tcPr>
            <w:tcW w:w="1144" w:type="pct"/>
            <w:tcBorders>
              <w:top w:val="nil"/>
            </w:tcBorders>
            <w:shd w:val="clear" w:color="auto" w:fill="FFF2CC" w:themeFill="accent4" w:themeFillTint="33"/>
          </w:tcPr>
          <w:p w14:paraId="70FD0126" w14:textId="77777777" w:rsidR="00CD4F76" w:rsidRDefault="00CD4F76" w:rsidP="0061522A">
            <w:pPr>
              <w:jc w:val="both"/>
              <w:rPr>
                <w:rFonts w:cs="Hind Light"/>
                <w:szCs w:val="20"/>
              </w:rPr>
            </w:pPr>
            <w:r>
              <w:rPr>
                <w:rFonts w:cs="Hind Light"/>
                <w:szCs w:val="20"/>
              </w:rPr>
              <w:fldChar w:fldCharType="begin">
                <w:ffData>
                  <w:name w:val="Text11"/>
                  <w:enabled/>
                  <w:calcOnExit w:val="0"/>
                  <w:textInput/>
                </w:ffData>
              </w:fldChar>
            </w:r>
            <w:bookmarkStart w:id="60" w:name="Text11"/>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60"/>
          </w:p>
        </w:tc>
        <w:tc>
          <w:tcPr>
            <w:tcW w:w="1123" w:type="pct"/>
            <w:tcBorders>
              <w:top w:val="nil"/>
            </w:tcBorders>
            <w:shd w:val="clear" w:color="auto" w:fill="FFF2CC" w:themeFill="accent4" w:themeFillTint="33"/>
          </w:tcPr>
          <w:p w14:paraId="35221048" w14:textId="77777777" w:rsidR="00CD4F76" w:rsidRDefault="00CD4F76" w:rsidP="0061522A">
            <w:pPr>
              <w:jc w:val="both"/>
              <w:rPr>
                <w:rFonts w:cs="Hind Light"/>
                <w:szCs w:val="20"/>
              </w:rPr>
            </w:pPr>
            <w:r>
              <w:rPr>
                <w:rFonts w:cs="Hind Light"/>
                <w:szCs w:val="20"/>
              </w:rPr>
              <w:fldChar w:fldCharType="begin">
                <w:ffData>
                  <w:name w:val="Text1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02" w:type="pct"/>
            <w:tcBorders>
              <w:top w:val="nil"/>
            </w:tcBorders>
            <w:shd w:val="clear" w:color="auto" w:fill="FFF2CC" w:themeFill="accent4" w:themeFillTint="33"/>
            <w:vAlign w:val="center"/>
          </w:tcPr>
          <w:p w14:paraId="76D76F32" w14:textId="77777777" w:rsidR="00CD4F76" w:rsidRDefault="00CD4F76" w:rsidP="001D0C31">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077" w:type="pct"/>
            <w:tcBorders>
              <w:top w:val="nil"/>
            </w:tcBorders>
            <w:shd w:val="clear" w:color="auto" w:fill="FFF2CC" w:themeFill="accent4" w:themeFillTint="33"/>
            <w:vAlign w:val="center"/>
          </w:tcPr>
          <w:p w14:paraId="41D1D796" w14:textId="6333097E" w:rsidR="00CD4F76" w:rsidRDefault="00CD4F76" w:rsidP="001D0C31">
            <w:pPr>
              <w:rPr>
                <w:rFonts w:cs="Hind Light"/>
                <w:szCs w:val="20"/>
              </w:rPr>
            </w:pPr>
            <w:r w:rsidRPr="0095256C">
              <w:rPr>
                <w:rFonts w:cs="Hind Light"/>
                <w:sz w:val="13"/>
                <w:szCs w:val="13"/>
              </w:rPr>
              <w:fldChar w:fldCharType="begin">
                <w:ffData>
                  <w:name w:val="Kontrollkästchen2"/>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855" w:type="pct"/>
            <w:tcBorders>
              <w:top w:val="nil"/>
            </w:tcBorders>
            <w:shd w:val="clear" w:color="auto" w:fill="FFF2CC" w:themeFill="accent4" w:themeFillTint="33"/>
          </w:tcPr>
          <w:p w14:paraId="2A486A3D" w14:textId="77777777" w:rsidR="00CD4F76" w:rsidRDefault="00CD4F76" w:rsidP="0061522A">
            <w:pPr>
              <w:jc w:val="both"/>
              <w:rPr>
                <w:rFonts w:cs="Hind Light"/>
                <w:szCs w:val="20"/>
              </w:rPr>
            </w:pPr>
            <w:r>
              <w:rPr>
                <w:rFonts w:cs="Hind Light"/>
                <w:szCs w:val="20"/>
              </w:rPr>
              <w:fldChar w:fldCharType="begin">
                <w:ffData>
                  <w:name w:val="Text8"/>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CD4F76" w14:paraId="03929B9D" w14:textId="77777777" w:rsidTr="005D611F">
        <w:tc>
          <w:tcPr>
            <w:tcW w:w="1144" w:type="pct"/>
            <w:shd w:val="clear" w:color="auto" w:fill="FFF2CC" w:themeFill="accent4" w:themeFillTint="33"/>
          </w:tcPr>
          <w:p w14:paraId="719C970B" w14:textId="77777777" w:rsidR="00CD4F76" w:rsidRDefault="00CD4F76" w:rsidP="0061522A">
            <w:pPr>
              <w:jc w:val="both"/>
              <w:rPr>
                <w:rFonts w:cs="Hind Light"/>
                <w:szCs w:val="20"/>
              </w:rPr>
            </w:pPr>
            <w:r>
              <w:rPr>
                <w:rFonts w:cs="Hind Light"/>
                <w:szCs w:val="20"/>
              </w:rPr>
              <w:fldChar w:fldCharType="begin">
                <w:ffData>
                  <w:name w:val="Text8"/>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123" w:type="pct"/>
            <w:shd w:val="clear" w:color="auto" w:fill="FFF2CC" w:themeFill="accent4" w:themeFillTint="33"/>
          </w:tcPr>
          <w:p w14:paraId="1F5B8279" w14:textId="77777777" w:rsidR="00CD4F76" w:rsidRDefault="00CD4F76" w:rsidP="0061522A">
            <w:pPr>
              <w:jc w:val="both"/>
              <w:rPr>
                <w:rFonts w:cs="Hind Light"/>
                <w:szCs w:val="20"/>
              </w:rPr>
            </w:pPr>
            <w:r>
              <w:rPr>
                <w:rFonts w:cs="Hind Light"/>
                <w:szCs w:val="20"/>
              </w:rPr>
              <w:fldChar w:fldCharType="begin">
                <w:ffData>
                  <w:name w:val="Text8"/>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02" w:type="pct"/>
            <w:shd w:val="clear" w:color="auto" w:fill="FFF2CC" w:themeFill="accent4" w:themeFillTint="33"/>
            <w:vAlign w:val="center"/>
          </w:tcPr>
          <w:p w14:paraId="14A93101" w14:textId="77777777" w:rsidR="00CD4F76" w:rsidRDefault="00CD4F76" w:rsidP="001D0C31">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077" w:type="pct"/>
            <w:shd w:val="clear" w:color="auto" w:fill="FFF2CC" w:themeFill="accent4" w:themeFillTint="33"/>
            <w:vAlign w:val="center"/>
          </w:tcPr>
          <w:p w14:paraId="39C9AD0F" w14:textId="77777777" w:rsidR="00CD4F76" w:rsidRDefault="00CD4F76" w:rsidP="001D0C31">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855" w:type="pct"/>
            <w:shd w:val="clear" w:color="auto" w:fill="FFF2CC" w:themeFill="accent4" w:themeFillTint="33"/>
          </w:tcPr>
          <w:p w14:paraId="0900ED0C" w14:textId="77777777" w:rsidR="00CD4F76" w:rsidRDefault="00CD4F76" w:rsidP="0061522A">
            <w:pPr>
              <w:jc w:val="both"/>
              <w:rPr>
                <w:rFonts w:cs="Hind Light"/>
                <w:szCs w:val="20"/>
              </w:rPr>
            </w:pPr>
            <w:r>
              <w:rPr>
                <w:rFonts w:cs="Hind Light"/>
                <w:szCs w:val="20"/>
              </w:rPr>
              <w:fldChar w:fldCharType="begin">
                <w:ffData>
                  <w:name w:val="Text1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CD4F76" w14:paraId="5A7F9ADC" w14:textId="77777777" w:rsidTr="005D611F">
        <w:tc>
          <w:tcPr>
            <w:tcW w:w="1144" w:type="pct"/>
            <w:shd w:val="clear" w:color="auto" w:fill="FFF2CC" w:themeFill="accent4" w:themeFillTint="33"/>
          </w:tcPr>
          <w:p w14:paraId="2A6876A1" w14:textId="77777777" w:rsidR="00CD4F76" w:rsidRDefault="00CD4F76" w:rsidP="0061522A">
            <w:pPr>
              <w:jc w:val="both"/>
              <w:rPr>
                <w:rFonts w:cs="Hind Light"/>
                <w:szCs w:val="20"/>
              </w:rPr>
            </w:pPr>
            <w:r>
              <w:rPr>
                <w:rFonts w:cs="Hind Light"/>
                <w:szCs w:val="20"/>
              </w:rPr>
              <w:fldChar w:fldCharType="begin">
                <w:ffData>
                  <w:name w:val="Text1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123" w:type="pct"/>
            <w:shd w:val="clear" w:color="auto" w:fill="FFF2CC" w:themeFill="accent4" w:themeFillTint="33"/>
          </w:tcPr>
          <w:p w14:paraId="049BD8DB" w14:textId="77777777" w:rsidR="00CD4F76" w:rsidRDefault="00CD4F76" w:rsidP="0061522A">
            <w:pPr>
              <w:jc w:val="both"/>
              <w:rPr>
                <w:rFonts w:cs="Hind Light"/>
                <w:szCs w:val="20"/>
              </w:rPr>
            </w:pPr>
            <w:r>
              <w:rPr>
                <w:rFonts w:cs="Hind Light"/>
                <w:szCs w:val="20"/>
              </w:rPr>
              <w:fldChar w:fldCharType="begin">
                <w:ffData>
                  <w:name w:val="Text1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02" w:type="pct"/>
            <w:shd w:val="clear" w:color="auto" w:fill="FFF2CC" w:themeFill="accent4" w:themeFillTint="33"/>
            <w:vAlign w:val="center"/>
          </w:tcPr>
          <w:p w14:paraId="69DAFF48" w14:textId="77777777" w:rsidR="00CD4F76" w:rsidRDefault="00CD4F76" w:rsidP="001D0C31">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077" w:type="pct"/>
            <w:shd w:val="clear" w:color="auto" w:fill="FFF2CC" w:themeFill="accent4" w:themeFillTint="33"/>
            <w:vAlign w:val="center"/>
          </w:tcPr>
          <w:p w14:paraId="11805011" w14:textId="77777777" w:rsidR="00CD4F76" w:rsidRDefault="00CD4F76" w:rsidP="001D0C31">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855" w:type="pct"/>
            <w:shd w:val="clear" w:color="auto" w:fill="FFF2CC" w:themeFill="accent4" w:themeFillTint="33"/>
          </w:tcPr>
          <w:p w14:paraId="028C46AA" w14:textId="77777777" w:rsidR="00CD4F76" w:rsidRDefault="00CD4F76" w:rsidP="0061522A">
            <w:pPr>
              <w:jc w:val="both"/>
              <w:rPr>
                <w:rFonts w:cs="Hind Light"/>
                <w:szCs w:val="20"/>
              </w:rPr>
            </w:pPr>
            <w:r>
              <w:rPr>
                <w:rFonts w:cs="Hind Light"/>
                <w:szCs w:val="20"/>
              </w:rPr>
              <w:fldChar w:fldCharType="begin">
                <w:ffData>
                  <w:name w:val="Text8"/>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CD4F76" w14:paraId="23A33C36" w14:textId="77777777" w:rsidTr="005D611F">
        <w:tc>
          <w:tcPr>
            <w:tcW w:w="1144" w:type="pct"/>
            <w:tcBorders>
              <w:bottom w:val="nil"/>
            </w:tcBorders>
            <w:shd w:val="clear" w:color="auto" w:fill="FFF2CC" w:themeFill="accent4" w:themeFillTint="33"/>
          </w:tcPr>
          <w:p w14:paraId="6C64BF1E" w14:textId="77777777" w:rsidR="00CD4F76" w:rsidRDefault="00CD4F76" w:rsidP="0061522A">
            <w:pPr>
              <w:jc w:val="both"/>
              <w:rPr>
                <w:rFonts w:cs="Hind Light"/>
                <w:szCs w:val="20"/>
              </w:rPr>
            </w:pPr>
            <w:r>
              <w:rPr>
                <w:rFonts w:cs="Hind Light"/>
                <w:szCs w:val="20"/>
              </w:rPr>
              <w:fldChar w:fldCharType="begin">
                <w:ffData>
                  <w:name w:val="Text1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123" w:type="pct"/>
            <w:tcBorders>
              <w:bottom w:val="nil"/>
            </w:tcBorders>
            <w:shd w:val="clear" w:color="auto" w:fill="FFF2CC" w:themeFill="accent4" w:themeFillTint="33"/>
          </w:tcPr>
          <w:p w14:paraId="7004C088" w14:textId="77777777" w:rsidR="00CD4F76" w:rsidRDefault="00CD4F76" w:rsidP="0061522A">
            <w:pPr>
              <w:jc w:val="both"/>
              <w:rPr>
                <w:rFonts w:cs="Hind Light"/>
                <w:szCs w:val="20"/>
              </w:rPr>
            </w:pPr>
            <w:r>
              <w:rPr>
                <w:rFonts w:cs="Hind Light"/>
                <w:szCs w:val="20"/>
              </w:rPr>
              <w:fldChar w:fldCharType="begin">
                <w:ffData>
                  <w:name w:val="Text1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02" w:type="pct"/>
            <w:tcBorders>
              <w:bottom w:val="nil"/>
            </w:tcBorders>
            <w:shd w:val="clear" w:color="auto" w:fill="FFF2CC" w:themeFill="accent4" w:themeFillTint="33"/>
            <w:vAlign w:val="center"/>
          </w:tcPr>
          <w:p w14:paraId="015B0B22" w14:textId="77777777" w:rsidR="00CD4F76" w:rsidRDefault="00CD4F76" w:rsidP="001D0C31">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077" w:type="pct"/>
            <w:tcBorders>
              <w:bottom w:val="nil"/>
            </w:tcBorders>
            <w:shd w:val="clear" w:color="auto" w:fill="FFF2CC" w:themeFill="accent4" w:themeFillTint="33"/>
            <w:vAlign w:val="center"/>
          </w:tcPr>
          <w:p w14:paraId="1CC6D638" w14:textId="77777777" w:rsidR="00CD4F76" w:rsidRDefault="00CD4F76" w:rsidP="001D0C31">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855" w:type="pct"/>
            <w:tcBorders>
              <w:bottom w:val="nil"/>
            </w:tcBorders>
            <w:shd w:val="clear" w:color="auto" w:fill="FFF2CC" w:themeFill="accent4" w:themeFillTint="33"/>
          </w:tcPr>
          <w:p w14:paraId="1314E509" w14:textId="77777777" w:rsidR="00CD4F76" w:rsidRDefault="00CD4F76" w:rsidP="0061522A">
            <w:pPr>
              <w:jc w:val="both"/>
              <w:rPr>
                <w:rFonts w:cs="Hind Light"/>
                <w:szCs w:val="20"/>
              </w:rPr>
            </w:pPr>
            <w:r>
              <w:rPr>
                <w:rFonts w:cs="Hind Light"/>
                <w:szCs w:val="20"/>
              </w:rPr>
              <w:fldChar w:fldCharType="begin">
                <w:ffData>
                  <w:name w:val="Text1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bl>
    <w:tbl>
      <w:tblPr>
        <w:tblW w:w="5003"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741"/>
        <w:gridCol w:w="1619"/>
      </w:tblGrid>
      <w:tr w:rsidR="005D611F" w14:paraId="5DF1C180" w14:textId="77777777" w:rsidTr="005D611F">
        <w:trPr>
          <w:trHeight w:val="93"/>
        </w:trPr>
        <w:tc>
          <w:tcPr>
            <w:tcW w:w="4135" w:type="pct"/>
            <w:tcBorders>
              <w:top w:val="single" w:sz="4" w:space="0" w:color="auto"/>
            </w:tcBorders>
            <w:shd w:val="clear" w:color="auto" w:fill="FFF2CC" w:themeFill="accent4" w:themeFillTint="33"/>
          </w:tcPr>
          <w:p w14:paraId="4D739014" w14:textId="42D9379E" w:rsidR="00CD4F76" w:rsidRDefault="00CD4F76" w:rsidP="0061522A">
            <w:pPr>
              <w:pStyle w:val="swswStandartText"/>
              <w:rPr>
                <w:rFonts w:ascii="Hind Light" w:hAnsi="Hind Light" w:cs="Hind Light"/>
                <w:sz w:val="20"/>
                <w:szCs w:val="20"/>
                <w:lang w:val="de-CH"/>
              </w:rPr>
            </w:pPr>
          </w:p>
        </w:tc>
        <w:tc>
          <w:tcPr>
            <w:tcW w:w="865" w:type="pct"/>
            <w:tcBorders>
              <w:top w:val="single" w:sz="4" w:space="0" w:color="auto"/>
            </w:tcBorders>
            <w:shd w:val="clear" w:color="auto" w:fill="FFF2CC" w:themeFill="accent4" w:themeFillTint="33"/>
            <w:vAlign w:val="center"/>
          </w:tcPr>
          <w:p w14:paraId="656B3C36" w14:textId="77777777" w:rsidR="00CD4F76" w:rsidRDefault="00CD4F76" w:rsidP="0061522A">
            <w:pPr>
              <w:pStyle w:val="swswStandartText"/>
              <w:jc w:val="left"/>
              <w:rPr>
                <w:rFonts w:ascii="Hind Light" w:hAnsi="Hind Light" w:cs="Hind Light"/>
                <w:sz w:val="20"/>
                <w:szCs w:val="20"/>
                <w:lang w:val="de-CH"/>
              </w:rPr>
            </w:pPr>
            <w:r>
              <w:rPr>
                <w:rFonts w:ascii="Hind Light" w:hAnsi="Hind Light" w:cs="Hind Light"/>
                <w:sz w:val="20"/>
                <w:szCs w:val="20"/>
                <w:lang w:val="de-CH"/>
              </w:rPr>
              <w:fldChar w:fldCharType="begin">
                <w:ffData>
                  <w:name w:val="Text23"/>
                  <w:enabled/>
                  <w:calcOnExit w:val="0"/>
                  <w:textInput/>
                </w:ffData>
              </w:fldChar>
            </w:r>
            <w:bookmarkStart w:id="61" w:name="Text23"/>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61"/>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bl>
    <w:p w14:paraId="1E993C32" w14:textId="27F4D8D3" w:rsidR="00CD4F76" w:rsidRPr="005D611F" w:rsidRDefault="005D611F" w:rsidP="00CD4F76">
      <w:pPr>
        <w:pStyle w:val="swswStandartText"/>
        <w:rPr>
          <w:rFonts w:ascii="Hind Light" w:hAnsi="Hind Light" w:cs="Hind Light"/>
          <w:sz w:val="20"/>
          <w:szCs w:val="20"/>
          <w:lang w:val="de-CH"/>
        </w:rPr>
      </w:pPr>
      <w:r w:rsidRPr="005D611F">
        <w:rPr>
          <w:rFonts w:ascii="Hind Light" w:hAnsi="Hind Light" w:cs="Hind Light"/>
          <w:sz w:val="20"/>
          <w:szCs w:val="20"/>
          <w:lang w:val="de-CH"/>
        </w:rPr>
        <w:t>Sekundarstufe II = Gymnasiale Maturitätsschulen, Fachmittelschulen und Berufsfachschulen.</w:t>
      </w:r>
    </w:p>
    <w:p w14:paraId="77A704D4" w14:textId="5BF267CE" w:rsidR="00CD4F76" w:rsidRDefault="00CD4F76" w:rsidP="00CD4F76">
      <w:pPr>
        <w:pStyle w:val="swswStandartText"/>
        <w:rPr>
          <w:rFonts w:ascii="Hind Light" w:hAnsi="Hind Light" w:cs="Hind Light"/>
          <w:sz w:val="20"/>
          <w:szCs w:val="20"/>
        </w:rPr>
      </w:pPr>
      <w:r>
        <w:rPr>
          <w:rFonts w:ascii="Hind Light" w:hAnsi="Hind Light" w:cs="Hind Light"/>
          <w:sz w:val="20"/>
          <w:szCs w:val="20"/>
        </w:rPr>
        <w:lastRenderedPageBreak/>
        <w:t xml:space="preserve">Folgende </w:t>
      </w:r>
      <w:proofErr w:type="gramStart"/>
      <w:r>
        <w:rPr>
          <w:rFonts w:ascii="Hind Light" w:hAnsi="Hind Light" w:cs="Hind Light"/>
          <w:sz w:val="20"/>
          <w:szCs w:val="20"/>
        </w:rPr>
        <w:t>Athlet:innen</w:t>
      </w:r>
      <w:proofErr w:type="gramEnd"/>
      <w:r>
        <w:rPr>
          <w:rFonts w:ascii="Hind Light" w:hAnsi="Hind Light" w:cs="Hind Light"/>
          <w:sz w:val="20"/>
          <w:szCs w:val="20"/>
        </w:rPr>
        <w:t xml:space="preserve"> des NWF Stützpunkts nutzen aktuell (Saison </w:t>
      </w:r>
      <w:r w:rsidR="00546AB6">
        <w:rPr>
          <w:rFonts w:ascii="Hind Light" w:hAnsi="Hind Light" w:cs="Hind Light"/>
          <w:sz w:val="20"/>
          <w:szCs w:val="20"/>
        </w:rPr>
        <w:t>23/24</w:t>
      </w:r>
      <w:r>
        <w:rPr>
          <w:rFonts w:ascii="Hind Light" w:hAnsi="Hind Light" w:cs="Hind Light"/>
          <w:sz w:val="20"/>
          <w:szCs w:val="20"/>
        </w:rPr>
        <w:t xml:space="preserve">) ein solches </w:t>
      </w:r>
      <w:r>
        <w:rPr>
          <w:rFonts w:ascii="Hind Light" w:hAnsi="Hind Light" w:cs="Hind Light"/>
          <w:sz w:val="20"/>
          <w:szCs w:val="20"/>
          <w:lang w:val="de-CH"/>
        </w:rPr>
        <w:t xml:space="preserve">sportfreundliches </w:t>
      </w:r>
      <w:r>
        <w:rPr>
          <w:rFonts w:ascii="Hind Light" w:hAnsi="Hind Light" w:cs="Hind Light"/>
          <w:sz w:val="20"/>
          <w:szCs w:val="20"/>
        </w:rPr>
        <w:t>Ausbildungsangebot oder eines Lehrbetriebs mit individueller Vereinbarung zur optimalen Koordination von Sport und Ausbildung:</w:t>
      </w:r>
    </w:p>
    <w:p w14:paraId="0575B63A" w14:textId="77777777" w:rsidR="005D611F" w:rsidRDefault="005D611F" w:rsidP="00CD4F76">
      <w:pPr>
        <w:pStyle w:val="swswStandartText"/>
        <w:rPr>
          <w:rFonts w:ascii="Hind Light" w:hAnsi="Hind Light" w:cs="Hind Light"/>
          <w:sz w:val="20"/>
          <w:szCs w:val="20"/>
        </w:rPr>
      </w:pPr>
    </w:p>
    <w:p w14:paraId="5D7141D5" w14:textId="48A9CA9F" w:rsidR="00CD4F76" w:rsidRDefault="003265A9" w:rsidP="00CD4F76">
      <w:pPr>
        <w:pStyle w:val="swswStandartText"/>
        <w:rPr>
          <w:rFonts w:ascii="Hind Light" w:hAnsi="Hind Light" w:cs="Hind Light"/>
          <w:sz w:val="20"/>
          <w:szCs w:val="20"/>
        </w:rPr>
      </w:pPr>
      <w:r>
        <w:rPr>
          <w:rFonts w:ascii="Hind Light" w:hAnsi="Hind Light" w:cs="Hind Light"/>
          <w:sz w:val="20"/>
          <w:szCs w:val="20"/>
        </w:rPr>
        <w:t>1</w:t>
      </w:r>
      <w:r w:rsidR="00CD4F76">
        <w:rPr>
          <w:rFonts w:ascii="Hind Light" w:hAnsi="Hind Light" w:cs="Hind Light"/>
          <w:sz w:val="20"/>
          <w:szCs w:val="20"/>
        </w:rPr>
        <w:t xml:space="preserve"> Punkt </w:t>
      </w:r>
      <w:proofErr w:type="gramStart"/>
      <w:r w:rsidR="00CD4F76">
        <w:rPr>
          <w:rFonts w:ascii="Hind Light" w:hAnsi="Hind Light" w:cs="Hind Light"/>
          <w:sz w:val="20"/>
          <w:szCs w:val="20"/>
        </w:rPr>
        <w:t>pro Athlet</w:t>
      </w:r>
      <w:proofErr w:type="gramEnd"/>
      <w:r w:rsidR="00CD4F76">
        <w:rPr>
          <w:rFonts w:ascii="Hind Light" w:hAnsi="Hind Light" w:cs="Hind Light"/>
          <w:sz w:val="20"/>
          <w:szCs w:val="20"/>
        </w:rPr>
        <w:t xml:space="preserve">:in, max. </w:t>
      </w:r>
      <w:r>
        <w:rPr>
          <w:rFonts w:ascii="Hind Light" w:hAnsi="Hind Light" w:cs="Hind Light"/>
          <w:sz w:val="20"/>
          <w:szCs w:val="20"/>
        </w:rPr>
        <w:t>1</w:t>
      </w:r>
      <w:r w:rsidR="001537E7">
        <w:rPr>
          <w:rFonts w:ascii="Hind Light" w:hAnsi="Hind Light" w:cs="Hind Light"/>
          <w:sz w:val="20"/>
          <w:szCs w:val="20"/>
        </w:rPr>
        <w:t>0</w:t>
      </w:r>
      <w:r w:rsidR="00CD4F76">
        <w:rPr>
          <w:rFonts w:ascii="Hind Light" w:hAnsi="Hind Light" w:cs="Hind Light"/>
          <w:sz w:val="20"/>
          <w:szCs w:val="20"/>
        </w:rPr>
        <w:t xml:space="preserve"> Punkte.</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1556"/>
        <w:gridCol w:w="1524"/>
        <w:gridCol w:w="1298"/>
        <w:gridCol w:w="1600"/>
        <w:gridCol w:w="1890"/>
        <w:gridCol w:w="1486"/>
      </w:tblGrid>
      <w:tr w:rsidR="00CD4F76" w:rsidRPr="00FA17C3" w14:paraId="5D1FFF47" w14:textId="77777777" w:rsidTr="005D611F">
        <w:tc>
          <w:tcPr>
            <w:tcW w:w="832" w:type="pct"/>
            <w:tcBorders>
              <w:top w:val="single" w:sz="4" w:space="0" w:color="auto"/>
              <w:bottom w:val="single" w:sz="4" w:space="0" w:color="auto"/>
            </w:tcBorders>
            <w:shd w:val="clear" w:color="auto" w:fill="FFF2CC" w:themeFill="accent4" w:themeFillTint="33"/>
            <w:vAlign w:val="bottom"/>
          </w:tcPr>
          <w:p w14:paraId="1D682303" w14:textId="77777777" w:rsidR="00CD4F76" w:rsidRPr="00FA17C3" w:rsidRDefault="00CD4F76" w:rsidP="00B743E1">
            <w:pPr>
              <w:rPr>
                <w:rFonts w:ascii="Hind Medium" w:hAnsi="Hind Medium" w:cs="Hind Medium"/>
                <w:szCs w:val="20"/>
              </w:rPr>
            </w:pPr>
            <w:r w:rsidRPr="00FA17C3">
              <w:rPr>
                <w:rFonts w:ascii="Hind Medium" w:hAnsi="Hind Medium" w:cs="Hind Medium"/>
                <w:szCs w:val="20"/>
              </w:rPr>
              <w:t>Name</w:t>
            </w:r>
          </w:p>
        </w:tc>
        <w:tc>
          <w:tcPr>
            <w:tcW w:w="815" w:type="pct"/>
            <w:tcBorders>
              <w:top w:val="single" w:sz="4" w:space="0" w:color="auto"/>
              <w:bottom w:val="single" w:sz="4" w:space="0" w:color="auto"/>
            </w:tcBorders>
            <w:shd w:val="clear" w:color="auto" w:fill="FFF2CC" w:themeFill="accent4" w:themeFillTint="33"/>
            <w:vAlign w:val="bottom"/>
          </w:tcPr>
          <w:p w14:paraId="3F13F4CB" w14:textId="77777777" w:rsidR="00CD4F76" w:rsidRPr="00FA17C3" w:rsidRDefault="00CD4F76" w:rsidP="00B743E1">
            <w:pPr>
              <w:rPr>
                <w:rFonts w:ascii="Hind Medium" w:hAnsi="Hind Medium" w:cs="Hind Medium"/>
                <w:szCs w:val="20"/>
              </w:rPr>
            </w:pPr>
            <w:r w:rsidRPr="00FA17C3">
              <w:rPr>
                <w:rFonts w:ascii="Hind Medium" w:hAnsi="Hind Medium" w:cs="Hind Medium"/>
                <w:szCs w:val="20"/>
              </w:rPr>
              <w:t>Schule oder Lehrbetrieb</w:t>
            </w:r>
          </w:p>
        </w:tc>
        <w:tc>
          <w:tcPr>
            <w:tcW w:w="694" w:type="pct"/>
            <w:tcBorders>
              <w:top w:val="single" w:sz="4" w:space="0" w:color="auto"/>
              <w:bottom w:val="single" w:sz="4" w:space="0" w:color="auto"/>
            </w:tcBorders>
            <w:shd w:val="clear" w:color="auto" w:fill="FFF2CC" w:themeFill="accent4" w:themeFillTint="33"/>
            <w:vAlign w:val="bottom"/>
          </w:tcPr>
          <w:p w14:paraId="7BA2ED41" w14:textId="77777777" w:rsidR="00CD4F76" w:rsidRPr="00FA17C3" w:rsidRDefault="00CD4F76" w:rsidP="00B743E1">
            <w:pPr>
              <w:rPr>
                <w:rFonts w:ascii="Hind Medium" w:hAnsi="Hind Medium" w:cs="Hind Medium"/>
                <w:szCs w:val="20"/>
                <w:lang w:val="en-US"/>
              </w:rPr>
            </w:pPr>
            <w:r w:rsidRPr="00FA17C3">
              <w:rPr>
                <w:rFonts w:ascii="Hind Medium" w:hAnsi="Hind Medium" w:cs="Hind Medium"/>
                <w:szCs w:val="20"/>
                <w:lang w:val="en-US"/>
              </w:rPr>
              <w:t>Voraus. Abschluss</w:t>
            </w:r>
          </w:p>
        </w:tc>
        <w:tc>
          <w:tcPr>
            <w:tcW w:w="855" w:type="pct"/>
            <w:tcBorders>
              <w:top w:val="single" w:sz="4" w:space="0" w:color="auto"/>
              <w:bottom w:val="single" w:sz="4" w:space="0" w:color="auto"/>
            </w:tcBorders>
            <w:shd w:val="clear" w:color="auto" w:fill="FFF2CC" w:themeFill="accent4" w:themeFillTint="33"/>
            <w:vAlign w:val="bottom"/>
          </w:tcPr>
          <w:p w14:paraId="3474CAD4" w14:textId="77777777" w:rsidR="00CD4F76" w:rsidRPr="00FA17C3" w:rsidRDefault="00CD4F76" w:rsidP="00B743E1">
            <w:pPr>
              <w:rPr>
                <w:rFonts w:ascii="Hind Medium" w:hAnsi="Hind Medium" w:cs="Hind Medium"/>
                <w:szCs w:val="20"/>
                <w:lang w:val="en-US"/>
              </w:rPr>
            </w:pPr>
            <w:r w:rsidRPr="00FA17C3">
              <w:rPr>
                <w:rFonts w:ascii="Hind Medium" w:hAnsi="Hind Medium" w:cs="Hind Medium"/>
                <w:szCs w:val="20"/>
                <w:lang w:val="en-US"/>
              </w:rPr>
              <w:t>Swiss Olympic Sport/Partner School</w:t>
            </w:r>
          </w:p>
        </w:tc>
        <w:tc>
          <w:tcPr>
            <w:tcW w:w="1010" w:type="pct"/>
            <w:tcBorders>
              <w:top w:val="single" w:sz="4" w:space="0" w:color="auto"/>
              <w:bottom w:val="single" w:sz="4" w:space="0" w:color="auto"/>
            </w:tcBorders>
            <w:shd w:val="clear" w:color="auto" w:fill="FFF2CC" w:themeFill="accent4" w:themeFillTint="33"/>
            <w:vAlign w:val="bottom"/>
          </w:tcPr>
          <w:p w14:paraId="7F95F65C" w14:textId="77777777" w:rsidR="00CD4F76" w:rsidRPr="00FA17C3" w:rsidRDefault="00CD4F76" w:rsidP="00B743E1">
            <w:pPr>
              <w:rPr>
                <w:rFonts w:ascii="Hind Medium" w:hAnsi="Hind Medium" w:cs="Hind Medium"/>
                <w:szCs w:val="20"/>
              </w:rPr>
            </w:pPr>
            <w:r w:rsidRPr="00FA17C3">
              <w:rPr>
                <w:rFonts w:ascii="Hind Medium" w:hAnsi="Hind Medium" w:cs="Hind Medium"/>
                <w:szCs w:val="20"/>
              </w:rPr>
              <w:t>Öffentliche/private Schule mit ind. Vereinbarung*</w:t>
            </w:r>
          </w:p>
        </w:tc>
        <w:tc>
          <w:tcPr>
            <w:tcW w:w="794" w:type="pct"/>
            <w:tcBorders>
              <w:top w:val="single" w:sz="4" w:space="0" w:color="auto"/>
              <w:bottom w:val="single" w:sz="4" w:space="0" w:color="auto"/>
            </w:tcBorders>
            <w:shd w:val="clear" w:color="auto" w:fill="FFF2CC" w:themeFill="accent4" w:themeFillTint="33"/>
            <w:vAlign w:val="bottom"/>
          </w:tcPr>
          <w:p w14:paraId="37193556" w14:textId="77777777" w:rsidR="00CD4F76" w:rsidRPr="00FA17C3" w:rsidRDefault="00CD4F76" w:rsidP="00B743E1">
            <w:pPr>
              <w:rPr>
                <w:rFonts w:ascii="Hind Medium" w:hAnsi="Hind Medium" w:cs="Hind Medium"/>
                <w:szCs w:val="20"/>
              </w:rPr>
            </w:pPr>
            <w:r w:rsidRPr="00FA17C3">
              <w:rPr>
                <w:rFonts w:ascii="Hind Medium" w:hAnsi="Hind Medium" w:cs="Hind Medium"/>
                <w:szCs w:val="20"/>
              </w:rPr>
              <w:t>Lehrbetrieb mit ind. Vereinbarung*</w:t>
            </w:r>
          </w:p>
        </w:tc>
      </w:tr>
      <w:tr w:rsidR="00CD4F76" w14:paraId="75734EE5" w14:textId="77777777" w:rsidTr="005D611F">
        <w:tc>
          <w:tcPr>
            <w:tcW w:w="832" w:type="pct"/>
            <w:tcBorders>
              <w:top w:val="single" w:sz="4" w:space="0" w:color="auto"/>
            </w:tcBorders>
            <w:shd w:val="clear" w:color="auto" w:fill="FFF2CC" w:themeFill="accent4" w:themeFillTint="33"/>
          </w:tcPr>
          <w:p w14:paraId="2F913B3C" w14:textId="77777777" w:rsidR="00CD4F76" w:rsidRPr="00664DFC" w:rsidRDefault="00CD4F76" w:rsidP="0061522A">
            <w:pPr>
              <w:jc w:val="both"/>
              <w:rPr>
                <w:rFonts w:cs="Hind Light"/>
                <w:szCs w:val="20"/>
              </w:rPr>
            </w:pPr>
            <w:r>
              <w:rPr>
                <w:rFonts w:cs="Hind Light"/>
                <w:szCs w:val="20"/>
              </w:rPr>
              <w:fldChar w:fldCharType="begin">
                <w:ffData>
                  <w:name w:val="Text8"/>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15" w:type="pct"/>
            <w:tcBorders>
              <w:top w:val="single" w:sz="4" w:space="0" w:color="auto"/>
            </w:tcBorders>
            <w:shd w:val="clear" w:color="auto" w:fill="FFF2CC" w:themeFill="accent4" w:themeFillTint="33"/>
          </w:tcPr>
          <w:p w14:paraId="719A2A9C" w14:textId="77777777" w:rsidR="00CD4F76" w:rsidRPr="00664DFC" w:rsidRDefault="00CD4F76" w:rsidP="0061522A">
            <w:pPr>
              <w:jc w:val="both"/>
              <w:rPr>
                <w:rFonts w:cs="Hind Light"/>
                <w:szCs w:val="20"/>
              </w:rPr>
            </w:pPr>
            <w:r>
              <w:rPr>
                <w:rFonts w:cs="Hind Light"/>
                <w:szCs w:val="20"/>
              </w:rPr>
              <w:fldChar w:fldCharType="begin">
                <w:ffData>
                  <w:name w:val="Text9"/>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694" w:type="pct"/>
            <w:tcBorders>
              <w:top w:val="single" w:sz="4" w:space="0" w:color="auto"/>
            </w:tcBorders>
            <w:shd w:val="clear" w:color="auto" w:fill="FFF2CC" w:themeFill="accent4" w:themeFillTint="33"/>
          </w:tcPr>
          <w:p w14:paraId="42619D41" w14:textId="77777777" w:rsidR="00CD4F76" w:rsidRPr="0095256C" w:rsidRDefault="00CD4F76" w:rsidP="0061522A">
            <w:pPr>
              <w:rPr>
                <w:rFonts w:cs="Hind Light"/>
                <w:sz w:val="13"/>
                <w:szCs w:val="13"/>
              </w:rPr>
            </w:pPr>
            <w:r>
              <w:rPr>
                <w:rFonts w:cs="Hind Light"/>
                <w:szCs w:val="20"/>
              </w:rPr>
              <w:fldChar w:fldCharType="begin">
                <w:ffData>
                  <w:name w:val="Text9"/>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55" w:type="pct"/>
            <w:tcBorders>
              <w:top w:val="single" w:sz="4" w:space="0" w:color="auto"/>
            </w:tcBorders>
            <w:shd w:val="clear" w:color="auto" w:fill="FFF2CC" w:themeFill="accent4" w:themeFillTint="33"/>
            <w:vAlign w:val="center"/>
          </w:tcPr>
          <w:p w14:paraId="35DAA6BF" w14:textId="77777777" w:rsidR="00CD4F76" w:rsidRPr="0095256C" w:rsidRDefault="00CD4F76" w:rsidP="0061522A">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010" w:type="pct"/>
            <w:tcBorders>
              <w:top w:val="single" w:sz="4" w:space="0" w:color="auto"/>
            </w:tcBorders>
            <w:shd w:val="clear" w:color="auto" w:fill="FFF2CC" w:themeFill="accent4" w:themeFillTint="33"/>
            <w:vAlign w:val="center"/>
          </w:tcPr>
          <w:p w14:paraId="203BC8F4" w14:textId="77777777" w:rsidR="00CD4F76" w:rsidRPr="0095256C" w:rsidRDefault="00CD4F76" w:rsidP="0061522A">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794" w:type="pct"/>
            <w:tcBorders>
              <w:top w:val="single" w:sz="4" w:space="0" w:color="auto"/>
            </w:tcBorders>
            <w:shd w:val="clear" w:color="auto" w:fill="FFF2CC" w:themeFill="accent4" w:themeFillTint="33"/>
            <w:vAlign w:val="center"/>
          </w:tcPr>
          <w:p w14:paraId="3098EAC5" w14:textId="77777777" w:rsidR="00CD4F76" w:rsidRPr="0095256C" w:rsidRDefault="00CD4F76" w:rsidP="0061522A">
            <w:pPr>
              <w:rPr>
                <w:rFonts w:cs="Hind Light"/>
                <w:sz w:val="13"/>
                <w:szCs w:val="13"/>
              </w:rPr>
            </w:pPr>
            <w:r w:rsidRPr="0095256C">
              <w:rPr>
                <w:rFonts w:cs="Hind Light"/>
                <w:sz w:val="13"/>
                <w:szCs w:val="13"/>
              </w:rPr>
              <w:fldChar w:fldCharType="begin">
                <w:ffData>
                  <w:name w:val="Kontrollkästchen3"/>
                  <w:enabled/>
                  <w:calcOnExit w:val="0"/>
                  <w:checkBox>
                    <w:sizeAuto/>
                    <w:default w:val="0"/>
                  </w:checkBox>
                </w:ffData>
              </w:fldChar>
            </w:r>
            <w:bookmarkStart w:id="62" w:name="Kontrollkästchen3"/>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bookmarkEnd w:id="62"/>
          </w:p>
        </w:tc>
      </w:tr>
      <w:tr w:rsidR="00CD4F76" w14:paraId="4FBCADD6" w14:textId="77777777" w:rsidTr="005D611F">
        <w:tc>
          <w:tcPr>
            <w:tcW w:w="832" w:type="pct"/>
            <w:shd w:val="clear" w:color="auto" w:fill="FFF2CC" w:themeFill="accent4" w:themeFillTint="33"/>
          </w:tcPr>
          <w:p w14:paraId="63A6A465" w14:textId="77777777" w:rsidR="00CD4F76" w:rsidRDefault="00CD4F76" w:rsidP="0061522A">
            <w:pPr>
              <w:jc w:val="both"/>
              <w:rPr>
                <w:rFonts w:cs="Hind Light"/>
                <w:szCs w:val="20"/>
              </w:rPr>
            </w:pPr>
            <w:r>
              <w:rPr>
                <w:rFonts w:cs="Hind Light"/>
                <w:szCs w:val="20"/>
              </w:rPr>
              <w:fldChar w:fldCharType="begin">
                <w:ffData>
                  <w:name w:val="Text1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15" w:type="pct"/>
            <w:shd w:val="clear" w:color="auto" w:fill="FFF2CC" w:themeFill="accent4" w:themeFillTint="33"/>
          </w:tcPr>
          <w:p w14:paraId="0AFDA49D" w14:textId="77777777" w:rsidR="00CD4F76" w:rsidRDefault="00CD4F76" w:rsidP="0061522A">
            <w:pPr>
              <w:jc w:val="both"/>
              <w:rPr>
                <w:rFonts w:cs="Hind Light"/>
                <w:szCs w:val="20"/>
              </w:rPr>
            </w:pPr>
            <w:r>
              <w:rPr>
                <w:rFonts w:cs="Hind Light"/>
                <w:szCs w:val="20"/>
              </w:rPr>
              <w:fldChar w:fldCharType="begin">
                <w:ffData>
                  <w:name w:val="Text12"/>
                  <w:enabled/>
                  <w:calcOnExit w:val="0"/>
                  <w:textInput/>
                </w:ffData>
              </w:fldChar>
            </w:r>
            <w:bookmarkStart w:id="63" w:name="Text12"/>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63"/>
          </w:p>
        </w:tc>
        <w:tc>
          <w:tcPr>
            <w:tcW w:w="694" w:type="pct"/>
            <w:shd w:val="clear" w:color="auto" w:fill="FFF2CC" w:themeFill="accent4" w:themeFillTint="33"/>
          </w:tcPr>
          <w:p w14:paraId="3FA0E06B" w14:textId="77777777" w:rsidR="00CD4F76" w:rsidRDefault="00CD4F76" w:rsidP="0061522A">
            <w:pPr>
              <w:jc w:val="both"/>
              <w:rPr>
                <w:rFonts w:cs="Hind Light"/>
                <w:szCs w:val="20"/>
              </w:rPr>
            </w:pPr>
            <w:r>
              <w:rPr>
                <w:rFonts w:cs="Hind Light"/>
                <w:szCs w:val="20"/>
              </w:rPr>
              <w:fldChar w:fldCharType="begin">
                <w:ffData>
                  <w:name w:val="Text22"/>
                  <w:enabled/>
                  <w:calcOnExit w:val="0"/>
                  <w:textInput/>
                </w:ffData>
              </w:fldChar>
            </w:r>
            <w:bookmarkStart w:id="64" w:name="Text22"/>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64"/>
          </w:p>
        </w:tc>
        <w:tc>
          <w:tcPr>
            <w:tcW w:w="855" w:type="pct"/>
            <w:shd w:val="clear" w:color="auto" w:fill="FFF2CC" w:themeFill="accent4" w:themeFillTint="33"/>
            <w:vAlign w:val="center"/>
          </w:tcPr>
          <w:p w14:paraId="19CE4A5B" w14:textId="77777777" w:rsidR="00CD4F76" w:rsidRDefault="00CD4F76" w:rsidP="0061522A">
            <w:pPr>
              <w:jc w:val="both"/>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010" w:type="pct"/>
            <w:shd w:val="clear" w:color="auto" w:fill="FFF2CC" w:themeFill="accent4" w:themeFillTint="33"/>
            <w:vAlign w:val="center"/>
          </w:tcPr>
          <w:p w14:paraId="1A07449A" w14:textId="77777777" w:rsidR="00CD4F76" w:rsidRDefault="00CD4F76" w:rsidP="0061522A">
            <w:pPr>
              <w:jc w:val="both"/>
              <w:rPr>
                <w:rFonts w:cs="Hind Light"/>
                <w:szCs w:val="20"/>
              </w:rPr>
            </w:pPr>
            <w:r w:rsidRPr="0095256C">
              <w:rPr>
                <w:rFonts w:cs="Hind Light"/>
                <w:sz w:val="13"/>
                <w:szCs w:val="13"/>
              </w:rPr>
              <w:fldChar w:fldCharType="begin">
                <w:ffData>
                  <w:name w:val="Kontrollkästchen2"/>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794" w:type="pct"/>
            <w:shd w:val="clear" w:color="auto" w:fill="FFF2CC" w:themeFill="accent4" w:themeFillTint="33"/>
            <w:vAlign w:val="center"/>
          </w:tcPr>
          <w:p w14:paraId="23DF7C9F" w14:textId="77777777" w:rsidR="00CD4F76" w:rsidRDefault="00CD4F76" w:rsidP="0061522A">
            <w:pPr>
              <w:jc w:val="both"/>
              <w:rPr>
                <w:rFonts w:cs="Hind Light"/>
                <w:szCs w:val="20"/>
              </w:rPr>
            </w:pPr>
            <w:r w:rsidRPr="0095256C">
              <w:rPr>
                <w:rFonts w:cs="Hind Light"/>
                <w:sz w:val="13"/>
                <w:szCs w:val="13"/>
              </w:rPr>
              <w:fldChar w:fldCharType="begin">
                <w:ffData>
                  <w:name w:val="Kontrollkästchen3"/>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r>
      <w:tr w:rsidR="00CD4F76" w14:paraId="1386FC70" w14:textId="77777777" w:rsidTr="005D611F">
        <w:tc>
          <w:tcPr>
            <w:tcW w:w="832" w:type="pct"/>
            <w:shd w:val="clear" w:color="auto" w:fill="FFF2CC" w:themeFill="accent4" w:themeFillTint="33"/>
          </w:tcPr>
          <w:p w14:paraId="1465CEED" w14:textId="77777777" w:rsidR="00CD4F76" w:rsidRDefault="00CD4F76" w:rsidP="0061522A">
            <w:pPr>
              <w:jc w:val="both"/>
              <w:rPr>
                <w:rFonts w:cs="Hind Light"/>
                <w:szCs w:val="20"/>
              </w:rPr>
            </w:pPr>
            <w:r>
              <w:rPr>
                <w:rFonts w:cs="Hind Light"/>
                <w:szCs w:val="20"/>
              </w:rPr>
              <w:fldChar w:fldCharType="begin">
                <w:ffData>
                  <w:name w:val="Text13"/>
                  <w:enabled/>
                  <w:calcOnExit w:val="0"/>
                  <w:textInput/>
                </w:ffData>
              </w:fldChar>
            </w:r>
            <w:r>
              <w:rPr>
                <w:rFonts w:cs="Hind Light"/>
                <w:szCs w:val="20"/>
              </w:rPr>
              <w:instrText xml:space="preserve"> </w:instrText>
            </w:r>
            <w:bookmarkStart w:id="65" w:name="Text13"/>
            <w:r>
              <w:rPr>
                <w:rFonts w:cs="Hind Light"/>
                <w:szCs w:val="20"/>
              </w:rPr>
              <w:instrText xml:space="preserve">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65"/>
          </w:p>
        </w:tc>
        <w:tc>
          <w:tcPr>
            <w:tcW w:w="815" w:type="pct"/>
            <w:shd w:val="clear" w:color="auto" w:fill="FFF2CC" w:themeFill="accent4" w:themeFillTint="33"/>
          </w:tcPr>
          <w:p w14:paraId="20C007F5" w14:textId="77777777" w:rsidR="00CD4F76" w:rsidRDefault="00CD4F76" w:rsidP="0061522A">
            <w:pPr>
              <w:jc w:val="both"/>
              <w:rPr>
                <w:rFonts w:cs="Hind Light"/>
                <w:szCs w:val="20"/>
              </w:rPr>
            </w:pPr>
            <w:r>
              <w:rPr>
                <w:rFonts w:cs="Hind Light"/>
                <w:szCs w:val="20"/>
              </w:rPr>
              <w:fldChar w:fldCharType="begin">
                <w:ffData>
                  <w:name w:val="Text14"/>
                  <w:enabled/>
                  <w:calcOnExit w:val="0"/>
                  <w:textInput/>
                </w:ffData>
              </w:fldChar>
            </w:r>
            <w:bookmarkStart w:id="66" w:name="Text14"/>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66"/>
          </w:p>
        </w:tc>
        <w:tc>
          <w:tcPr>
            <w:tcW w:w="694" w:type="pct"/>
            <w:shd w:val="clear" w:color="auto" w:fill="FFF2CC" w:themeFill="accent4" w:themeFillTint="33"/>
          </w:tcPr>
          <w:p w14:paraId="01FDFBC7" w14:textId="77777777" w:rsidR="00CD4F76" w:rsidRDefault="00CD4F76" w:rsidP="0061522A">
            <w:pPr>
              <w:jc w:val="both"/>
              <w:rPr>
                <w:rFonts w:cs="Hind Light"/>
                <w:szCs w:val="20"/>
              </w:rPr>
            </w:pPr>
            <w:r>
              <w:rPr>
                <w:rFonts w:cs="Hind Light"/>
                <w:szCs w:val="20"/>
              </w:rPr>
              <w:fldChar w:fldCharType="begin">
                <w:ffData>
                  <w:name w:val="Text15"/>
                  <w:enabled/>
                  <w:calcOnExit w:val="0"/>
                  <w:textInput/>
                </w:ffData>
              </w:fldChar>
            </w:r>
            <w:bookmarkStart w:id="67" w:name="Text15"/>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67"/>
          </w:p>
        </w:tc>
        <w:tc>
          <w:tcPr>
            <w:tcW w:w="855" w:type="pct"/>
            <w:shd w:val="clear" w:color="auto" w:fill="FFF2CC" w:themeFill="accent4" w:themeFillTint="33"/>
            <w:vAlign w:val="center"/>
          </w:tcPr>
          <w:p w14:paraId="07B0B67F" w14:textId="77777777" w:rsidR="00CD4F76" w:rsidRDefault="00CD4F76" w:rsidP="0061522A">
            <w:pPr>
              <w:jc w:val="both"/>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010" w:type="pct"/>
            <w:shd w:val="clear" w:color="auto" w:fill="FFF2CC" w:themeFill="accent4" w:themeFillTint="33"/>
            <w:vAlign w:val="center"/>
          </w:tcPr>
          <w:p w14:paraId="2155D845" w14:textId="77777777" w:rsidR="00CD4F76" w:rsidRDefault="00CD4F76" w:rsidP="0061522A">
            <w:pPr>
              <w:jc w:val="both"/>
              <w:rPr>
                <w:rFonts w:cs="Hind Light"/>
                <w:szCs w:val="20"/>
              </w:rPr>
            </w:pPr>
            <w:r w:rsidRPr="0095256C">
              <w:rPr>
                <w:rFonts w:cs="Hind Light"/>
                <w:sz w:val="13"/>
                <w:szCs w:val="13"/>
              </w:rPr>
              <w:fldChar w:fldCharType="begin">
                <w:ffData>
                  <w:name w:val="Kontrollkästchen2"/>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794" w:type="pct"/>
            <w:shd w:val="clear" w:color="auto" w:fill="FFF2CC" w:themeFill="accent4" w:themeFillTint="33"/>
            <w:vAlign w:val="center"/>
          </w:tcPr>
          <w:p w14:paraId="75568707" w14:textId="77777777" w:rsidR="00CD4F76" w:rsidRDefault="00CD4F76" w:rsidP="0061522A">
            <w:pPr>
              <w:jc w:val="both"/>
              <w:rPr>
                <w:rFonts w:cs="Hind Light"/>
                <w:szCs w:val="20"/>
              </w:rPr>
            </w:pPr>
            <w:r w:rsidRPr="0095256C">
              <w:rPr>
                <w:rFonts w:cs="Hind Light"/>
                <w:sz w:val="13"/>
                <w:szCs w:val="13"/>
              </w:rPr>
              <w:fldChar w:fldCharType="begin">
                <w:ffData>
                  <w:name w:val="Kontrollkästchen3"/>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r>
      <w:tr w:rsidR="00CD4F76" w14:paraId="10335A15" w14:textId="77777777" w:rsidTr="005D611F">
        <w:tc>
          <w:tcPr>
            <w:tcW w:w="832" w:type="pct"/>
            <w:shd w:val="clear" w:color="auto" w:fill="FFF2CC" w:themeFill="accent4" w:themeFillTint="33"/>
          </w:tcPr>
          <w:p w14:paraId="3C8F0B50" w14:textId="77777777" w:rsidR="00CD4F76" w:rsidRDefault="00CD4F76" w:rsidP="0061522A">
            <w:pPr>
              <w:jc w:val="both"/>
              <w:rPr>
                <w:rFonts w:cs="Hind Light"/>
                <w:szCs w:val="20"/>
              </w:rPr>
            </w:pPr>
            <w:r>
              <w:rPr>
                <w:rFonts w:cs="Hind Light"/>
                <w:szCs w:val="20"/>
              </w:rPr>
              <w:fldChar w:fldCharType="begin">
                <w:ffData>
                  <w:name w:val="Text16"/>
                  <w:enabled/>
                  <w:calcOnExit w:val="0"/>
                  <w:textInput/>
                </w:ffData>
              </w:fldChar>
            </w:r>
            <w:bookmarkStart w:id="68" w:name="Text16"/>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68"/>
          </w:p>
        </w:tc>
        <w:tc>
          <w:tcPr>
            <w:tcW w:w="815" w:type="pct"/>
            <w:shd w:val="clear" w:color="auto" w:fill="FFF2CC" w:themeFill="accent4" w:themeFillTint="33"/>
          </w:tcPr>
          <w:p w14:paraId="56B1BF7F" w14:textId="77777777" w:rsidR="00CD4F76" w:rsidRDefault="00CD4F76" w:rsidP="0061522A">
            <w:pPr>
              <w:jc w:val="both"/>
              <w:rPr>
                <w:rFonts w:cs="Hind Light"/>
                <w:szCs w:val="20"/>
              </w:rPr>
            </w:pPr>
            <w:r>
              <w:rPr>
                <w:rFonts w:cs="Hind Light"/>
                <w:szCs w:val="20"/>
              </w:rPr>
              <w:fldChar w:fldCharType="begin">
                <w:ffData>
                  <w:name w:val="Text17"/>
                  <w:enabled/>
                  <w:calcOnExit w:val="0"/>
                  <w:textInput/>
                </w:ffData>
              </w:fldChar>
            </w:r>
            <w:bookmarkStart w:id="69" w:name="Text17"/>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69"/>
          </w:p>
        </w:tc>
        <w:tc>
          <w:tcPr>
            <w:tcW w:w="694" w:type="pct"/>
            <w:shd w:val="clear" w:color="auto" w:fill="FFF2CC" w:themeFill="accent4" w:themeFillTint="33"/>
          </w:tcPr>
          <w:p w14:paraId="7C0C5741" w14:textId="77777777" w:rsidR="00CD4F76" w:rsidRDefault="00CD4F76" w:rsidP="0061522A">
            <w:pPr>
              <w:jc w:val="both"/>
              <w:rPr>
                <w:rFonts w:cs="Hind Light"/>
                <w:szCs w:val="20"/>
              </w:rPr>
            </w:pPr>
            <w:r>
              <w:rPr>
                <w:rFonts w:cs="Hind Light"/>
                <w:szCs w:val="20"/>
              </w:rPr>
              <w:fldChar w:fldCharType="begin">
                <w:ffData>
                  <w:name w:val="Text18"/>
                  <w:enabled/>
                  <w:calcOnExit w:val="0"/>
                  <w:textInput/>
                </w:ffData>
              </w:fldChar>
            </w:r>
            <w:bookmarkStart w:id="70" w:name="Text18"/>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70"/>
          </w:p>
        </w:tc>
        <w:tc>
          <w:tcPr>
            <w:tcW w:w="855" w:type="pct"/>
            <w:shd w:val="clear" w:color="auto" w:fill="FFF2CC" w:themeFill="accent4" w:themeFillTint="33"/>
            <w:vAlign w:val="center"/>
          </w:tcPr>
          <w:p w14:paraId="007C5CF1" w14:textId="77777777" w:rsidR="00CD4F76" w:rsidRDefault="00CD4F76" w:rsidP="0061522A">
            <w:pPr>
              <w:jc w:val="both"/>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010" w:type="pct"/>
            <w:shd w:val="clear" w:color="auto" w:fill="FFF2CC" w:themeFill="accent4" w:themeFillTint="33"/>
            <w:vAlign w:val="center"/>
          </w:tcPr>
          <w:p w14:paraId="3E0634A3" w14:textId="77777777" w:rsidR="00CD4F76" w:rsidRDefault="00CD4F76" w:rsidP="0061522A">
            <w:pPr>
              <w:jc w:val="both"/>
              <w:rPr>
                <w:rFonts w:cs="Hind Light"/>
                <w:szCs w:val="20"/>
              </w:rPr>
            </w:pPr>
            <w:r w:rsidRPr="0095256C">
              <w:rPr>
                <w:rFonts w:cs="Hind Light"/>
                <w:sz w:val="13"/>
                <w:szCs w:val="13"/>
              </w:rPr>
              <w:fldChar w:fldCharType="begin">
                <w:ffData>
                  <w:name w:val="Kontrollkästchen2"/>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794" w:type="pct"/>
            <w:shd w:val="clear" w:color="auto" w:fill="FFF2CC" w:themeFill="accent4" w:themeFillTint="33"/>
            <w:vAlign w:val="center"/>
          </w:tcPr>
          <w:p w14:paraId="0F1E15B4" w14:textId="77777777" w:rsidR="00CD4F76" w:rsidRDefault="00CD4F76" w:rsidP="0061522A">
            <w:pPr>
              <w:jc w:val="both"/>
              <w:rPr>
                <w:rFonts w:cs="Hind Light"/>
                <w:szCs w:val="20"/>
              </w:rPr>
            </w:pPr>
            <w:r w:rsidRPr="0095256C">
              <w:rPr>
                <w:rFonts w:cs="Hind Light"/>
                <w:sz w:val="13"/>
                <w:szCs w:val="13"/>
              </w:rPr>
              <w:fldChar w:fldCharType="begin">
                <w:ffData>
                  <w:name w:val="Kontrollkästchen3"/>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r>
      <w:tr w:rsidR="00CD4F76" w14:paraId="27B50104" w14:textId="77777777" w:rsidTr="005D611F">
        <w:tc>
          <w:tcPr>
            <w:tcW w:w="832" w:type="pct"/>
            <w:tcBorders>
              <w:bottom w:val="nil"/>
            </w:tcBorders>
            <w:shd w:val="clear" w:color="auto" w:fill="FFF2CC" w:themeFill="accent4" w:themeFillTint="33"/>
          </w:tcPr>
          <w:p w14:paraId="1D139A3E" w14:textId="77777777" w:rsidR="00CD4F76" w:rsidRDefault="00CD4F76" w:rsidP="0061522A">
            <w:pPr>
              <w:jc w:val="both"/>
              <w:rPr>
                <w:rFonts w:cs="Hind Light"/>
                <w:szCs w:val="20"/>
              </w:rPr>
            </w:pPr>
            <w:r>
              <w:rPr>
                <w:rFonts w:cs="Hind Light"/>
                <w:szCs w:val="20"/>
              </w:rPr>
              <w:fldChar w:fldCharType="begin">
                <w:ffData>
                  <w:name w:val="Text21"/>
                  <w:enabled/>
                  <w:calcOnExit w:val="0"/>
                  <w:textInput/>
                </w:ffData>
              </w:fldChar>
            </w:r>
            <w:bookmarkStart w:id="71" w:name="Text21"/>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71"/>
          </w:p>
        </w:tc>
        <w:tc>
          <w:tcPr>
            <w:tcW w:w="815" w:type="pct"/>
            <w:tcBorders>
              <w:bottom w:val="nil"/>
            </w:tcBorders>
            <w:shd w:val="clear" w:color="auto" w:fill="FFF2CC" w:themeFill="accent4" w:themeFillTint="33"/>
          </w:tcPr>
          <w:p w14:paraId="1411025C" w14:textId="77777777" w:rsidR="00CD4F76" w:rsidRDefault="00CD4F76" w:rsidP="0061522A">
            <w:pPr>
              <w:jc w:val="both"/>
              <w:rPr>
                <w:rFonts w:cs="Hind Light"/>
                <w:szCs w:val="20"/>
              </w:rPr>
            </w:pPr>
            <w:r>
              <w:rPr>
                <w:rFonts w:cs="Hind Light"/>
                <w:szCs w:val="20"/>
              </w:rPr>
              <w:fldChar w:fldCharType="begin">
                <w:ffData>
                  <w:name w:val="Text19"/>
                  <w:enabled/>
                  <w:calcOnExit w:val="0"/>
                  <w:textInput/>
                </w:ffData>
              </w:fldChar>
            </w:r>
            <w:bookmarkStart w:id="72" w:name="Text19"/>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72"/>
          </w:p>
        </w:tc>
        <w:tc>
          <w:tcPr>
            <w:tcW w:w="694" w:type="pct"/>
            <w:tcBorders>
              <w:bottom w:val="nil"/>
            </w:tcBorders>
            <w:shd w:val="clear" w:color="auto" w:fill="FFF2CC" w:themeFill="accent4" w:themeFillTint="33"/>
          </w:tcPr>
          <w:p w14:paraId="6B9441FC" w14:textId="77777777" w:rsidR="00CD4F76" w:rsidRDefault="00CD4F76" w:rsidP="0061522A">
            <w:pPr>
              <w:jc w:val="both"/>
              <w:rPr>
                <w:rFonts w:cs="Hind Light"/>
                <w:szCs w:val="20"/>
              </w:rPr>
            </w:pPr>
            <w:r>
              <w:rPr>
                <w:rFonts w:cs="Hind Light"/>
                <w:szCs w:val="20"/>
              </w:rPr>
              <w:fldChar w:fldCharType="begin">
                <w:ffData>
                  <w:name w:val="Text20"/>
                  <w:enabled/>
                  <w:calcOnExit w:val="0"/>
                  <w:textInput/>
                </w:ffData>
              </w:fldChar>
            </w:r>
            <w:bookmarkStart w:id="73" w:name="Text20"/>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bookmarkEnd w:id="73"/>
          </w:p>
        </w:tc>
        <w:tc>
          <w:tcPr>
            <w:tcW w:w="855" w:type="pct"/>
            <w:tcBorders>
              <w:bottom w:val="nil"/>
            </w:tcBorders>
            <w:shd w:val="clear" w:color="auto" w:fill="FFF2CC" w:themeFill="accent4" w:themeFillTint="33"/>
            <w:vAlign w:val="center"/>
          </w:tcPr>
          <w:p w14:paraId="31B45416" w14:textId="77777777" w:rsidR="00CD4F76" w:rsidRDefault="00CD4F76" w:rsidP="0061522A">
            <w:pPr>
              <w:jc w:val="both"/>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010" w:type="pct"/>
            <w:tcBorders>
              <w:bottom w:val="nil"/>
            </w:tcBorders>
            <w:shd w:val="clear" w:color="auto" w:fill="FFF2CC" w:themeFill="accent4" w:themeFillTint="33"/>
            <w:vAlign w:val="center"/>
          </w:tcPr>
          <w:p w14:paraId="6E0AAD6D" w14:textId="77777777" w:rsidR="00CD4F76" w:rsidRDefault="00CD4F76" w:rsidP="0061522A">
            <w:pPr>
              <w:jc w:val="both"/>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794" w:type="pct"/>
            <w:tcBorders>
              <w:bottom w:val="nil"/>
            </w:tcBorders>
            <w:shd w:val="clear" w:color="auto" w:fill="FFF2CC" w:themeFill="accent4" w:themeFillTint="33"/>
            <w:vAlign w:val="center"/>
          </w:tcPr>
          <w:p w14:paraId="2AAC1BD8" w14:textId="77777777" w:rsidR="00CD4F76" w:rsidRDefault="00CD4F76" w:rsidP="0061522A">
            <w:pPr>
              <w:jc w:val="both"/>
              <w:rPr>
                <w:rFonts w:cs="Hind Light"/>
                <w:szCs w:val="20"/>
              </w:rPr>
            </w:pPr>
            <w:r w:rsidRPr="0095256C">
              <w:rPr>
                <w:rFonts w:cs="Hind Light"/>
                <w:sz w:val="13"/>
                <w:szCs w:val="13"/>
              </w:rPr>
              <w:fldChar w:fldCharType="begin">
                <w:ffData>
                  <w:name w:val="Kontrollkästchen3"/>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r>
      <w:tr w:rsidR="00B31B9C" w14:paraId="4F0179CC" w14:textId="77777777" w:rsidTr="005D611F">
        <w:tc>
          <w:tcPr>
            <w:tcW w:w="832" w:type="pct"/>
            <w:tcBorders>
              <w:bottom w:val="nil"/>
            </w:tcBorders>
            <w:shd w:val="clear" w:color="auto" w:fill="FFF2CC" w:themeFill="accent4" w:themeFillTint="33"/>
          </w:tcPr>
          <w:p w14:paraId="30E75C21" w14:textId="58FF4C8D" w:rsidR="00B31B9C" w:rsidRDefault="00B31B9C" w:rsidP="00B31B9C">
            <w:pPr>
              <w:jc w:val="both"/>
              <w:rPr>
                <w:rFonts w:cs="Hind Light"/>
                <w:szCs w:val="20"/>
              </w:rPr>
            </w:pPr>
            <w:r>
              <w:rPr>
                <w:rFonts w:cs="Hind Light"/>
                <w:szCs w:val="20"/>
              </w:rPr>
              <w:fldChar w:fldCharType="begin">
                <w:ffData>
                  <w:name w:val="Text2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15" w:type="pct"/>
            <w:tcBorders>
              <w:bottom w:val="nil"/>
            </w:tcBorders>
            <w:shd w:val="clear" w:color="auto" w:fill="FFF2CC" w:themeFill="accent4" w:themeFillTint="33"/>
          </w:tcPr>
          <w:p w14:paraId="36C62BEA" w14:textId="5528A8E5" w:rsidR="00B31B9C" w:rsidRDefault="00B31B9C" w:rsidP="00B31B9C">
            <w:pPr>
              <w:jc w:val="both"/>
              <w:rPr>
                <w:rFonts w:cs="Hind Light"/>
                <w:szCs w:val="20"/>
              </w:rPr>
            </w:pPr>
            <w:r>
              <w:rPr>
                <w:rFonts w:cs="Hind Light"/>
                <w:szCs w:val="20"/>
              </w:rPr>
              <w:fldChar w:fldCharType="begin">
                <w:ffData>
                  <w:name w:val="Text19"/>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694" w:type="pct"/>
            <w:tcBorders>
              <w:bottom w:val="nil"/>
            </w:tcBorders>
            <w:shd w:val="clear" w:color="auto" w:fill="FFF2CC" w:themeFill="accent4" w:themeFillTint="33"/>
          </w:tcPr>
          <w:p w14:paraId="6B8F863F" w14:textId="13E433B5" w:rsidR="00B31B9C" w:rsidRDefault="00B31B9C" w:rsidP="00B31B9C">
            <w:pPr>
              <w:jc w:val="both"/>
              <w:rPr>
                <w:rFonts w:cs="Hind Light"/>
                <w:szCs w:val="20"/>
              </w:rPr>
            </w:pPr>
            <w:r>
              <w:rPr>
                <w:rFonts w:cs="Hind Light"/>
                <w:szCs w:val="20"/>
              </w:rPr>
              <w:fldChar w:fldCharType="begin">
                <w:ffData>
                  <w:name w:val="Text2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55" w:type="pct"/>
            <w:tcBorders>
              <w:bottom w:val="nil"/>
            </w:tcBorders>
            <w:shd w:val="clear" w:color="auto" w:fill="FFF2CC" w:themeFill="accent4" w:themeFillTint="33"/>
            <w:vAlign w:val="center"/>
          </w:tcPr>
          <w:p w14:paraId="7C1E21B5" w14:textId="34A06A6A" w:rsidR="00B31B9C" w:rsidRPr="0095256C" w:rsidRDefault="00B31B9C" w:rsidP="00B31B9C">
            <w:pPr>
              <w:jc w:val="both"/>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010" w:type="pct"/>
            <w:tcBorders>
              <w:bottom w:val="nil"/>
            </w:tcBorders>
            <w:shd w:val="clear" w:color="auto" w:fill="FFF2CC" w:themeFill="accent4" w:themeFillTint="33"/>
            <w:vAlign w:val="center"/>
          </w:tcPr>
          <w:p w14:paraId="2B0022A7" w14:textId="091F3F2D" w:rsidR="00B31B9C" w:rsidRPr="0095256C" w:rsidRDefault="00B31B9C" w:rsidP="00B31B9C">
            <w:pPr>
              <w:jc w:val="both"/>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794" w:type="pct"/>
            <w:tcBorders>
              <w:bottom w:val="nil"/>
            </w:tcBorders>
            <w:shd w:val="clear" w:color="auto" w:fill="FFF2CC" w:themeFill="accent4" w:themeFillTint="33"/>
            <w:vAlign w:val="center"/>
          </w:tcPr>
          <w:p w14:paraId="3F3E2AEC" w14:textId="0EC74C96" w:rsidR="00B31B9C" w:rsidRPr="0095256C" w:rsidRDefault="00B31B9C" w:rsidP="00B31B9C">
            <w:pPr>
              <w:jc w:val="both"/>
              <w:rPr>
                <w:rFonts w:cs="Hind Light"/>
                <w:sz w:val="13"/>
                <w:szCs w:val="13"/>
              </w:rPr>
            </w:pPr>
            <w:r w:rsidRPr="0095256C">
              <w:rPr>
                <w:rFonts w:cs="Hind Light"/>
                <w:sz w:val="13"/>
                <w:szCs w:val="13"/>
              </w:rPr>
              <w:fldChar w:fldCharType="begin">
                <w:ffData>
                  <w:name w:val="Kontrollkästchen3"/>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r>
      <w:tr w:rsidR="00B31B9C" w14:paraId="111AD567" w14:textId="77777777" w:rsidTr="005D611F">
        <w:tc>
          <w:tcPr>
            <w:tcW w:w="832" w:type="pct"/>
            <w:tcBorders>
              <w:bottom w:val="nil"/>
            </w:tcBorders>
            <w:shd w:val="clear" w:color="auto" w:fill="FFF2CC" w:themeFill="accent4" w:themeFillTint="33"/>
          </w:tcPr>
          <w:p w14:paraId="3233EBBB" w14:textId="00B3DC72" w:rsidR="00B31B9C" w:rsidRDefault="00B31B9C" w:rsidP="00B31B9C">
            <w:pPr>
              <w:jc w:val="both"/>
              <w:rPr>
                <w:rFonts w:cs="Hind Light"/>
                <w:szCs w:val="20"/>
              </w:rPr>
            </w:pPr>
            <w:r>
              <w:rPr>
                <w:rFonts w:cs="Hind Light"/>
                <w:szCs w:val="20"/>
              </w:rPr>
              <w:fldChar w:fldCharType="begin">
                <w:ffData>
                  <w:name w:val="Text2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15" w:type="pct"/>
            <w:tcBorders>
              <w:bottom w:val="nil"/>
            </w:tcBorders>
            <w:shd w:val="clear" w:color="auto" w:fill="FFF2CC" w:themeFill="accent4" w:themeFillTint="33"/>
          </w:tcPr>
          <w:p w14:paraId="0CE72513" w14:textId="0F1CA84E" w:rsidR="00B31B9C" w:rsidRDefault="00B31B9C" w:rsidP="00B31B9C">
            <w:pPr>
              <w:jc w:val="both"/>
              <w:rPr>
                <w:rFonts w:cs="Hind Light"/>
                <w:szCs w:val="20"/>
              </w:rPr>
            </w:pPr>
            <w:r>
              <w:rPr>
                <w:rFonts w:cs="Hind Light"/>
                <w:szCs w:val="20"/>
              </w:rPr>
              <w:fldChar w:fldCharType="begin">
                <w:ffData>
                  <w:name w:val="Text19"/>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694" w:type="pct"/>
            <w:tcBorders>
              <w:bottom w:val="nil"/>
            </w:tcBorders>
            <w:shd w:val="clear" w:color="auto" w:fill="FFF2CC" w:themeFill="accent4" w:themeFillTint="33"/>
          </w:tcPr>
          <w:p w14:paraId="1A860FF7" w14:textId="5971763A" w:rsidR="00B31B9C" w:rsidRDefault="00B31B9C" w:rsidP="00B31B9C">
            <w:pPr>
              <w:jc w:val="both"/>
              <w:rPr>
                <w:rFonts w:cs="Hind Light"/>
                <w:szCs w:val="20"/>
              </w:rPr>
            </w:pPr>
            <w:r>
              <w:rPr>
                <w:rFonts w:cs="Hind Light"/>
                <w:szCs w:val="20"/>
              </w:rPr>
              <w:fldChar w:fldCharType="begin">
                <w:ffData>
                  <w:name w:val="Text2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55" w:type="pct"/>
            <w:tcBorders>
              <w:bottom w:val="nil"/>
            </w:tcBorders>
            <w:shd w:val="clear" w:color="auto" w:fill="FFF2CC" w:themeFill="accent4" w:themeFillTint="33"/>
            <w:vAlign w:val="center"/>
          </w:tcPr>
          <w:p w14:paraId="241F23D7" w14:textId="70D175C2" w:rsidR="00B31B9C" w:rsidRPr="0095256C" w:rsidRDefault="00B31B9C" w:rsidP="00B31B9C">
            <w:pPr>
              <w:jc w:val="both"/>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010" w:type="pct"/>
            <w:tcBorders>
              <w:bottom w:val="nil"/>
            </w:tcBorders>
            <w:shd w:val="clear" w:color="auto" w:fill="FFF2CC" w:themeFill="accent4" w:themeFillTint="33"/>
            <w:vAlign w:val="center"/>
          </w:tcPr>
          <w:p w14:paraId="59AEAFEB" w14:textId="2E9F7E2D" w:rsidR="00B31B9C" w:rsidRPr="0095256C" w:rsidRDefault="00B31B9C" w:rsidP="00B31B9C">
            <w:pPr>
              <w:jc w:val="both"/>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794" w:type="pct"/>
            <w:tcBorders>
              <w:bottom w:val="nil"/>
            </w:tcBorders>
            <w:shd w:val="clear" w:color="auto" w:fill="FFF2CC" w:themeFill="accent4" w:themeFillTint="33"/>
            <w:vAlign w:val="center"/>
          </w:tcPr>
          <w:p w14:paraId="1D9FA8C8" w14:textId="37B85100" w:rsidR="00B31B9C" w:rsidRPr="0095256C" w:rsidRDefault="00B31B9C" w:rsidP="00B31B9C">
            <w:pPr>
              <w:jc w:val="both"/>
              <w:rPr>
                <w:rFonts w:cs="Hind Light"/>
                <w:sz w:val="13"/>
                <w:szCs w:val="13"/>
              </w:rPr>
            </w:pPr>
            <w:r w:rsidRPr="0095256C">
              <w:rPr>
                <w:rFonts w:cs="Hind Light"/>
                <w:sz w:val="13"/>
                <w:szCs w:val="13"/>
              </w:rPr>
              <w:fldChar w:fldCharType="begin">
                <w:ffData>
                  <w:name w:val="Kontrollkästchen3"/>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r>
      <w:tr w:rsidR="00B31B9C" w14:paraId="12DA24C1" w14:textId="77777777" w:rsidTr="005D611F">
        <w:tc>
          <w:tcPr>
            <w:tcW w:w="832" w:type="pct"/>
            <w:tcBorders>
              <w:bottom w:val="nil"/>
            </w:tcBorders>
            <w:shd w:val="clear" w:color="auto" w:fill="FFF2CC" w:themeFill="accent4" w:themeFillTint="33"/>
          </w:tcPr>
          <w:p w14:paraId="1B9486D2" w14:textId="18B7CA60" w:rsidR="00B31B9C" w:rsidRDefault="00B31B9C" w:rsidP="00B31B9C">
            <w:pPr>
              <w:jc w:val="both"/>
              <w:rPr>
                <w:rFonts w:cs="Hind Light"/>
                <w:szCs w:val="20"/>
              </w:rPr>
            </w:pPr>
            <w:r>
              <w:rPr>
                <w:rFonts w:cs="Hind Light"/>
                <w:szCs w:val="20"/>
              </w:rPr>
              <w:fldChar w:fldCharType="begin">
                <w:ffData>
                  <w:name w:val="Text2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15" w:type="pct"/>
            <w:tcBorders>
              <w:bottom w:val="nil"/>
            </w:tcBorders>
            <w:shd w:val="clear" w:color="auto" w:fill="FFF2CC" w:themeFill="accent4" w:themeFillTint="33"/>
          </w:tcPr>
          <w:p w14:paraId="2C04ECE0" w14:textId="5DDB8516" w:rsidR="00B31B9C" w:rsidRDefault="00B31B9C" w:rsidP="00B31B9C">
            <w:pPr>
              <w:jc w:val="both"/>
              <w:rPr>
                <w:rFonts w:cs="Hind Light"/>
                <w:szCs w:val="20"/>
              </w:rPr>
            </w:pPr>
            <w:r>
              <w:rPr>
                <w:rFonts w:cs="Hind Light"/>
                <w:szCs w:val="20"/>
              </w:rPr>
              <w:fldChar w:fldCharType="begin">
                <w:ffData>
                  <w:name w:val="Text19"/>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694" w:type="pct"/>
            <w:tcBorders>
              <w:bottom w:val="nil"/>
            </w:tcBorders>
            <w:shd w:val="clear" w:color="auto" w:fill="FFF2CC" w:themeFill="accent4" w:themeFillTint="33"/>
          </w:tcPr>
          <w:p w14:paraId="540004E5" w14:textId="498D9062" w:rsidR="00B31B9C" w:rsidRDefault="00B31B9C" w:rsidP="00B31B9C">
            <w:pPr>
              <w:jc w:val="both"/>
              <w:rPr>
                <w:rFonts w:cs="Hind Light"/>
                <w:szCs w:val="20"/>
              </w:rPr>
            </w:pPr>
            <w:r>
              <w:rPr>
                <w:rFonts w:cs="Hind Light"/>
                <w:szCs w:val="20"/>
              </w:rPr>
              <w:fldChar w:fldCharType="begin">
                <w:ffData>
                  <w:name w:val="Text2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55" w:type="pct"/>
            <w:tcBorders>
              <w:bottom w:val="nil"/>
            </w:tcBorders>
            <w:shd w:val="clear" w:color="auto" w:fill="FFF2CC" w:themeFill="accent4" w:themeFillTint="33"/>
            <w:vAlign w:val="center"/>
          </w:tcPr>
          <w:p w14:paraId="1FC8B5E3" w14:textId="56E8CEF3" w:rsidR="00B31B9C" w:rsidRPr="0095256C" w:rsidRDefault="00B31B9C" w:rsidP="00B31B9C">
            <w:pPr>
              <w:jc w:val="both"/>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010" w:type="pct"/>
            <w:tcBorders>
              <w:bottom w:val="nil"/>
            </w:tcBorders>
            <w:shd w:val="clear" w:color="auto" w:fill="FFF2CC" w:themeFill="accent4" w:themeFillTint="33"/>
            <w:vAlign w:val="center"/>
          </w:tcPr>
          <w:p w14:paraId="71F68022" w14:textId="3C5827D4" w:rsidR="00B31B9C" w:rsidRPr="0095256C" w:rsidRDefault="00B31B9C" w:rsidP="00B31B9C">
            <w:pPr>
              <w:jc w:val="both"/>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794" w:type="pct"/>
            <w:tcBorders>
              <w:bottom w:val="nil"/>
            </w:tcBorders>
            <w:shd w:val="clear" w:color="auto" w:fill="FFF2CC" w:themeFill="accent4" w:themeFillTint="33"/>
            <w:vAlign w:val="center"/>
          </w:tcPr>
          <w:p w14:paraId="189E7ACF" w14:textId="1CFCCAE8" w:rsidR="00B31B9C" w:rsidRPr="0095256C" w:rsidRDefault="00B31B9C" w:rsidP="00B31B9C">
            <w:pPr>
              <w:jc w:val="both"/>
              <w:rPr>
                <w:rFonts w:cs="Hind Light"/>
                <w:sz w:val="13"/>
                <w:szCs w:val="13"/>
              </w:rPr>
            </w:pPr>
            <w:r w:rsidRPr="0095256C">
              <w:rPr>
                <w:rFonts w:cs="Hind Light"/>
                <w:sz w:val="13"/>
                <w:szCs w:val="13"/>
              </w:rPr>
              <w:fldChar w:fldCharType="begin">
                <w:ffData>
                  <w:name w:val="Kontrollkästchen3"/>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r>
      <w:tr w:rsidR="00B31B9C" w14:paraId="0336E6A4" w14:textId="77777777" w:rsidTr="005D611F">
        <w:tc>
          <w:tcPr>
            <w:tcW w:w="832" w:type="pct"/>
            <w:tcBorders>
              <w:bottom w:val="nil"/>
            </w:tcBorders>
            <w:shd w:val="clear" w:color="auto" w:fill="FFF2CC" w:themeFill="accent4" w:themeFillTint="33"/>
          </w:tcPr>
          <w:p w14:paraId="64F7FF98" w14:textId="5DCDE07A" w:rsidR="00B31B9C" w:rsidRDefault="00B31B9C" w:rsidP="00B31B9C">
            <w:pPr>
              <w:jc w:val="both"/>
              <w:rPr>
                <w:rFonts w:cs="Hind Light"/>
                <w:szCs w:val="20"/>
              </w:rPr>
            </w:pPr>
            <w:r>
              <w:rPr>
                <w:rFonts w:cs="Hind Light"/>
                <w:szCs w:val="20"/>
              </w:rPr>
              <w:fldChar w:fldCharType="begin">
                <w:ffData>
                  <w:name w:val="Text2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15" w:type="pct"/>
            <w:tcBorders>
              <w:bottom w:val="nil"/>
            </w:tcBorders>
            <w:shd w:val="clear" w:color="auto" w:fill="FFF2CC" w:themeFill="accent4" w:themeFillTint="33"/>
          </w:tcPr>
          <w:p w14:paraId="1915452F" w14:textId="3E29962A" w:rsidR="00B31B9C" w:rsidRDefault="00B31B9C" w:rsidP="00B31B9C">
            <w:pPr>
              <w:jc w:val="both"/>
              <w:rPr>
                <w:rFonts w:cs="Hind Light"/>
                <w:szCs w:val="20"/>
              </w:rPr>
            </w:pPr>
            <w:r>
              <w:rPr>
                <w:rFonts w:cs="Hind Light"/>
                <w:szCs w:val="20"/>
              </w:rPr>
              <w:fldChar w:fldCharType="begin">
                <w:ffData>
                  <w:name w:val="Text19"/>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694" w:type="pct"/>
            <w:tcBorders>
              <w:bottom w:val="nil"/>
            </w:tcBorders>
            <w:shd w:val="clear" w:color="auto" w:fill="FFF2CC" w:themeFill="accent4" w:themeFillTint="33"/>
          </w:tcPr>
          <w:p w14:paraId="600BE32E" w14:textId="5C72AE09" w:rsidR="00B31B9C" w:rsidRDefault="00B31B9C" w:rsidP="00B31B9C">
            <w:pPr>
              <w:jc w:val="both"/>
              <w:rPr>
                <w:rFonts w:cs="Hind Light"/>
                <w:szCs w:val="20"/>
              </w:rPr>
            </w:pPr>
            <w:r>
              <w:rPr>
                <w:rFonts w:cs="Hind Light"/>
                <w:szCs w:val="20"/>
              </w:rPr>
              <w:fldChar w:fldCharType="begin">
                <w:ffData>
                  <w:name w:val="Text2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55" w:type="pct"/>
            <w:tcBorders>
              <w:bottom w:val="nil"/>
            </w:tcBorders>
            <w:shd w:val="clear" w:color="auto" w:fill="FFF2CC" w:themeFill="accent4" w:themeFillTint="33"/>
            <w:vAlign w:val="center"/>
          </w:tcPr>
          <w:p w14:paraId="43174403" w14:textId="368B74E0" w:rsidR="00B31B9C" w:rsidRPr="0095256C" w:rsidRDefault="00B31B9C" w:rsidP="00B31B9C">
            <w:pPr>
              <w:jc w:val="both"/>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010" w:type="pct"/>
            <w:tcBorders>
              <w:bottom w:val="nil"/>
            </w:tcBorders>
            <w:shd w:val="clear" w:color="auto" w:fill="FFF2CC" w:themeFill="accent4" w:themeFillTint="33"/>
            <w:vAlign w:val="center"/>
          </w:tcPr>
          <w:p w14:paraId="6E98FAEF" w14:textId="1F0F748B" w:rsidR="00B31B9C" w:rsidRPr="0095256C" w:rsidRDefault="00B31B9C" w:rsidP="00B31B9C">
            <w:pPr>
              <w:jc w:val="both"/>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794" w:type="pct"/>
            <w:tcBorders>
              <w:bottom w:val="nil"/>
            </w:tcBorders>
            <w:shd w:val="clear" w:color="auto" w:fill="FFF2CC" w:themeFill="accent4" w:themeFillTint="33"/>
            <w:vAlign w:val="center"/>
          </w:tcPr>
          <w:p w14:paraId="7DDF867A" w14:textId="2EF6B0B2" w:rsidR="00B31B9C" w:rsidRPr="0095256C" w:rsidRDefault="00B31B9C" w:rsidP="00B31B9C">
            <w:pPr>
              <w:jc w:val="both"/>
              <w:rPr>
                <w:rFonts w:cs="Hind Light"/>
                <w:sz w:val="13"/>
                <w:szCs w:val="13"/>
              </w:rPr>
            </w:pPr>
            <w:r w:rsidRPr="0095256C">
              <w:rPr>
                <w:rFonts w:cs="Hind Light"/>
                <w:sz w:val="13"/>
                <w:szCs w:val="13"/>
              </w:rPr>
              <w:fldChar w:fldCharType="begin">
                <w:ffData>
                  <w:name w:val="Kontrollkästchen3"/>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r>
      <w:tr w:rsidR="00B31B9C" w14:paraId="2A034F7F" w14:textId="77777777" w:rsidTr="005D611F">
        <w:tc>
          <w:tcPr>
            <w:tcW w:w="832" w:type="pct"/>
            <w:tcBorders>
              <w:bottom w:val="nil"/>
            </w:tcBorders>
            <w:shd w:val="clear" w:color="auto" w:fill="FFF2CC" w:themeFill="accent4" w:themeFillTint="33"/>
          </w:tcPr>
          <w:p w14:paraId="75F7D967" w14:textId="05D24BB9" w:rsidR="00B31B9C" w:rsidRDefault="00B31B9C" w:rsidP="00B31B9C">
            <w:pPr>
              <w:jc w:val="both"/>
              <w:rPr>
                <w:rFonts w:cs="Hind Light"/>
                <w:szCs w:val="20"/>
              </w:rPr>
            </w:pPr>
            <w:r>
              <w:rPr>
                <w:rFonts w:cs="Hind Light"/>
                <w:szCs w:val="20"/>
              </w:rPr>
              <w:fldChar w:fldCharType="begin">
                <w:ffData>
                  <w:name w:val="Text2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15" w:type="pct"/>
            <w:tcBorders>
              <w:bottom w:val="nil"/>
            </w:tcBorders>
            <w:shd w:val="clear" w:color="auto" w:fill="FFF2CC" w:themeFill="accent4" w:themeFillTint="33"/>
          </w:tcPr>
          <w:p w14:paraId="405C34F6" w14:textId="6FAFAA08" w:rsidR="00B31B9C" w:rsidRDefault="00B31B9C" w:rsidP="00B31B9C">
            <w:pPr>
              <w:jc w:val="both"/>
              <w:rPr>
                <w:rFonts w:cs="Hind Light"/>
                <w:szCs w:val="20"/>
              </w:rPr>
            </w:pPr>
            <w:r>
              <w:rPr>
                <w:rFonts w:cs="Hind Light"/>
                <w:szCs w:val="20"/>
              </w:rPr>
              <w:fldChar w:fldCharType="begin">
                <w:ffData>
                  <w:name w:val="Text19"/>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694" w:type="pct"/>
            <w:tcBorders>
              <w:bottom w:val="nil"/>
            </w:tcBorders>
            <w:shd w:val="clear" w:color="auto" w:fill="FFF2CC" w:themeFill="accent4" w:themeFillTint="33"/>
          </w:tcPr>
          <w:p w14:paraId="2C68949D" w14:textId="411AED17" w:rsidR="00B31B9C" w:rsidRDefault="00B31B9C" w:rsidP="00B31B9C">
            <w:pPr>
              <w:jc w:val="both"/>
              <w:rPr>
                <w:rFonts w:cs="Hind Light"/>
                <w:szCs w:val="20"/>
              </w:rPr>
            </w:pPr>
            <w:r>
              <w:rPr>
                <w:rFonts w:cs="Hind Light"/>
                <w:szCs w:val="20"/>
              </w:rPr>
              <w:fldChar w:fldCharType="begin">
                <w:ffData>
                  <w:name w:val="Text20"/>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855" w:type="pct"/>
            <w:tcBorders>
              <w:bottom w:val="nil"/>
            </w:tcBorders>
            <w:shd w:val="clear" w:color="auto" w:fill="FFF2CC" w:themeFill="accent4" w:themeFillTint="33"/>
            <w:vAlign w:val="center"/>
          </w:tcPr>
          <w:p w14:paraId="431A1D4E" w14:textId="410672AF" w:rsidR="00B31B9C" w:rsidRPr="0095256C" w:rsidRDefault="00B31B9C" w:rsidP="00B31B9C">
            <w:pPr>
              <w:jc w:val="both"/>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010" w:type="pct"/>
            <w:tcBorders>
              <w:bottom w:val="nil"/>
            </w:tcBorders>
            <w:shd w:val="clear" w:color="auto" w:fill="FFF2CC" w:themeFill="accent4" w:themeFillTint="33"/>
            <w:vAlign w:val="center"/>
          </w:tcPr>
          <w:p w14:paraId="5BE3241B" w14:textId="2F6A698F" w:rsidR="00B31B9C" w:rsidRPr="0095256C" w:rsidRDefault="00B31B9C" w:rsidP="00B31B9C">
            <w:pPr>
              <w:jc w:val="both"/>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794" w:type="pct"/>
            <w:tcBorders>
              <w:bottom w:val="nil"/>
            </w:tcBorders>
            <w:shd w:val="clear" w:color="auto" w:fill="FFF2CC" w:themeFill="accent4" w:themeFillTint="33"/>
            <w:vAlign w:val="center"/>
          </w:tcPr>
          <w:p w14:paraId="33ED19CB" w14:textId="20605F74" w:rsidR="00B31B9C" w:rsidRPr="0095256C" w:rsidRDefault="00B31B9C" w:rsidP="00B31B9C">
            <w:pPr>
              <w:jc w:val="both"/>
              <w:rPr>
                <w:rFonts w:cs="Hind Light"/>
                <w:sz w:val="13"/>
                <w:szCs w:val="13"/>
              </w:rPr>
            </w:pPr>
            <w:r w:rsidRPr="0095256C">
              <w:rPr>
                <w:rFonts w:cs="Hind Light"/>
                <w:sz w:val="13"/>
                <w:szCs w:val="13"/>
              </w:rPr>
              <w:fldChar w:fldCharType="begin">
                <w:ffData>
                  <w:name w:val="Kontrollkästchen3"/>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r>
    </w:tbl>
    <w:tbl>
      <w:tblPr>
        <w:tblW w:w="5086"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798"/>
        <w:gridCol w:w="1717"/>
      </w:tblGrid>
      <w:tr w:rsidR="00CD4F76" w14:paraId="3F15DAFE" w14:textId="77777777" w:rsidTr="005D611F">
        <w:trPr>
          <w:trHeight w:val="93"/>
        </w:trPr>
        <w:tc>
          <w:tcPr>
            <w:tcW w:w="4098" w:type="pct"/>
            <w:shd w:val="clear" w:color="auto" w:fill="FFF2CC" w:themeFill="accent4" w:themeFillTint="33"/>
          </w:tcPr>
          <w:p w14:paraId="78E045AF" w14:textId="058F3514" w:rsidR="00CD4F76" w:rsidRDefault="00CD4F76" w:rsidP="0061522A">
            <w:pPr>
              <w:pStyle w:val="swswStandartText"/>
              <w:rPr>
                <w:rFonts w:ascii="Hind Light" w:hAnsi="Hind Light" w:cs="Hind Light"/>
                <w:sz w:val="20"/>
                <w:szCs w:val="20"/>
                <w:lang w:val="de-CH"/>
              </w:rPr>
            </w:pPr>
            <w:proofErr w:type="gramStart"/>
            <w:r>
              <w:rPr>
                <w:rFonts w:ascii="Hind Light" w:hAnsi="Hind Light" w:cs="Hind Light"/>
                <w:sz w:val="20"/>
                <w:szCs w:val="20"/>
                <w:lang w:val="de-CH"/>
              </w:rPr>
              <w:t>Athlet:innen</w:t>
            </w:r>
            <w:proofErr w:type="gramEnd"/>
            <w:r>
              <w:rPr>
                <w:rFonts w:ascii="Hind Light" w:hAnsi="Hind Light" w:cs="Hind Light"/>
                <w:sz w:val="20"/>
                <w:szCs w:val="20"/>
                <w:lang w:val="de-CH"/>
              </w:rPr>
              <w:t xml:space="preserve"> </w:t>
            </w:r>
            <w:r w:rsidR="0073000A">
              <w:rPr>
                <w:rFonts w:ascii="Hind Light" w:hAnsi="Hind Light" w:cs="Hind Light"/>
                <w:sz w:val="20"/>
                <w:szCs w:val="20"/>
                <w:lang w:val="de-CH"/>
              </w:rPr>
              <w:t>im</w:t>
            </w:r>
            <w:r>
              <w:rPr>
                <w:rFonts w:ascii="Hind Light" w:hAnsi="Hind Light" w:cs="Hind Light"/>
                <w:sz w:val="20"/>
                <w:szCs w:val="20"/>
                <w:lang w:val="de-CH"/>
              </w:rPr>
              <w:t xml:space="preserve"> sportfreundliche</w:t>
            </w:r>
            <w:r w:rsidR="0073000A">
              <w:rPr>
                <w:rFonts w:ascii="Hind Light" w:hAnsi="Hind Light" w:cs="Hind Light"/>
                <w:sz w:val="20"/>
                <w:szCs w:val="20"/>
                <w:lang w:val="de-CH"/>
              </w:rPr>
              <w:t>n</w:t>
            </w:r>
            <w:r>
              <w:rPr>
                <w:rFonts w:ascii="Hind Light" w:hAnsi="Hind Light" w:cs="Hind Light"/>
                <w:sz w:val="20"/>
                <w:szCs w:val="20"/>
                <w:lang w:val="de-CH"/>
              </w:rPr>
              <w:t xml:space="preserve"> Ausbildungsangebot</w:t>
            </w:r>
          </w:p>
        </w:tc>
        <w:tc>
          <w:tcPr>
            <w:tcW w:w="902" w:type="pct"/>
            <w:shd w:val="clear" w:color="auto" w:fill="FFF2CC" w:themeFill="accent4" w:themeFillTint="33"/>
            <w:vAlign w:val="center"/>
          </w:tcPr>
          <w:p w14:paraId="4EDE3EA3" w14:textId="77777777" w:rsidR="00CD4F76" w:rsidRDefault="00CD4F76" w:rsidP="0061522A">
            <w:pPr>
              <w:pStyle w:val="swswStandartText"/>
              <w:jc w:val="left"/>
              <w:rPr>
                <w:rFonts w:ascii="Hind Light" w:hAnsi="Hind Light" w:cs="Hind Light"/>
                <w:sz w:val="20"/>
                <w:szCs w:val="20"/>
                <w:lang w:val="de-CH"/>
              </w:rPr>
            </w:pPr>
            <w:r>
              <w:rPr>
                <w:rFonts w:ascii="Hind Light" w:hAnsi="Hind Light" w:cs="Hind Light"/>
                <w:sz w:val="20"/>
                <w:szCs w:val="20"/>
                <w:lang w:val="de-CH"/>
              </w:rPr>
              <w:fldChar w:fldCharType="begin">
                <w:ffData>
                  <w:name w:val="Text23"/>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bl>
    <w:p w14:paraId="447F0BB4" w14:textId="77777777" w:rsidR="00CD4F76" w:rsidRPr="00D603AD" w:rsidRDefault="00CD4F76" w:rsidP="00CD4F76">
      <w:pPr>
        <w:pStyle w:val="swswStandartText"/>
        <w:ind w:left="1276" w:hanging="1276"/>
        <w:rPr>
          <w:rFonts w:ascii="Hind Light" w:hAnsi="Hind Light" w:cs="Hind Light"/>
          <w:sz w:val="20"/>
          <w:szCs w:val="20"/>
        </w:rPr>
      </w:pPr>
    </w:p>
    <w:p w14:paraId="0EE48D7B" w14:textId="4D4CEE27" w:rsidR="00546AB6" w:rsidRDefault="00546AB6" w:rsidP="00546AB6">
      <w:pPr>
        <w:pStyle w:val="Beschriftung"/>
        <w:shd w:val="clear" w:color="auto" w:fill="D9D9D9" w:themeFill="background1" w:themeFillShade="D9"/>
        <w:tabs>
          <w:tab w:val="left" w:pos="993"/>
        </w:tabs>
        <w:rPr>
          <w:rFonts w:cs="Hind Light"/>
          <w:szCs w:val="20"/>
        </w:rPr>
      </w:pPr>
      <w:r>
        <w:rPr>
          <w:rFonts w:cs="Hind Light"/>
          <w:szCs w:val="20"/>
        </w:rPr>
        <w:t xml:space="preserve">* </w:t>
      </w:r>
      <w:r>
        <w:t>Beilage 1</w:t>
      </w:r>
      <w:r w:rsidR="0089611E">
        <w:t>4</w:t>
      </w:r>
      <w:r w:rsidRPr="6E2A940B">
        <w:rPr>
          <w:rFonts w:cs="Hind Light"/>
          <w:szCs w:val="20"/>
        </w:rPr>
        <w:t>:</w:t>
      </w:r>
      <w:r>
        <w:rPr>
          <w:rFonts w:cs="Hind Light"/>
          <w:szCs w:val="20"/>
        </w:rPr>
        <w:t xml:space="preserve"> </w:t>
      </w:r>
      <w:r w:rsidRPr="004748A8">
        <w:rPr>
          <w:rFonts w:cs="Hind Light"/>
          <w:szCs w:val="20"/>
        </w:rPr>
        <w:tab/>
        <w:t xml:space="preserve">Individuelle </w:t>
      </w:r>
      <w:r w:rsidRPr="003D39F7">
        <w:rPr>
          <w:rFonts w:cs="Hind Light"/>
          <w:szCs w:val="20"/>
        </w:rPr>
        <w:t>Vereinba</w:t>
      </w:r>
      <w:r>
        <w:rPr>
          <w:rFonts w:cs="Hind Light"/>
          <w:szCs w:val="20"/>
        </w:rPr>
        <w:t>rung(en) mit der öffentlichen / privaten Schule (f</w:t>
      </w:r>
      <w:r w:rsidRPr="004748A8">
        <w:rPr>
          <w:rFonts w:cs="Hind Light"/>
          <w:szCs w:val="20"/>
        </w:rPr>
        <w:t>alls keine Swiss Olympic Sport / Partner School</w:t>
      </w:r>
      <w:r>
        <w:rPr>
          <w:rFonts w:cs="Hind Light"/>
          <w:szCs w:val="20"/>
        </w:rPr>
        <w:t>) und/oder dem Lehrbetrieb.</w:t>
      </w:r>
    </w:p>
    <w:p w14:paraId="2BD9AF09" w14:textId="59935E33" w:rsidR="004C4432" w:rsidRPr="003A5D2E" w:rsidRDefault="394C06C1" w:rsidP="009F79DE">
      <w:pPr>
        <w:pStyle w:val="SWAQberschrift2"/>
      </w:pPr>
      <w:bookmarkStart w:id="74" w:name="_Toc143000190"/>
      <w:r>
        <w:t>Medizinische Betre</w:t>
      </w:r>
      <w:r w:rsidR="5D6CE95D">
        <w:t>u</w:t>
      </w:r>
      <w:r>
        <w:t>ung</w:t>
      </w:r>
      <w:bookmarkEnd w:id="74"/>
    </w:p>
    <w:p w14:paraId="322ABBBD" w14:textId="57FF2E61" w:rsidR="00887CB6" w:rsidRPr="00F24DBC" w:rsidRDefault="00A82846" w:rsidP="00887CB6">
      <w:pPr>
        <w:pStyle w:val="SWAQLauftext"/>
      </w:pPr>
      <w:r w:rsidRPr="00F24DBC">
        <w:t xml:space="preserve">Die </w:t>
      </w:r>
      <w:r w:rsidR="00F24DBC">
        <w:t>m</w:t>
      </w:r>
      <w:r w:rsidRPr="00F24DBC">
        <w:t xml:space="preserve">edizinische </w:t>
      </w:r>
      <w:r w:rsidR="00F24DBC" w:rsidRPr="00F24DBC">
        <w:t>Betreuung</w:t>
      </w:r>
      <w:r w:rsidRPr="00F24DBC">
        <w:t xml:space="preserve"> ist fü</w:t>
      </w:r>
      <w:r w:rsidR="00F24DBC" w:rsidRPr="00F24DBC">
        <w:t xml:space="preserve">r </w:t>
      </w:r>
      <w:proofErr w:type="gramStart"/>
      <w:r w:rsidR="00F24DBC" w:rsidRPr="00F24DBC">
        <w:t>Athlet:innen</w:t>
      </w:r>
      <w:proofErr w:type="gramEnd"/>
      <w:r w:rsidR="00F24DBC" w:rsidRPr="00F24DBC">
        <w:t xml:space="preserve"> auf allen Leistungsstufen wichtiger Bestandteil</w:t>
      </w:r>
      <w:r w:rsidR="00F24DBC">
        <w:t xml:space="preserve"> und darf nicht unterschätzt werden. </w:t>
      </w:r>
      <w:r w:rsidR="009E7378">
        <w:t>Sie wird unterteilt in sportmedizinische Unters</w:t>
      </w:r>
      <w:r w:rsidR="001412DC">
        <w:t>tützung</w:t>
      </w:r>
      <w:r w:rsidR="009E7378">
        <w:t>, Pr</w:t>
      </w:r>
      <w:r w:rsidR="00B34152">
        <w:t xml:space="preserve">ävention und </w:t>
      </w:r>
      <w:r w:rsidR="00BA2D7D">
        <w:t>sportp</w:t>
      </w:r>
      <w:r w:rsidR="00B34152">
        <w:t>sychologi</w:t>
      </w:r>
      <w:r w:rsidR="00BA2D7D">
        <w:t>sch</w:t>
      </w:r>
      <w:r w:rsidR="00B34152">
        <w:t>e</w:t>
      </w:r>
      <w:r w:rsidR="00BA2D7D">
        <w:t xml:space="preserve"> Unterstützung</w:t>
      </w:r>
      <w:r w:rsidR="00B34152">
        <w:t>.</w:t>
      </w:r>
      <w:r w:rsidR="006F6335">
        <w:t xml:space="preserve"> Bei jedem dieser Themen kann der Verein bei</w:t>
      </w:r>
      <w:r w:rsidR="00076167">
        <w:t xml:space="preserve"> Erfüllung der Kriterien 10 Punkte holen.</w:t>
      </w:r>
    </w:p>
    <w:p w14:paraId="355D2E4C" w14:textId="77777777" w:rsidR="00D349C7" w:rsidRPr="003A5D2E" w:rsidRDefault="00D349C7" w:rsidP="00887CB6">
      <w:pPr>
        <w:pStyle w:val="SWAQLauftext"/>
      </w:pPr>
    </w:p>
    <w:p w14:paraId="179CAA82" w14:textId="3CC517B5" w:rsidR="005A2E55" w:rsidRPr="003A5D2E" w:rsidRDefault="6A1AF01E" w:rsidP="00FF79C8">
      <w:pPr>
        <w:pStyle w:val="SWAQberschrift3"/>
      </w:pPr>
      <w:r>
        <w:t>Sportmedizinische Unterstützun</w:t>
      </w:r>
      <w:r w:rsidR="003D06D4">
        <w:t>G</w:t>
      </w:r>
      <w:r w:rsidR="308AC336">
        <w:t xml:space="preserve"> </w:t>
      </w:r>
    </w:p>
    <w:p w14:paraId="3AA31BAD" w14:textId="329D182C" w:rsidR="00D45AC2" w:rsidRPr="00F7408D" w:rsidRDefault="00D45AC2" w:rsidP="00D45AC2">
      <w:pPr>
        <w:pStyle w:val="StandardWeb"/>
        <w:spacing w:before="0" w:beforeAutospacing="0" w:after="300" w:afterAutospacing="0"/>
        <w:rPr>
          <w:rFonts w:ascii="Hind Light" w:eastAsia="Times New Roman" w:hAnsi="Hind Light" w:cs="Arial"/>
          <w:sz w:val="20"/>
          <w:lang w:eastAsia="en-US"/>
        </w:rPr>
      </w:pPr>
      <w:r w:rsidRPr="00F7408D">
        <w:rPr>
          <w:rFonts w:ascii="Hind Light" w:eastAsia="Times New Roman" w:hAnsi="Hind Light" w:cs="Arial"/>
          <w:sz w:val="20"/>
          <w:lang w:eastAsia="en-US"/>
        </w:rPr>
        <w:t xml:space="preserve">Es ist von großer Bedeutung, dass alle Athleten, sobald sie einer NWF-Trainingsgruppe beitreten, präventiv einer sportmedizinischen Untersuchung unterzogen werden. Dies ist besonders empfehlenswert, sobald sie sich für eine spezifische Sportart im Nachwuchsleistungssport entschieden haben. Eine herausragende körperliche Gesundheit bildet die grundlegendste Voraussetzung für den Erfolg im Leistungssport. </w:t>
      </w:r>
      <w:r w:rsidR="00A8003B">
        <w:rPr>
          <w:rFonts w:ascii="Hind Light" w:eastAsia="Times New Roman" w:hAnsi="Hind Light" w:cs="Arial"/>
          <w:sz w:val="20"/>
          <w:lang w:eastAsia="en-US"/>
        </w:rPr>
        <w:t>U</w:t>
      </w:r>
      <w:r w:rsidR="00A8003B" w:rsidRPr="00F7408D">
        <w:rPr>
          <w:rFonts w:ascii="Hind Light" w:eastAsia="Times New Roman" w:hAnsi="Hind Light" w:cs="Arial"/>
          <w:sz w:val="20"/>
          <w:lang w:eastAsia="en-US"/>
        </w:rPr>
        <w:t>m von den Vorteilen dieser Einrichtungen zu profitieren</w:t>
      </w:r>
      <w:r w:rsidR="00A8003B">
        <w:rPr>
          <w:rFonts w:ascii="Hind Light" w:eastAsia="Times New Roman" w:hAnsi="Hind Light" w:cs="Arial"/>
          <w:sz w:val="20"/>
          <w:lang w:eastAsia="en-US"/>
        </w:rPr>
        <w:t xml:space="preserve">, wird </w:t>
      </w:r>
      <w:r w:rsidRPr="00F7408D">
        <w:rPr>
          <w:rFonts w:ascii="Hind Light" w:eastAsia="Times New Roman" w:hAnsi="Hind Light" w:cs="Arial"/>
          <w:sz w:val="20"/>
          <w:lang w:eastAsia="en-US"/>
        </w:rPr>
        <w:t>empfohlen</w:t>
      </w:r>
      <w:r w:rsidR="00A8003B">
        <w:rPr>
          <w:rFonts w:ascii="Hind Light" w:eastAsia="Times New Roman" w:hAnsi="Hind Light" w:cs="Arial"/>
          <w:sz w:val="20"/>
          <w:lang w:eastAsia="en-US"/>
        </w:rPr>
        <w:t xml:space="preserve"> </w:t>
      </w:r>
      <w:r w:rsidRPr="00F7408D">
        <w:rPr>
          <w:rFonts w:ascii="Hind Light" w:eastAsia="Times New Roman" w:hAnsi="Hind Light" w:cs="Arial"/>
          <w:sz w:val="20"/>
          <w:lang w:eastAsia="en-US"/>
        </w:rPr>
        <w:t>die Untersuchungen in einer anerkannten Swiss Olympic Medical Base oder bei einem Verbandsarzt von Swiss Aquatics durchführen zu lassen</w:t>
      </w:r>
      <w:r w:rsidR="00A8003B">
        <w:rPr>
          <w:rFonts w:ascii="Hind Light" w:eastAsia="Times New Roman" w:hAnsi="Hind Light" w:cs="Arial"/>
          <w:sz w:val="20"/>
          <w:lang w:eastAsia="en-US"/>
        </w:rPr>
        <w:t>.</w:t>
      </w:r>
    </w:p>
    <w:p w14:paraId="68DA1699" w14:textId="1F6AC9CF" w:rsidR="00641C16" w:rsidRDefault="00AB2E58" w:rsidP="00641C16">
      <w:pPr>
        <w:spacing w:line="240" w:lineRule="auto"/>
      </w:pPr>
      <w:r>
        <w:lastRenderedPageBreak/>
        <w:t xml:space="preserve">Die </w:t>
      </w:r>
      <w:r w:rsidR="00DA52EE">
        <w:t>Sport Medi</w:t>
      </w:r>
      <w:r w:rsidR="00641C16">
        <w:t>cine Switzerland (SEMS)</w:t>
      </w:r>
      <w:r w:rsidR="00C91970">
        <w:t xml:space="preserve"> hat</w:t>
      </w:r>
      <w:r w:rsidR="00641C16">
        <w:t xml:space="preserve"> </w:t>
      </w:r>
      <w:hyperlink r:id="rId53">
        <w:r w:rsidR="00641C16" w:rsidRPr="6270552C">
          <w:rPr>
            <w:rStyle w:val="Hyperlink"/>
          </w:rPr>
          <w:t>Standards</w:t>
        </w:r>
      </w:hyperlink>
      <w:r w:rsidR="00641C16">
        <w:t xml:space="preserve"> erarbeitet, um die Durchführung der sportmedizinischen Untersuchung in der Schweiz zu vereinheitlichen. Die Dokumente sind deutsch, französisch und italienisch verfügbar.</w:t>
      </w:r>
    </w:p>
    <w:p w14:paraId="11A1CD97" w14:textId="77777777" w:rsidR="00641C16" w:rsidRDefault="00641C16" w:rsidP="00641C16">
      <w:pPr>
        <w:spacing w:line="240" w:lineRule="auto"/>
      </w:pPr>
    </w:p>
    <w:p w14:paraId="07D1DB67" w14:textId="368D8F57" w:rsidR="001C7A9F" w:rsidRDefault="002F3BA2" w:rsidP="001C7A9F">
      <w:pPr>
        <w:spacing w:line="240" w:lineRule="auto"/>
      </w:pPr>
      <w:r>
        <w:t xml:space="preserve">Als Nachwuchsstützpunkt informieren wir die </w:t>
      </w:r>
      <w:proofErr w:type="gramStart"/>
      <w:r>
        <w:t>Athlet:innen</w:t>
      </w:r>
      <w:proofErr w:type="gramEnd"/>
      <w:r>
        <w:t xml:space="preserve"> aus unserem Verein über die Wichtigkeit d</w:t>
      </w:r>
      <w:r w:rsidR="00667F09">
        <w:t xml:space="preserve">er medizinischen Unterstützung. </w:t>
      </w:r>
    </w:p>
    <w:p w14:paraId="1ACD3A03" w14:textId="77777777" w:rsidR="001C7A9F" w:rsidRDefault="001C7A9F" w:rsidP="001C7A9F">
      <w:pPr>
        <w:spacing w:line="240" w:lineRule="auto"/>
      </w:pPr>
    </w:p>
    <w:p w14:paraId="5AE61DFF" w14:textId="18DABE8F" w:rsidR="001C7A9F" w:rsidRDefault="001C7A9F" w:rsidP="001C7A9F">
      <w:pPr>
        <w:spacing w:line="240" w:lineRule="auto"/>
      </w:pPr>
      <w:r>
        <w:t>Bei Erfüllen dieses Kriteriums und beim Ausfüllen der Erklärung kann der Klub 10 Zusatzpunkte sammeln.</w:t>
      </w:r>
    </w:p>
    <w:p w14:paraId="311B6550" w14:textId="4919AB29" w:rsidR="00667F09" w:rsidRDefault="00667F09" w:rsidP="00641C16">
      <w:pPr>
        <w:spacing w:line="240" w:lineRule="auto"/>
      </w:pPr>
    </w:p>
    <w:p w14:paraId="00F9BABD" w14:textId="3C631C49" w:rsidR="001C7A9F" w:rsidRDefault="001C7A9F" w:rsidP="00641C16">
      <w:pPr>
        <w:spacing w:line="240" w:lineRule="auto"/>
      </w:pPr>
      <w:r>
        <w:t>Der Verein hat folgende Massnahmen in den letzten zwei Jahren ergriffen:</w:t>
      </w:r>
    </w:p>
    <w:tbl>
      <w:tblPr>
        <w:tblStyle w:val="Tabellenraster"/>
        <w:tblW w:w="0" w:type="auto"/>
        <w:shd w:val="clear" w:color="auto" w:fill="FFF2CC" w:themeFill="accent4" w:themeFillTint="33"/>
        <w:tblLook w:val="04A0" w:firstRow="1" w:lastRow="0" w:firstColumn="1" w:lastColumn="0" w:noHBand="0" w:noVBand="1"/>
      </w:tblPr>
      <w:tblGrid>
        <w:gridCol w:w="9344"/>
      </w:tblGrid>
      <w:tr w:rsidR="00667F09" w14:paraId="549B2169" w14:textId="77777777" w:rsidTr="00667F09">
        <w:tc>
          <w:tcPr>
            <w:tcW w:w="9344" w:type="dxa"/>
            <w:shd w:val="clear" w:color="auto" w:fill="FFF2CC" w:themeFill="accent4" w:themeFillTint="33"/>
          </w:tcPr>
          <w:p w14:paraId="78CC6712" w14:textId="75B2AD78" w:rsidR="00667F09" w:rsidRDefault="00960EF9" w:rsidP="00641C16">
            <w:pPr>
              <w:spacing w:line="240" w:lineRule="auto"/>
            </w:pPr>
            <w:r>
              <w:rPr>
                <w:rFonts w:cs="Hind Light"/>
                <w:szCs w:val="20"/>
              </w:rPr>
              <w:fldChar w:fldCharType="begin">
                <w:ffData>
                  <w:name w:val="Text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sidR="00B31B9C">
              <w:rPr>
                <w:rFonts w:cs="Hind Light"/>
                <w:szCs w:val="20"/>
              </w:rPr>
              <w:t> </w:t>
            </w:r>
            <w:r w:rsidR="00B31B9C">
              <w:rPr>
                <w:rFonts w:cs="Hind Light"/>
                <w:szCs w:val="20"/>
              </w:rPr>
              <w:t> </w:t>
            </w:r>
            <w:r w:rsidR="00B31B9C">
              <w:rPr>
                <w:rFonts w:cs="Hind Light"/>
                <w:szCs w:val="20"/>
              </w:rPr>
              <w:t> </w:t>
            </w:r>
            <w:r w:rsidR="00B31B9C">
              <w:rPr>
                <w:rFonts w:cs="Hind Light"/>
                <w:szCs w:val="20"/>
              </w:rPr>
              <w:t> </w:t>
            </w:r>
            <w:r w:rsidR="00B31B9C">
              <w:rPr>
                <w:rFonts w:cs="Hind Light"/>
                <w:szCs w:val="20"/>
              </w:rPr>
              <w:t> </w:t>
            </w:r>
            <w:r>
              <w:rPr>
                <w:rFonts w:cs="Hind Light"/>
                <w:szCs w:val="20"/>
              </w:rPr>
              <w:fldChar w:fldCharType="end"/>
            </w:r>
          </w:p>
        </w:tc>
      </w:tr>
    </w:tbl>
    <w:p w14:paraId="5A524074" w14:textId="4521278C" w:rsidR="007057C9" w:rsidRDefault="007057C9" w:rsidP="007057C9">
      <w:pPr>
        <w:pStyle w:val="SWAQLauftext"/>
      </w:pPr>
    </w:p>
    <w:p w14:paraId="7963AEE2" w14:textId="0B7C5060" w:rsidR="00B31B9C" w:rsidRPr="006C3EEA" w:rsidRDefault="00B31B9C" w:rsidP="00B31B9C">
      <w:pPr>
        <w:pStyle w:val="SWAQLauftext"/>
        <w:shd w:val="clear" w:color="auto" w:fill="D0CECE" w:themeFill="background2" w:themeFillShade="E6"/>
        <w:rPr>
          <w:rFonts w:cs="Hind Light"/>
          <w:iCs/>
          <w:szCs w:val="20"/>
        </w:rPr>
      </w:pPr>
      <w:r w:rsidRPr="006C3EEA">
        <w:rPr>
          <w:rFonts w:cs="Hind Light"/>
          <w:iCs/>
          <w:szCs w:val="20"/>
        </w:rPr>
        <w:t>Beilage 1</w:t>
      </w:r>
      <w:r>
        <w:rPr>
          <w:rFonts w:cs="Hind Light"/>
          <w:iCs/>
          <w:szCs w:val="20"/>
        </w:rPr>
        <w:t>5</w:t>
      </w:r>
      <w:r w:rsidRPr="006C3EEA">
        <w:rPr>
          <w:rFonts w:cs="Hind Light"/>
          <w:iCs/>
          <w:szCs w:val="20"/>
        </w:rPr>
        <w:t xml:space="preserve">: Dokumentationen zur Information an die </w:t>
      </w:r>
      <w:proofErr w:type="gramStart"/>
      <w:r w:rsidRPr="006C3EEA">
        <w:rPr>
          <w:rFonts w:cs="Hind Light"/>
          <w:iCs/>
          <w:szCs w:val="20"/>
        </w:rPr>
        <w:t>Athlet:innen</w:t>
      </w:r>
      <w:proofErr w:type="gramEnd"/>
      <w:r w:rsidRPr="006C3EEA">
        <w:rPr>
          <w:rFonts w:cs="Hind Light"/>
          <w:iCs/>
          <w:szCs w:val="20"/>
        </w:rPr>
        <w:t xml:space="preserve"> oder </w:t>
      </w:r>
      <w:r>
        <w:rPr>
          <w:rFonts w:cs="Hind Light"/>
          <w:iCs/>
          <w:szCs w:val="20"/>
        </w:rPr>
        <w:t>Zusammenarbeitsverträge mit Ärzten</w:t>
      </w:r>
    </w:p>
    <w:p w14:paraId="45195F24" w14:textId="77777777" w:rsidR="00B31B9C" w:rsidRDefault="00B31B9C" w:rsidP="007057C9">
      <w:pPr>
        <w:pStyle w:val="SWAQLauftext"/>
      </w:pPr>
    </w:p>
    <w:p w14:paraId="51C65D6A" w14:textId="77777777" w:rsidR="00B31B9C" w:rsidRPr="00A612A6" w:rsidRDefault="00B31B9C" w:rsidP="007057C9">
      <w:pPr>
        <w:pStyle w:val="SWAQLauftext"/>
      </w:pPr>
    </w:p>
    <w:p w14:paraId="2FAC1859" w14:textId="49369E71" w:rsidR="00D70A73" w:rsidRDefault="4D122340" w:rsidP="007057C9">
      <w:pPr>
        <w:pStyle w:val="SWAQberschrift3"/>
      </w:pPr>
      <w:r>
        <w:t>Sportpsychologische Unterstützung</w:t>
      </w:r>
    </w:p>
    <w:p w14:paraId="25E9C9F4" w14:textId="7FFA4BED" w:rsidR="00D70A73" w:rsidRDefault="00D70A73" w:rsidP="00D70A73">
      <w:pPr>
        <w:pStyle w:val="SWAQLauftext"/>
      </w:pPr>
      <w:r>
        <w:t>Die Belastung im Sport, und vor allem im Leistungssport, kann anspruchsvoll sein. Gerade für Jugendlich</w:t>
      </w:r>
      <w:r w:rsidR="008350D8">
        <w:t>e</w:t>
      </w:r>
      <w:r>
        <w:t xml:space="preserve"> ist es schwierig, die Schule</w:t>
      </w:r>
      <w:r w:rsidR="008350D8">
        <w:t xml:space="preserve">, den Sport und die Freizeit unter einen Hut zu bekommen. Die Belastung kann schlussendlich auch Auswirkungen auf die sportliche Leistung haben und diese negativ beeinflussen. Das Thema der sportpsychologischen Unterstützung hat immer mehr an Bedeutung gewonnen. Viele Leistungssportler haben sich vor einigen Jahren öffentlich dazu geäussert, von sportpsychologischer Betreuung zu profitieren. Swiss Aquatics Diving schätzt die Wichtigkeit der Sportpsychologischen Betreuung als gross ein und will Vereine ermutigen, </w:t>
      </w:r>
      <w:r w:rsidR="00E86035">
        <w:t xml:space="preserve">die </w:t>
      </w:r>
      <w:proofErr w:type="gramStart"/>
      <w:r w:rsidR="00E86035">
        <w:t>Athlet:innen</w:t>
      </w:r>
      <w:proofErr w:type="gramEnd"/>
      <w:r w:rsidR="00E86035">
        <w:t xml:space="preserve"> entsprechend zu schulen und zu ermutigen, </w:t>
      </w:r>
      <w:r w:rsidR="008455E9">
        <w:t xml:space="preserve">eine solche Unterstützung zu haben. Der Verein kann entweder auf </w:t>
      </w:r>
      <w:proofErr w:type="gramStart"/>
      <w:r w:rsidR="008455E9">
        <w:t>Sportpsycholog:innen</w:t>
      </w:r>
      <w:proofErr w:type="gramEnd"/>
      <w:r w:rsidR="008455E9">
        <w:t xml:space="preserve"> </w:t>
      </w:r>
      <w:r w:rsidR="00973E60">
        <w:t xml:space="preserve">der Region verweisen oder eine Zusammenarbeit mit bestimmten Sportpsycholog:innen </w:t>
      </w:r>
      <w:r w:rsidR="00BA40D9">
        <w:t xml:space="preserve">anstreben. </w:t>
      </w:r>
    </w:p>
    <w:p w14:paraId="6AF1BEBF" w14:textId="77777777" w:rsidR="001C7A9F" w:rsidRDefault="001C7A9F" w:rsidP="00D70A73">
      <w:pPr>
        <w:pStyle w:val="SWAQLauftext"/>
      </w:pPr>
    </w:p>
    <w:p w14:paraId="0E1781E8" w14:textId="77777777" w:rsidR="001C7A9F" w:rsidRDefault="001C7A9F" w:rsidP="001C7A9F">
      <w:pPr>
        <w:spacing w:line="240" w:lineRule="auto"/>
      </w:pPr>
      <w:r>
        <w:t>Bei Erfüllen dieses Kriteriums und beim Ausfüllen der Erklärung kann der Klub 10 Zusatzpunkte sammeln.</w:t>
      </w:r>
    </w:p>
    <w:p w14:paraId="64BFF872" w14:textId="33AB2A52" w:rsidR="00FB1EA5" w:rsidRDefault="00FB1EA5" w:rsidP="007057C9">
      <w:pPr>
        <w:pStyle w:val="SWAQLauftext"/>
      </w:pPr>
    </w:p>
    <w:p w14:paraId="298659DF" w14:textId="75B557DB" w:rsidR="009A2BE1" w:rsidRDefault="009A2BE1" w:rsidP="007057C9">
      <w:pPr>
        <w:pStyle w:val="SWAQLauftext"/>
      </w:pPr>
      <w:r>
        <w:t>Beschrieb der Massnahmen in unserem Verein</w:t>
      </w:r>
      <w:r w:rsidR="00470C5B">
        <w:t>:</w:t>
      </w:r>
    </w:p>
    <w:tbl>
      <w:tblPr>
        <w:tblStyle w:val="Tabellenraster"/>
        <w:tblW w:w="0" w:type="auto"/>
        <w:tblLook w:val="04A0" w:firstRow="1" w:lastRow="0" w:firstColumn="1" w:lastColumn="0" w:noHBand="0" w:noVBand="1"/>
      </w:tblPr>
      <w:tblGrid>
        <w:gridCol w:w="9344"/>
      </w:tblGrid>
      <w:tr w:rsidR="009A2BE1" w14:paraId="2ACEA6C5" w14:textId="77777777" w:rsidTr="009A2BE1">
        <w:tc>
          <w:tcPr>
            <w:tcW w:w="9344" w:type="dxa"/>
            <w:shd w:val="clear" w:color="auto" w:fill="FFF2CC" w:themeFill="accent4" w:themeFillTint="33"/>
          </w:tcPr>
          <w:p w14:paraId="59624A71" w14:textId="774E255F" w:rsidR="009A2BE1" w:rsidRDefault="009A2BE1" w:rsidP="007057C9">
            <w:pPr>
              <w:pStyle w:val="SWAQLauftext"/>
            </w:pPr>
            <w:r>
              <w:rPr>
                <w:rFonts w:cs="Hind Light"/>
                <w:szCs w:val="20"/>
              </w:rPr>
              <w:fldChar w:fldCharType="begin">
                <w:ffData>
                  <w:name w:val="Text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sidR="00B31B9C">
              <w:rPr>
                <w:rFonts w:cs="Hind Light"/>
                <w:szCs w:val="20"/>
              </w:rPr>
              <w:t> </w:t>
            </w:r>
            <w:r w:rsidR="00B31B9C">
              <w:rPr>
                <w:rFonts w:cs="Hind Light"/>
                <w:szCs w:val="20"/>
              </w:rPr>
              <w:t> </w:t>
            </w:r>
            <w:r w:rsidR="00B31B9C">
              <w:rPr>
                <w:rFonts w:cs="Hind Light"/>
                <w:szCs w:val="20"/>
              </w:rPr>
              <w:t> </w:t>
            </w:r>
            <w:r w:rsidR="00B31B9C">
              <w:rPr>
                <w:rFonts w:cs="Hind Light"/>
                <w:szCs w:val="20"/>
              </w:rPr>
              <w:t> </w:t>
            </w:r>
            <w:r w:rsidR="00B31B9C">
              <w:rPr>
                <w:rFonts w:cs="Hind Light"/>
                <w:szCs w:val="20"/>
              </w:rPr>
              <w:t> </w:t>
            </w:r>
            <w:r>
              <w:rPr>
                <w:rFonts w:cs="Hind Light"/>
                <w:szCs w:val="20"/>
              </w:rPr>
              <w:fldChar w:fldCharType="end"/>
            </w:r>
          </w:p>
        </w:tc>
      </w:tr>
    </w:tbl>
    <w:p w14:paraId="2D147DBB" w14:textId="77777777" w:rsidR="00510EDA" w:rsidRPr="00D70A73" w:rsidRDefault="00510EDA" w:rsidP="007057C9">
      <w:pPr>
        <w:pStyle w:val="SWAQLauftext"/>
      </w:pPr>
    </w:p>
    <w:p w14:paraId="48835DC3" w14:textId="77E83972" w:rsidR="00FB1EA5" w:rsidRPr="006C3EEA" w:rsidRDefault="009A2BE1" w:rsidP="006C3EEA">
      <w:pPr>
        <w:pStyle w:val="SWAQLauftext"/>
        <w:shd w:val="clear" w:color="auto" w:fill="D0CECE" w:themeFill="background2" w:themeFillShade="E6"/>
        <w:rPr>
          <w:rFonts w:cs="Hind Light"/>
          <w:iCs/>
          <w:szCs w:val="20"/>
        </w:rPr>
      </w:pPr>
      <w:r w:rsidRPr="006C3EEA">
        <w:rPr>
          <w:rFonts w:cs="Hind Light"/>
          <w:iCs/>
          <w:szCs w:val="20"/>
        </w:rPr>
        <w:t>Beilage 1</w:t>
      </w:r>
      <w:r w:rsidR="00B31B9C">
        <w:rPr>
          <w:rFonts w:cs="Hind Light"/>
          <w:iCs/>
          <w:szCs w:val="20"/>
        </w:rPr>
        <w:t>6</w:t>
      </w:r>
      <w:r w:rsidRPr="006C3EEA">
        <w:rPr>
          <w:rFonts w:cs="Hind Light"/>
          <w:iCs/>
          <w:szCs w:val="20"/>
        </w:rPr>
        <w:t xml:space="preserve">: Dokumentationen zur Information an die </w:t>
      </w:r>
      <w:proofErr w:type="gramStart"/>
      <w:r w:rsidRPr="006C3EEA">
        <w:rPr>
          <w:rFonts w:cs="Hind Light"/>
          <w:iCs/>
          <w:szCs w:val="20"/>
        </w:rPr>
        <w:t>Athlet:innen</w:t>
      </w:r>
      <w:proofErr w:type="gramEnd"/>
      <w:r w:rsidRPr="006C3EEA">
        <w:rPr>
          <w:rFonts w:cs="Hind Light"/>
          <w:iCs/>
          <w:szCs w:val="20"/>
        </w:rPr>
        <w:t xml:space="preserve"> oder </w:t>
      </w:r>
      <w:r w:rsidR="00FC0BF3">
        <w:rPr>
          <w:rFonts w:cs="Hind Light"/>
          <w:iCs/>
          <w:szCs w:val="20"/>
        </w:rPr>
        <w:t>Zusammenarbeitsverträge mit Sportpsycholog:innen</w:t>
      </w:r>
    </w:p>
    <w:p w14:paraId="18EDD254" w14:textId="6DF40943" w:rsidR="00314616" w:rsidRPr="003A5D2E" w:rsidRDefault="296698E7" w:rsidP="00202EF8">
      <w:pPr>
        <w:pStyle w:val="SWAQberschrift2"/>
      </w:pPr>
      <w:bookmarkStart w:id="75" w:name="_Toc143000191"/>
      <w:r>
        <w:t>Netzwerk und regionale Zusammenarbeit</w:t>
      </w:r>
      <w:bookmarkEnd w:id="75"/>
    </w:p>
    <w:p w14:paraId="3788F91C" w14:textId="2FF35733" w:rsidR="005A2E55" w:rsidRPr="003A5D2E" w:rsidRDefault="005A2E55" w:rsidP="005A2E55">
      <w:pPr>
        <w:pStyle w:val="swswStandartText"/>
        <w:rPr>
          <w:rFonts w:ascii="Hind Light" w:hAnsi="Hind Light" w:cs="Hind Light"/>
          <w:lang w:val="de-CH"/>
        </w:rPr>
      </w:pPr>
    </w:p>
    <w:p w14:paraId="7CFA81B3" w14:textId="4EC04225" w:rsidR="00546AB6" w:rsidRPr="003A5D2E" w:rsidRDefault="00546AB6" w:rsidP="00546AB6">
      <w:pPr>
        <w:pStyle w:val="SWAQberschrift3"/>
      </w:pPr>
      <w:bookmarkStart w:id="76" w:name="_Hlk73110207"/>
      <w:r>
        <w:t xml:space="preserve">Mitarbeit in Ressorts des regionalen oder nationalen Verbandes </w:t>
      </w:r>
      <w:bookmarkEnd w:id="76"/>
    </w:p>
    <w:p w14:paraId="314EA823" w14:textId="77777777" w:rsidR="00546AB6" w:rsidRPr="003A5D2E" w:rsidRDefault="00546AB6" w:rsidP="00546AB6">
      <w:pPr>
        <w:pStyle w:val="swswStandartText"/>
        <w:rPr>
          <w:rFonts w:ascii="Hind Light" w:hAnsi="Hind Light" w:cs="Hind Light"/>
          <w:sz w:val="20"/>
          <w:szCs w:val="20"/>
          <w:lang w:val="de-CH"/>
        </w:rPr>
      </w:pPr>
      <w:r w:rsidRPr="23E11C35">
        <w:rPr>
          <w:rFonts w:ascii="Hind Light" w:hAnsi="Hind Light" w:cs="Hind Light"/>
          <w:sz w:val="20"/>
          <w:szCs w:val="20"/>
          <w:lang w:val="de-CH"/>
        </w:rPr>
        <w:t xml:space="preserve">Die Regionalverbände können gerade im Nachwuchsbereich wichtige Arbeit im Bereichen Regionalkader, sowie Trainer- und </w:t>
      </w:r>
      <w:proofErr w:type="gramStart"/>
      <w:r w:rsidRPr="23E11C35">
        <w:rPr>
          <w:rFonts w:ascii="Hind Light" w:hAnsi="Hind Light" w:cs="Hind Light"/>
          <w:sz w:val="20"/>
          <w:szCs w:val="20"/>
          <w:lang w:val="de-CH"/>
        </w:rPr>
        <w:t>Richter:innenausbildung</w:t>
      </w:r>
      <w:proofErr w:type="gramEnd"/>
      <w:r w:rsidRPr="23E11C35">
        <w:rPr>
          <w:rFonts w:ascii="Hind Light" w:hAnsi="Hind Light" w:cs="Hind Light"/>
          <w:sz w:val="20"/>
          <w:szCs w:val="20"/>
          <w:lang w:val="de-CH"/>
        </w:rPr>
        <w:t xml:space="preserve"> leisten. Deshalb ist es wichtig, dass neben dem nationalen Verband auch </w:t>
      </w:r>
      <w:r w:rsidRPr="23E11C35">
        <w:rPr>
          <w:rFonts w:ascii="Hind Light" w:hAnsi="Hind Light" w:cs="Hind Light"/>
          <w:sz w:val="20"/>
          <w:szCs w:val="20"/>
          <w:lang w:val="de-CH"/>
        </w:rPr>
        <w:lastRenderedPageBreak/>
        <w:t xml:space="preserve">die Regionalverbände auf kompetente Mitarbeitende und </w:t>
      </w:r>
      <w:proofErr w:type="gramStart"/>
      <w:r w:rsidRPr="23E11C35">
        <w:rPr>
          <w:rFonts w:ascii="Hind Light" w:hAnsi="Hind Light" w:cs="Hind Light"/>
          <w:sz w:val="20"/>
          <w:szCs w:val="20"/>
          <w:lang w:val="de-CH"/>
        </w:rPr>
        <w:t>Funktionär:innen</w:t>
      </w:r>
      <w:proofErr w:type="gramEnd"/>
      <w:r w:rsidRPr="23E11C35">
        <w:rPr>
          <w:rFonts w:ascii="Hind Light" w:hAnsi="Hind Light" w:cs="Hind Light"/>
          <w:sz w:val="20"/>
          <w:szCs w:val="20"/>
          <w:lang w:val="de-CH"/>
        </w:rPr>
        <w:t xml:space="preserve"> aus den Stützpunkten zählen können. Wichtig: Doppelfunktionen in Führungspositionen sind zu vermeiden (z.B. Vereinspräsident:in und ZV-Mitglied) und Interessenskonflikte in jedem Fall auszuschliessen.</w:t>
      </w:r>
    </w:p>
    <w:p w14:paraId="31952726" w14:textId="77777777" w:rsidR="00546AB6" w:rsidRPr="003A5D2E" w:rsidRDefault="00546AB6" w:rsidP="00546AB6">
      <w:pPr>
        <w:pStyle w:val="swswStandartText"/>
        <w:rPr>
          <w:rFonts w:ascii="Hind Light" w:hAnsi="Hind Light" w:cs="Hind Light"/>
          <w:sz w:val="20"/>
          <w:szCs w:val="20"/>
          <w:lang w:val="de-CH"/>
        </w:rPr>
      </w:pPr>
    </w:p>
    <w:p w14:paraId="6A368235" w14:textId="77777777" w:rsidR="00B60DB5" w:rsidRDefault="00546AB6" w:rsidP="00546AB6">
      <w:pPr>
        <w:pStyle w:val="swswStandartText"/>
        <w:rPr>
          <w:rFonts w:ascii="Hind Light" w:hAnsi="Hind Light" w:cs="Hind Light"/>
          <w:sz w:val="20"/>
          <w:szCs w:val="20"/>
          <w:lang w:val="de-CH"/>
        </w:rPr>
      </w:pPr>
      <w:r w:rsidRPr="23E11C35">
        <w:rPr>
          <w:rFonts w:ascii="Hind Light" w:hAnsi="Hind Light" w:cs="Hind Light"/>
          <w:sz w:val="20"/>
          <w:szCs w:val="20"/>
          <w:lang w:val="de-CH"/>
        </w:rPr>
        <w:t xml:space="preserve">Mitarbeit in Ressorts des regionalen oder nationalen Verbandes als </w:t>
      </w:r>
      <w:proofErr w:type="gramStart"/>
      <w:r w:rsidRPr="23E11C35">
        <w:rPr>
          <w:rFonts w:ascii="Hind Light" w:hAnsi="Hind Light" w:cs="Hind Light"/>
          <w:sz w:val="20"/>
          <w:szCs w:val="20"/>
          <w:lang w:val="de-CH"/>
        </w:rPr>
        <w:t>Funktionär:innen</w:t>
      </w:r>
      <w:proofErr w:type="gramEnd"/>
      <w:r w:rsidRPr="23E11C35">
        <w:rPr>
          <w:rFonts w:ascii="Hind Light" w:hAnsi="Hind Light" w:cs="Hind Light"/>
          <w:sz w:val="20"/>
          <w:szCs w:val="20"/>
          <w:lang w:val="de-CH"/>
        </w:rPr>
        <w:t xml:space="preserve"> (nur 1x Nennung pro Person, dauerhafte Funktion von mindestens 1 Saison): </w:t>
      </w:r>
    </w:p>
    <w:p w14:paraId="420BADE1" w14:textId="6752AFFE" w:rsidR="00546AB6" w:rsidRDefault="00546AB6" w:rsidP="00546AB6">
      <w:pPr>
        <w:pStyle w:val="swswStandartText"/>
        <w:rPr>
          <w:rFonts w:ascii="Hind Light" w:hAnsi="Hind Light" w:cs="Hind Light"/>
          <w:sz w:val="20"/>
          <w:szCs w:val="20"/>
          <w:lang w:val="de-CH"/>
        </w:rPr>
      </w:pPr>
      <w:r w:rsidRPr="23E11C35">
        <w:rPr>
          <w:rFonts w:ascii="Hind Light" w:hAnsi="Hind Light" w:cs="Hind Light"/>
          <w:sz w:val="20"/>
          <w:szCs w:val="20"/>
          <w:lang w:val="de-CH"/>
        </w:rPr>
        <w:t>Beispiele: Sportdirektion, Zentralvorstand Swiss Aquatics, Regionalvorstände, Regionalkaderverantwortliche</w:t>
      </w:r>
      <w:r w:rsidR="00B60DB5">
        <w:rPr>
          <w:rFonts w:ascii="Hind Light" w:hAnsi="Hind Light" w:cs="Hind Light"/>
          <w:sz w:val="20"/>
          <w:szCs w:val="20"/>
          <w:lang w:val="de-CH"/>
        </w:rPr>
        <w:t>.</w:t>
      </w:r>
    </w:p>
    <w:p w14:paraId="567B1E07" w14:textId="77777777" w:rsidR="00B31B9C" w:rsidRPr="003A5D2E" w:rsidRDefault="00B31B9C" w:rsidP="00546AB6">
      <w:pPr>
        <w:pStyle w:val="swswStandartText"/>
        <w:rPr>
          <w:rFonts w:ascii="Hind Light" w:hAnsi="Hind Light" w:cs="Hind Light"/>
          <w:sz w:val="20"/>
          <w:szCs w:val="20"/>
          <w:highlight w:val="yellow"/>
          <w:lang w:val="de-CH"/>
        </w:rPr>
      </w:pPr>
    </w:p>
    <w:p w14:paraId="29525236" w14:textId="5E63D65A" w:rsidR="00B60DB5" w:rsidRPr="003A5D2E" w:rsidRDefault="00B31B9C" w:rsidP="00546AB6">
      <w:pPr>
        <w:pStyle w:val="swswStandartText"/>
        <w:rPr>
          <w:rFonts w:ascii="Hind Light" w:hAnsi="Hind Light" w:cs="Hind Light"/>
          <w:sz w:val="20"/>
          <w:szCs w:val="20"/>
          <w:lang w:val="de-CH"/>
        </w:rPr>
      </w:pPr>
      <w:r>
        <w:rPr>
          <w:rFonts w:ascii="Hind Light" w:hAnsi="Hind Light" w:cs="Hind Light"/>
          <w:sz w:val="20"/>
          <w:szCs w:val="20"/>
          <w:lang w:val="de-CH"/>
        </w:rPr>
        <w:t>Pro Person wird 1 Punkt vergeben:</w:t>
      </w:r>
    </w:p>
    <w:tbl>
      <w:tblPr>
        <w:tblStyle w:val="Tabellenraster"/>
        <w:tblW w:w="0" w:type="auto"/>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336"/>
        <w:gridCol w:w="2336"/>
        <w:gridCol w:w="2336"/>
        <w:gridCol w:w="2336"/>
      </w:tblGrid>
      <w:tr w:rsidR="00546AB6" w:rsidRPr="00546AB6" w14:paraId="44D66B00" w14:textId="77777777" w:rsidTr="00B642D0">
        <w:tc>
          <w:tcPr>
            <w:tcW w:w="2336" w:type="dxa"/>
            <w:shd w:val="clear" w:color="auto" w:fill="FFF2CC" w:themeFill="accent4" w:themeFillTint="33"/>
          </w:tcPr>
          <w:p w14:paraId="56E55C24" w14:textId="77777777" w:rsidR="00546AB6" w:rsidRPr="00546AB6" w:rsidRDefault="00546AB6" w:rsidP="00B642D0">
            <w:pPr>
              <w:pStyle w:val="swswStandartText"/>
              <w:rPr>
                <w:rFonts w:ascii="Hind Medium" w:hAnsi="Hind Medium" w:cs="Hind Medium"/>
                <w:sz w:val="20"/>
                <w:szCs w:val="20"/>
                <w:lang w:val="de-CH"/>
              </w:rPr>
            </w:pPr>
            <w:r w:rsidRPr="00546AB6">
              <w:rPr>
                <w:rFonts w:ascii="Hind Medium" w:hAnsi="Hind Medium" w:cs="Hind Medium"/>
                <w:sz w:val="20"/>
                <w:szCs w:val="20"/>
                <w:lang w:val="de-CH"/>
              </w:rPr>
              <w:t>Name:</w:t>
            </w:r>
          </w:p>
        </w:tc>
        <w:tc>
          <w:tcPr>
            <w:tcW w:w="2336" w:type="dxa"/>
            <w:shd w:val="clear" w:color="auto" w:fill="FFF2CC" w:themeFill="accent4" w:themeFillTint="33"/>
          </w:tcPr>
          <w:p w14:paraId="380CAB38" w14:textId="77777777" w:rsidR="00546AB6" w:rsidRPr="00546AB6" w:rsidRDefault="00546AB6" w:rsidP="00B642D0">
            <w:pPr>
              <w:pStyle w:val="swswStandartText"/>
              <w:rPr>
                <w:rFonts w:ascii="Hind Medium" w:hAnsi="Hind Medium" w:cs="Hind Medium"/>
                <w:sz w:val="20"/>
                <w:szCs w:val="20"/>
                <w:lang w:val="de-CH"/>
              </w:rPr>
            </w:pPr>
            <w:r w:rsidRPr="00546AB6">
              <w:rPr>
                <w:rFonts w:ascii="Hind Medium" w:hAnsi="Hind Medium" w:cs="Hind Medium"/>
                <w:sz w:val="20"/>
                <w:szCs w:val="20"/>
                <w:lang w:val="de-CH"/>
              </w:rPr>
              <w:t>Ressort Verband:</w:t>
            </w:r>
          </w:p>
        </w:tc>
        <w:tc>
          <w:tcPr>
            <w:tcW w:w="2336" w:type="dxa"/>
            <w:shd w:val="clear" w:color="auto" w:fill="FFF2CC" w:themeFill="accent4" w:themeFillTint="33"/>
          </w:tcPr>
          <w:p w14:paraId="59114A86" w14:textId="77777777" w:rsidR="00546AB6" w:rsidRPr="00546AB6" w:rsidRDefault="00546AB6" w:rsidP="00B642D0">
            <w:pPr>
              <w:pStyle w:val="swswStandartText"/>
              <w:rPr>
                <w:rFonts w:ascii="Hind Medium" w:hAnsi="Hind Medium" w:cs="Hind Medium"/>
                <w:sz w:val="20"/>
                <w:szCs w:val="20"/>
                <w:lang w:val="de-CH"/>
              </w:rPr>
            </w:pPr>
            <w:r w:rsidRPr="00546AB6">
              <w:rPr>
                <w:rFonts w:ascii="Hind Medium" w:hAnsi="Hind Medium" w:cs="Hind Medium"/>
                <w:sz w:val="20"/>
                <w:szCs w:val="20"/>
                <w:lang w:val="de-CH"/>
              </w:rPr>
              <w:t>Funktion:</w:t>
            </w:r>
          </w:p>
        </w:tc>
        <w:tc>
          <w:tcPr>
            <w:tcW w:w="2336" w:type="dxa"/>
            <w:shd w:val="clear" w:color="auto" w:fill="FFF2CC" w:themeFill="accent4" w:themeFillTint="33"/>
          </w:tcPr>
          <w:p w14:paraId="0764E5F4" w14:textId="77777777" w:rsidR="00546AB6" w:rsidRPr="00546AB6" w:rsidRDefault="00546AB6" w:rsidP="00B642D0">
            <w:pPr>
              <w:pStyle w:val="swswStandartText"/>
              <w:rPr>
                <w:rFonts w:ascii="Hind Medium" w:hAnsi="Hind Medium" w:cs="Hind Medium"/>
                <w:sz w:val="20"/>
                <w:szCs w:val="20"/>
                <w:lang w:val="de-CH"/>
              </w:rPr>
            </w:pPr>
            <w:r w:rsidRPr="00546AB6">
              <w:rPr>
                <w:rFonts w:ascii="Hind Medium" w:hAnsi="Hind Medium" w:cs="Hind Medium"/>
                <w:sz w:val="20"/>
                <w:szCs w:val="20"/>
                <w:lang w:val="de-CH"/>
              </w:rPr>
              <w:t>Punkte</w:t>
            </w:r>
          </w:p>
        </w:tc>
      </w:tr>
      <w:tr w:rsidR="00546AB6" w:rsidRPr="003A5D2E" w14:paraId="7CEBF556" w14:textId="77777777" w:rsidTr="00B642D0">
        <w:tc>
          <w:tcPr>
            <w:tcW w:w="2336" w:type="dxa"/>
            <w:shd w:val="clear" w:color="auto" w:fill="FFF2CC" w:themeFill="accent4" w:themeFillTint="33"/>
          </w:tcPr>
          <w:p w14:paraId="70D3C307" w14:textId="77777777" w:rsidR="00546AB6" w:rsidRPr="003A5D2E" w:rsidRDefault="00546AB6" w:rsidP="00B642D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8"/>
                  <w:enabled/>
                  <w:calcOnExit w:val="0"/>
                  <w:textInput/>
                </w:ffData>
              </w:fldChar>
            </w:r>
            <w:bookmarkStart w:id="77" w:name="Text218"/>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77"/>
          </w:p>
        </w:tc>
        <w:tc>
          <w:tcPr>
            <w:tcW w:w="2336" w:type="dxa"/>
            <w:shd w:val="clear" w:color="auto" w:fill="FFF2CC" w:themeFill="accent4" w:themeFillTint="33"/>
          </w:tcPr>
          <w:p w14:paraId="06EDD031" w14:textId="77777777" w:rsidR="00546AB6" w:rsidRPr="003A5D2E" w:rsidRDefault="00546AB6" w:rsidP="00B642D0">
            <w:pPr>
              <w:pStyle w:val="swswStandartText"/>
              <w:jc w:val="left"/>
              <w:rPr>
                <w:rFonts w:ascii="Hind Light" w:hAnsi="Hind Light" w:cs="Hind Light"/>
                <w:sz w:val="20"/>
                <w:szCs w:val="20"/>
                <w:lang w:val="de-CH"/>
              </w:rPr>
            </w:pPr>
            <w:r>
              <w:rPr>
                <w:rFonts w:ascii="Hind Light" w:hAnsi="Hind Light" w:cs="Hind Light"/>
                <w:sz w:val="20"/>
                <w:szCs w:val="20"/>
                <w:lang w:val="de-CH"/>
              </w:rPr>
              <w:fldChar w:fldCharType="begin">
                <w:ffData>
                  <w:name w:val="Text207"/>
                  <w:enabled/>
                  <w:calcOnExit w:val="0"/>
                  <w:textInput/>
                </w:ffData>
              </w:fldChar>
            </w:r>
            <w:bookmarkStart w:id="78" w:name="Text207"/>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78"/>
          </w:p>
        </w:tc>
        <w:tc>
          <w:tcPr>
            <w:tcW w:w="2336" w:type="dxa"/>
            <w:shd w:val="clear" w:color="auto" w:fill="FFF2CC" w:themeFill="accent4" w:themeFillTint="33"/>
          </w:tcPr>
          <w:p w14:paraId="6C58A9F6" w14:textId="77777777" w:rsidR="00546AB6" w:rsidRPr="003A5D2E" w:rsidRDefault="00546AB6" w:rsidP="00B642D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bookmarkStart w:id="79" w:name="Text211"/>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79"/>
          </w:p>
        </w:tc>
        <w:tc>
          <w:tcPr>
            <w:tcW w:w="2336" w:type="dxa"/>
            <w:shd w:val="clear" w:color="auto" w:fill="FFF2CC" w:themeFill="accent4" w:themeFillTint="33"/>
            <w:vAlign w:val="center"/>
          </w:tcPr>
          <w:p w14:paraId="207D2B1F" w14:textId="2D860055" w:rsidR="00546AB6" w:rsidRPr="003A5D2E" w:rsidRDefault="00546AB6" w:rsidP="00B642D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5D0351">
              <w:rPr>
                <w:rFonts w:ascii="Hind Light" w:hAnsi="Hind Light" w:cs="Hind Light"/>
                <w:sz w:val="20"/>
                <w:szCs w:val="20"/>
                <w:lang w:val="de-CH"/>
              </w:rPr>
            </w:r>
            <w:r w:rsidR="005D0351">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B31B9C">
              <w:rPr>
                <w:rFonts w:ascii="Hind Light" w:hAnsi="Hind Light" w:cs="Hind Light"/>
                <w:sz w:val="20"/>
                <w:szCs w:val="20"/>
                <w:lang w:val="de-CH"/>
              </w:rPr>
              <w:t>1</w:t>
            </w:r>
            <w:r>
              <w:rPr>
                <w:rFonts w:ascii="Hind Light" w:hAnsi="Hind Light" w:cs="Hind Light"/>
                <w:sz w:val="20"/>
                <w:szCs w:val="20"/>
                <w:lang w:val="de-CH"/>
              </w:rPr>
              <w:t xml:space="preserve"> </w:t>
            </w:r>
            <w:r w:rsidRPr="6CD1A697">
              <w:rPr>
                <w:rFonts w:ascii="Hind Light" w:hAnsi="Hind Light" w:cs="Hind Light"/>
                <w:sz w:val="20"/>
                <w:szCs w:val="20"/>
                <w:lang w:val="de-CH"/>
              </w:rPr>
              <w:t>Punkt</w:t>
            </w:r>
          </w:p>
        </w:tc>
      </w:tr>
      <w:tr w:rsidR="00546AB6" w:rsidRPr="003A5D2E" w14:paraId="2A77D6AD" w14:textId="77777777" w:rsidTr="00B642D0">
        <w:tc>
          <w:tcPr>
            <w:tcW w:w="2336" w:type="dxa"/>
            <w:shd w:val="clear" w:color="auto" w:fill="FFF2CC" w:themeFill="accent4" w:themeFillTint="33"/>
          </w:tcPr>
          <w:p w14:paraId="032FE379" w14:textId="77777777" w:rsidR="00546AB6" w:rsidRPr="003A5D2E" w:rsidRDefault="00546AB6" w:rsidP="00B642D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5"/>
                  <w:enabled/>
                  <w:calcOnExit w:val="0"/>
                  <w:textInput/>
                </w:ffData>
              </w:fldChar>
            </w:r>
            <w:bookmarkStart w:id="80" w:name="Text215"/>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80"/>
          </w:p>
        </w:tc>
        <w:tc>
          <w:tcPr>
            <w:tcW w:w="2336" w:type="dxa"/>
            <w:shd w:val="clear" w:color="auto" w:fill="FFF2CC" w:themeFill="accent4" w:themeFillTint="33"/>
          </w:tcPr>
          <w:p w14:paraId="5F365CEA" w14:textId="77777777" w:rsidR="00546AB6" w:rsidRPr="003A5D2E" w:rsidRDefault="00546AB6" w:rsidP="00B642D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8"/>
                  <w:enabled/>
                  <w:calcOnExit w:val="0"/>
                  <w:textInput/>
                </w:ffData>
              </w:fldChar>
            </w:r>
            <w:bookmarkStart w:id="81" w:name="Text208"/>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81"/>
          </w:p>
        </w:tc>
        <w:tc>
          <w:tcPr>
            <w:tcW w:w="2336" w:type="dxa"/>
            <w:shd w:val="clear" w:color="auto" w:fill="FFF2CC" w:themeFill="accent4" w:themeFillTint="33"/>
          </w:tcPr>
          <w:p w14:paraId="4397738C" w14:textId="77777777" w:rsidR="00546AB6" w:rsidRPr="003A5D2E" w:rsidRDefault="00546AB6" w:rsidP="00B642D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2"/>
                  <w:enabled/>
                  <w:calcOnExit w:val="0"/>
                  <w:textInput/>
                </w:ffData>
              </w:fldChar>
            </w:r>
            <w:bookmarkStart w:id="82" w:name="Text212"/>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82"/>
          </w:p>
        </w:tc>
        <w:tc>
          <w:tcPr>
            <w:tcW w:w="2336" w:type="dxa"/>
            <w:shd w:val="clear" w:color="auto" w:fill="FFF2CC" w:themeFill="accent4" w:themeFillTint="33"/>
            <w:vAlign w:val="center"/>
          </w:tcPr>
          <w:p w14:paraId="243899FA" w14:textId="08C795D3" w:rsidR="00546AB6" w:rsidRPr="003A5D2E" w:rsidRDefault="00546AB6" w:rsidP="00B642D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5D0351">
              <w:rPr>
                <w:rFonts w:ascii="Hind Light" w:hAnsi="Hind Light" w:cs="Hind Light"/>
                <w:sz w:val="20"/>
                <w:szCs w:val="20"/>
                <w:lang w:val="de-CH"/>
              </w:rPr>
            </w:r>
            <w:r w:rsidR="005D0351">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B31B9C">
              <w:rPr>
                <w:rFonts w:ascii="Hind Light" w:hAnsi="Hind Light" w:cs="Hind Light"/>
                <w:sz w:val="20"/>
                <w:szCs w:val="20"/>
                <w:lang w:val="de-CH"/>
              </w:rPr>
              <w:t>1</w:t>
            </w:r>
            <w:r>
              <w:rPr>
                <w:rFonts w:ascii="Hind Light" w:hAnsi="Hind Light" w:cs="Hind Light"/>
                <w:sz w:val="20"/>
                <w:szCs w:val="20"/>
                <w:lang w:val="de-CH"/>
              </w:rPr>
              <w:t xml:space="preserve"> </w:t>
            </w:r>
            <w:r w:rsidRPr="6CD1A697">
              <w:rPr>
                <w:rFonts w:ascii="Hind Light" w:hAnsi="Hind Light" w:cs="Hind Light"/>
                <w:sz w:val="20"/>
                <w:szCs w:val="20"/>
                <w:lang w:val="de-CH"/>
              </w:rPr>
              <w:t>Punkt</w:t>
            </w:r>
          </w:p>
        </w:tc>
      </w:tr>
      <w:tr w:rsidR="00546AB6" w:rsidRPr="003A5D2E" w14:paraId="2CFD6940" w14:textId="77777777" w:rsidTr="00B642D0">
        <w:tc>
          <w:tcPr>
            <w:tcW w:w="2336" w:type="dxa"/>
            <w:shd w:val="clear" w:color="auto" w:fill="FFF2CC" w:themeFill="accent4" w:themeFillTint="33"/>
          </w:tcPr>
          <w:p w14:paraId="52736FEE" w14:textId="77777777" w:rsidR="00546AB6" w:rsidRPr="003A5D2E" w:rsidRDefault="00546AB6" w:rsidP="00B642D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6"/>
                  <w:enabled/>
                  <w:calcOnExit w:val="0"/>
                  <w:textInput/>
                </w:ffData>
              </w:fldChar>
            </w:r>
            <w:bookmarkStart w:id="83" w:name="Text216"/>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83"/>
          </w:p>
        </w:tc>
        <w:tc>
          <w:tcPr>
            <w:tcW w:w="2336" w:type="dxa"/>
            <w:shd w:val="clear" w:color="auto" w:fill="FFF2CC" w:themeFill="accent4" w:themeFillTint="33"/>
          </w:tcPr>
          <w:p w14:paraId="3199E96F" w14:textId="77777777" w:rsidR="00546AB6" w:rsidRPr="003A5D2E" w:rsidRDefault="00546AB6" w:rsidP="00B642D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9"/>
                  <w:enabled/>
                  <w:calcOnExit w:val="0"/>
                  <w:textInput/>
                </w:ffData>
              </w:fldChar>
            </w:r>
            <w:bookmarkStart w:id="84" w:name="Text209"/>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84"/>
          </w:p>
        </w:tc>
        <w:tc>
          <w:tcPr>
            <w:tcW w:w="2336" w:type="dxa"/>
            <w:shd w:val="clear" w:color="auto" w:fill="FFF2CC" w:themeFill="accent4" w:themeFillTint="33"/>
          </w:tcPr>
          <w:p w14:paraId="789D1758" w14:textId="77777777" w:rsidR="00546AB6" w:rsidRPr="003A5D2E" w:rsidRDefault="00546AB6" w:rsidP="00B642D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3"/>
                  <w:enabled/>
                  <w:calcOnExit w:val="0"/>
                  <w:textInput/>
                </w:ffData>
              </w:fldChar>
            </w:r>
            <w:bookmarkStart w:id="85" w:name="Text213"/>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85"/>
          </w:p>
        </w:tc>
        <w:tc>
          <w:tcPr>
            <w:tcW w:w="2336" w:type="dxa"/>
            <w:shd w:val="clear" w:color="auto" w:fill="FFF2CC" w:themeFill="accent4" w:themeFillTint="33"/>
            <w:vAlign w:val="center"/>
          </w:tcPr>
          <w:p w14:paraId="3D958ADF" w14:textId="6BCB6411" w:rsidR="00546AB6" w:rsidRPr="003A5D2E" w:rsidRDefault="00546AB6" w:rsidP="00B642D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5D0351">
              <w:rPr>
                <w:rFonts w:ascii="Hind Light" w:hAnsi="Hind Light" w:cs="Hind Light"/>
                <w:sz w:val="20"/>
                <w:szCs w:val="20"/>
                <w:lang w:val="de-CH"/>
              </w:rPr>
            </w:r>
            <w:r w:rsidR="005D0351">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B31B9C">
              <w:rPr>
                <w:rFonts w:ascii="Hind Light" w:hAnsi="Hind Light" w:cs="Hind Light"/>
                <w:sz w:val="20"/>
                <w:szCs w:val="20"/>
                <w:lang w:val="de-CH"/>
              </w:rPr>
              <w:t>1</w:t>
            </w:r>
            <w:r>
              <w:rPr>
                <w:rFonts w:ascii="Hind Light" w:hAnsi="Hind Light" w:cs="Hind Light"/>
                <w:sz w:val="20"/>
                <w:szCs w:val="20"/>
                <w:lang w:val="de-CH"/>
              </w:rPr>
              <w:t xml:space="preserve"> </w:t>
            </w:r>
            <w:r w:rsidRPr="6CD1A697">
              <w:rPr>
                <w:rFonts w:ascii="Hind Light" w:hAnsi="Hind Light" w:cs="Hind Light"/>
                <w:sz w:val="20"/>
                <w:szCs w:val="20"/>
                <w:lang w:val="de-CH"/>
              </w:rPr>
              <w:t>Punkt</w:t>
            </w:r>
          </w:p>
        </w:tc>
      </w:tr>
      <w:tr w:rsidR="00546AB6" w:rsidRPr="003A5D2E" w14:paraId="6A70A1D4" w14:textId="77777777" w:rsidTr="00B642D0">
        <w:tc>
          <w:tcPr>
            <w:tcW w:w="2336" w:type="dxa"/>
            <w:shd w:val="clear" w:color="auto" w:fill="FFF2CC" w:themeFill="accent4" w:themeFillTint="33"/>
          </w:tcPr>
          <w:p w14:paraId="10BB86BB" w14:textId="77777777" w:rsidR="00546AB6" w:rsidRPr="003A5D2E" w:rsidRDefault="00546AB6" w:rsidP="00B642D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7"/>
                  <w:enabled/>
                  <w:calcOnExit w:val="0"/>
                  <w:textInput/>
                </w:ffData>
              </w:fldChar>
            </w:r>
            <w:bookmarkStart w:id="86" w:name="Text217"/>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86"/>
          </w:p>
        </w:tc>
        <w:tc>
          <w:tcPr>
            <w:tcW w:w="2336" w:type="dxa"/>
            <w:shd w:val="clear" w:color="auto" w:fill="FFF2CC" w:themeFill="accent4" w:themeFillTint="33"/>
          </w:tcPr>
          <w:p w14:paraId="052C7C8B" w14:textId="77777777" w:rsidR="00546AB6" w:rsidRPr="003A5D2E" w:rsidRDefault="00546AB6" w:rsidP="00B642D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0"/>
                  <w:enabled/>
                  <w:calcOnExit w:val="0"/>
                  <w:textInput/>
                </w:ffData>
              </w:fldChar>
            </w:r>
            <w:bookmarkStart w:id="87" w:name="Text210"/>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87"/>
          </w:p>
        </w:tc>
        <w:tc>
          <w:tcPr>
            <w:tcW w:w="2336" w:type="dxa"/>
            <w:shd w:val="clear" w:color="auto" w:fill="FFF2CC" w:themeFill="accent4" w:themeFillTint="33"/>
          </w:tcPr>
          <w:p w14:paraId="16B29459" w14:textId="77777777" w:rsidR="00546AB6" w:rsidRPr="003A5D2E" w:rsidRDefault="00546AB6" w:rsidP="00B642D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4"/>
                  <w:enabled/>
                  <w:calcOnExit w:val="0"/>
                  <w:textInput/>
                </w:ffData>
              </w:fldChar>
            </w:r>
            <w:bookmarkStart w:id="88" w:name="Text214"/>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88"/>
          </w:p>
        </w:tc>
        <w:tc>
          <w:tcPr>
            <w:tcW w:w="2336" w:type="dxa"/>
            <w:shd w:val="clear" w:color="auto" w:fill="FFF2CC" w:themeFill="accent4" w:themeFillTint="33"/>
            <w:vAlign w:val="center"/>
          </w:tcPr>
          <w:p w14:paraId="5BF1E87B" w14:textId="74CAC4A7" w:rsidR="00546AB6" w:rsidRPr="003A5D2E" w:rsidRDefault="00546AB6" w:rsidP="00B642D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5D0351">
              <w:rPr>
                <w:rFonts w:ascii="Hind Light" w:hAnsi="Hind Light" w:cs="Hind Light"/>
                <w:sz w:val="20"/>
                <w:szCs w:val="20"/>
                <w:lang w:val="de-CH"/>
              </w:rPr>
            </w:r>
            <w:r w:rsidR="005D0351">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B31B9C">
              <w:rPr>
                <w:rFonts w:ascii="Hind Light" w:hAnsi="Hind Light" w:cs="Hind Light"/>
                <w:sz w:val="20"/>
                <w:szCs w:val="20"/>
                <w:lang w:val="de-CH"/>
              </w:rPr>
              <w:t>1</w:t>
            </w:r>
            <w:r>
              <w:rPr>
                <w:rFonts w:ascii="Hind Light" w:hAnsi="Hind Light" w:cs="Hind Light"/>
                <w:sz w:val="20"/>
                <w:szCs w:val="20"/>
                <w:lang w:val="de-CH"/>
              </w:rPr>
              <w:t xml:space="preserve"> </w:t>
            </w:r>
            <w:r w:rsidRPr="6CD1A697">
              <w:rPr>
                <w:rFonts w:ascii="Hind Light" w:hAnsi="Hind Light" w:cs="Hind Light"/>
                <w:sz w:val="20"/>
                <w:szCs w:val="20"/>
                <w:lang w:val="de-CH"/>
              </w:rPr>
              <w:t>Punkt</w:t>
            </w:r>
          </w:p>
        </w:tc>
      </w:tr>
      <w:tr w:rsidR="00B31B9C" w:rsidRPr="003A5D2E" w14:paraId="4383FF28" w14:textId="77777777" w:rsidTr="00B642D0">
        <w:tc>
          <w:tcPr>
            <w:tcW w:w="2336" w:type="dxa"/>
            <w:shd w:val="clear" w:color="auto" w:fill="FFF2CC" w:themeFill="accent4" w:themeFillTint="33"/>
          </w:tcPr>
          <w:p w14:paraId="03035F00" w14:textId="3D55559D" w:rsidR="00B31B9C" w:rsidRDefault="00B31B9C" w:rsidP="00B31B9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7"/>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tcPr>
          <w:p w14:paraId="336022D8" w14:textId="0DC229FA" w:rsidR="00B31B9C" w:rsidRDefault="00B31B9C" w:rsidP="00B31B9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0"/>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tcPr>
          <w:p w14:paraId="0A2599E2" w14:textId="6CD1094D" w:rsidR="00B31B9C" w:rsidRDefault="00B31B9C" w:rsidP="00B31B9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4"/>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5F8D1C4F" w14:textId="2A5EB2A1" w:rsidR="00B31B9C" w:rsidRDefault="00B31B9C" w:rsidP="00B31B9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5D0351">
              <w:rPr>
                <w:rFonts w:ascii="Hind Light" w:hAnsi="Hind Light" w:cs="Hind Light"/>
                <w:sz w:val="20"/>
                <w:szCs w:val="20"/>
                <w:lang w:val="de-CH"/>
              </w:rPr>
            </w:r>
            <w:r w:rsidR="005D0351">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1 </w:t>
            </w:r>
            <w:r w:rsidRPr="6CD1A697">
              <w:rPr>
                <w:rFonts w:ascii="Hind Light" w:hAnsi="Hind Light" w:cs="Hind Light"/>
                <w:sz w:val="20"/>
                <w:szCs w:val="20"/>
                <w:lang w:val="de-CH"/>
              </w:rPr>
              <w:t>Punkt</w:t>
            </w:r>
          </w:p>
        </w:tc>
      </w:tr>
      <w:tr w:rsidR="00546AB6" w:rsidRPr="00546AB6" w14:paraId="3B971D0F" w14:textId="77777777" w:rsidTr="00B642D0">
        <w:tc>
          <w:tcPr>
            <w:tcW w:w="7008" w:type="dxa"/>
            <w:gridSpan w:val="3"/>
            <w:shd w:val="clear" w:color="auto" w:fill="FFF2CC" w:themeFill="accent4" w:themeFillTint="33"/>
          </w:tcPr>
          <w:p w14:paraId="7DFD3879" w14:textId="09F182CC" w:rsidR="00546AB6" w:rsidRPr="00546AB6" w:rsidRDefault="00546AB6" w:rsidP="00B642D0">
            <w:pPr>
              <w:pStyle w:val="swswStandartText"/>
              <w:rPr>
                <w:rFonts w:ascii="Hind Medium" w:hAnsi="Hind Medium" w:cs="Hind Medium"/>
                <w:sz w:val="20"/>
                <w:szCs w:val="20"/>
                <w:lang w:val="de-CH"/>
              </w:rPr>
            </w:pPr>
            <w:r w:rsidRPr="00546AB6">
              <w:rPr>
                <w:rFonts w:ascii="Hind Medium" w:hAnsi="Hind Medium" w:cs="Hind Medium"/>
                <w:sz w:val="20"/>
                <w:szCs w:val="20"/>
                <w:lang w:val="de-CH"/>
              </w:rPr>
              <w:t xml:space="preserve">Maximal </w:t>
            </w:r>
            <w:r w:rsidR="001C7A9F">
              <w:rPr>
                <w:rFonts w:ascii="Hind Medium" w:hAnsi="Hind Medium" w:cs="Hind Medium"/>
                <w:sz w:val="20"/>
                <w:szCs w:val="20"/>
                <w:lang w:val="de-CH"/>
              </w:rPr>
              <w:t>5</w:t>
            </w:r>
            <w:r w:rsidRPr="00546AB6">
              <w:rPr>
                <w:rFonts w:ascii="Hind Medium" w:hAnsi="Hind Medium" w:cs="Hind Medium"/>
                <w:sz w:val="20"/>
                <w:szCs w:val="20"/>
                <w:lang w:val="de-CH"/>
              </w:rPr>
              <w:t xml:space="preserve"> Punkte</w:t>
            </w:r>
          </w:p>
        </w:tc>
        <w:tc>
          <w:tcPr>
            <w:tcW w:w="2336" w:type="dxa"/>
            <w:shd w:val="clear" w:color="auto" w:fill="FFF2CC" w:themeFill="accent4" w:themeFillTint="33"/>
          </w:tcPr>
          <w:p w14:paraId="766C80D3" w14:textId="77777777" w:rsidR="00546AB6" w:rsidRPr="00546AB6" w:rsidRDefault="00546AB6" w:rsidP="00B642D0">
            <w:pPr>
              <w:pStyle w:val="swswStandartText"/>
              <w:rPr>
                <w:rFonts w:ascii="Hind Medium" w:hAnsi="Hind Medium" w:cs="Hind Medium"/>
                <w:sz w:val="20"/>
                <w:szCs w:val="20"/>
                <w:lang w:val="de-CH"/>
              </w:rPr>
            </w:pPr>
            <w:r w:rsidRPr="00546AB6">
              <w:rPr>
                <w:rFonts w:ascii="Hind Medium" w:hAnsi="Hind Medium" w:cs="Hind Medium"/>
                <w:sz w:val="20"/>
                <w:szCs w:val="20"/>
                <w:lang w:val="de-CH"/>
              </w:rPr>
              <w:fldChar w:fldCharType="begin">
                <w:ffData>
                  <w:name w:val="Text206"/>
                  <w:enabled/>
                  <w:calcOnExit w:val="0"/>
                  <w:textInput/>
                </w:ffData>
              </w:fldChar>
            </w:r>
            <w:bookmarkStart w:id="89" w:name="Text206"/>
            <w:r w:rsidRPr="00546AB6">
              <w:rPr>
                <w:rFonts w:ascii="Hind Medium" w:hAnsi="Hind Medium" w:cs="Hind Medium"/>
                <w:sz w:val="20"/>
                <w:szCs w:val="20"/>
                <w:lang w:val="de-CH"/>
              </w:rPr>
              <w:instrText xml:space="preserve"> FORMTEXT </w:instrText>
            </w:r>
            <w:r w:rsidRPr="00546AB6">
              <w:rPr>
                <w:rFonts w:ascii="Hind Medium" w:hAnsi="Hind Medium" w:cs="Hind Medium"/>
                <w:sz w:val="20"/>
                <w:szCs w:val="20"/>
                <w:lang w:val="de-CH"/>
              </w:rPr>
            </w:r>
            <w:r w:rsidRPr="00546AB6">
              <w:rPr>
                <w:rFonts w:ascii="Hind Medium" w:hAnsi="Hind Medium" w:cs="Hind Medium"/>
                <w:sz w:val="20"/>
                <w:szCs w:val="20"/>
                <w:lang w:val="de-CH"/>
              </w:rPr>
              <w:fldChar w:fldCharType="separate"/>
            </w:r>
            <w:r w:rsidRPr="00546AB6">
              <w:rPr>
                <w:rFonts w:ascii="Hind Medium" w:hAnsi="Hind Medium" w:cs="Hind Medium"/>
                <w:noProof/>
                <w:sz w:val="20"/>
                <w:szCs w:val="20"/>
                <w:lang w:val="de-CH"/>
              </w:rPr>
              <w:t> </w:t>
            </w:r>
            <w:r w:rsidRPr="00546AB6">
              <w:rPr>
                <w:rFonts w:ascii="Hind Medium" w:hAnsi="Hind Medium" w:cs="Hind Medium"/>
                <w:noProof/>
                <w:sz w:val="20"/>
                <w:szCs w:val="20"/>
                <w:lang w:val="de-CH"/>
              </w:rPr>
              <w:t> </w:t>
            </w:r>
            <w:r w:rsidRPr="00546AB6">
              <w:rPr>
                <w:rFonts w:ascii="Hind Medium" w:hAnsi="Hind Medium" w:cs="Hind Medium"/>
                <w:noProof/>
                <w:sz w:val="20"/>
                <w:szCs w:val="20"/>
                <w:lang w:val="de-CH"/>
              </w:rPr>
              <w:t> </w:t>
            </w:r>
            <w:r w:rsidRPr="00546AB6">
              <w:rPr>
                <w:rFonts w:ascii="Hind Medium" w:hAnsi="Hind Medium" w:cs="Hind Medium"/>
                <w:noProof/>
                <w:sz w:val="20"/>
                <w:szCs w:val="20"/>
                <w:lang w:val="de-CH"/>
              </w:rPr>
              <w:t> </w:t>
            </w:r>
            <w:r w:rsidRPr="00546AB6">
              <w:rPr>
                <w:rFonts w:ascii="Hind Medium" w:hAnsi="Hind Medium" w:cs="Hind Medium"/>
                <w:noProof/>
                <w:sz w:val="20"/>
                <w:szCs w:val="20"/>
                <w:lang w:val="de-CH"/>
              </w:rPr>
              <w:t> </w:t>
            </w:r>
            <w:r w:rsidRPr="00546AB6">
              <w:rPr>
                <w:rFonts w:ascii="Hind Medium" w:hAnsi="Hind Medium" w:cs="Hind Medium"/>
                <w:sz w:val="20"/>
                <w:szCs w:val="20"/>
                <w:lang w:val="de-CH"/>
              </w:rPr>
              <w:fldChar w:fldCharType="end"/>
            </w:r>
            <w:bookmarkEnd w:id="89"/>
            <w:r w:rsidRPr="00546AB6">
              <w:rPr>
                <w:rFonts w:ascii="Hind Medium" w:hAnsi="Hind Medium" w:cs="Hind Medium"/>
                <w:sz w:val="20"/>
                <w:szCs w:val="20"/>
                <w:lang w:val="de-CH"/>
              </w:rPr>
              <w:t>Total Punkte</w:t>
            </w:r>
          </w:p>
        </w:tc>
      </w:tr>
    </w:tbl>
    <w:p w14:paraId="1E1A551A" w14:textId="77777777" w:rsidR="009209D9" w:rsidRPr="003A5D2E" w:rsidRDefault="009209D9" w:rsidP="005A2E55">
      <w:pPr>
        <w:pStyle w:val="swswStandartText"/>
        <w:rPr>
          <w:rFonts w:ascii="Hind Light" w:hAnsi="Hind Light" w:cs="Hind Light"/>
          <w:sz w:val="20"/>
          <w:szCs w:val="20"/>
          <w:lang w:val="de-CH"/>
        </w:rPr>
      </w:pPr>
    </w:p>
    <w:p w14:paraId="0B673FF6" w14:textId="0D953D35" w:rsidR="005A2E55" w:rsidRPr="003A5D2E" w:rsidRDefault="3B615635" w:rsidP="00CC4FFD">
      <w:pPr>
        <w:pStyle w:val="SWAQberschrift3"/>
      </w:pPr>
      <w:r>
        <w:t>Sportpolitische Arbeit</w:t>
      </w:r>
      <w:r w:rsidR="58B39A26">
        <w:t xml:space="preserve"> – KAT 1</w:t>
      </w:r>
    </w:p>
    <w:p w14:paraId="6305FA6D" w14:textId="77777777" w:rsidR="00B24F4A" w:rsidRPr="001C7A9F" w:rsidRDefault="00B24F4A" w:rsidP="00B24F4A">
      <w:pPr>
        <w:pStyle w:val="swswStandartText"/>
        <w:rPr>
          <w:rFonts w:ascii="Hind Light" w:hAnsi="Hind Light" w:cs="Hind Light"/>
          <w:sz w:val="20"/>
          <w:szCs w:val="20"/>
          <w:lang w:val="de-CH"/>
        </w:rPr>
      </w:pPr>
    </w:p>
    <w:p w14:paraId="4D78A53B" w14:textId="77777777" w:rsidR="00546AB6" w:rsidRPr="00B24F4A" w:rsidRDefault="00546AB6" w:rsidP="00546AB6">
      <w:pPr>
        <w:pStyle w:val="swswStandartText"/>
        <w:rPr>
          <w:b/>
          <w:bCs/>
        </w:rPr>
      </w:pPr>
      <w:r w:rsidRPr="00B24F4A">
        <w:rPr>
          <w:rFonts w:ascii="Hind Light" w:hAnsi="Hind Light" w:cs="Hind Light"/>
          <w:b/>
          <w:bCs/>
          <w:sz w:val="20"/>
          <w:szCs w:val="20"/>
          <w:lang w:val="de-CH"/>
        </w:rPr>
        <w:t>PRÄSENZ BEI NATIONALEN UND REGIONALEN VERBANDSANLÄSSEN</w:t>
      </w:r>
      <w:r w:rsidRPr="00B24F4A">
        <w:rPr>
          <w:b/>
          <w:bCs/>
        </w:rPr>
        <w:t xml:space="preserve"> </w:t>
      </w:r>
    </w:p>
    <w:p w14:paraId="286796E3" w14:textId="77777777" w:rsidR="00546AB6" w:rsidRPr="003A5D2E" w:rsidRDefault="00546AB6" w:rsidP="00546AB6">
      <w:pPr>
        <w:pStyle w:val="swswStandartText"/>
        <w:rPr>
          <w:rFonts w:ascii="Hind Light" w:hAnsi="Hind Light" w:cs="Hind Light"/>
          <w:sz w:val="20"/>
          <w:szCs w:val="20"/>
          <w:lang w:val="de-CH"/>
        </w:rPr>
      </w:pPr>
      <w:r w:rsidRPr="003A5D2E">
        <w:rPr>
          <w:rFonts w:ascii="Hind Light" w:hAnsi="Hind Light" w:cs="Hind Light"/>
          <w:sz w:val="20"/>
          <w:szCs w:val="20"/>
          <w:lang w:val="de-CH"/>
        </w:rPr>
        <w:t>Von einem engagierten NWF</w:t>
      </w:r>
      <w:r>
        <w:rPr>
          <w:rFonts w:ascii="Hind Light" w:hAnsi="Hind Light" w:cs="Hind Light"/>
          <w:sz w:val="20"/>
          <w:szCs w:val="20"/>
          <w:lang w:val="de-CH"/>
        </w:rPr>
        <w:t>-</w:t>
      </w:r>
      <w:r w:rsidRPr="003A5D2E">
        <w:rPr>
          <w:rFonts w:ascii="Hind Light" w:hAnsi="Hind Light" w:cs="Hind Light"/>
          <w:sz w:val="20"/>
          <w:szCs w:val="20"/>
          <w:lang w:val="de-CH"/>
        </w:rPr>
        <w:t>Stützpunk wird erwartet, dass er aktiv an wichtigen sportpolitischen Verbandsanlässen teilnimmt. Die beiden wichtigsten sind die regionale Delegiertenversammlung sowie die Sportversammlung anlässlich der Delegiertenversammlung vom Swiss Aquatics. Die Teilnahme an diesen beiden Veranstaltungen sind sehr wichtig und deshalb ein Pflichtkriterium.</w:t>
      </w:r>
    </w:p>
    <w:p w14:paraId="29143CC3" w14:textId="77777777" w:rsidR="00546AB6" w:rsidRPr="003A5D2E" w:rsidRDefault="00546AB6" w:rsidP="00546AB6">
      <w:pPr>
        <w:pStyle w:val="swswStandartText"/>
        <w:rPr>
          <w:rFonts w:ascii="Hind Light" w:hAnsi="Hind Light" w:cs="Hind Light"/>
          <w:sz w:val="20"/>
          <w:szCs w:val="20"/>
          <w:lang w:val="de-CH"/>
        </w:rPr>
      </w:pPr>
    </w:p>
    <w:p w14:paraId="086BC475" w14:textId="77777777" w:rsidR="00546AB6" w:rsidRPr="003A5D2E" w:rsidRDefault="00546AB6" w:rsidP="00546AB6">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Teilnahme an der Sportversammlung bzw. Delegiertenversammlung (DV) Swiss Aquatics und der regionalen Delegiertenversammlung (RV): </w:t>
      </w:r>
    </w:p>
    <w:p w14:paraId="295C7826" w14:textId="77777777" w:rsidR="00546AB6" w:rsidRPr="003A5D2E" w:rsidRDefault="00546AB6" w:rsidP="00546AB6">
      <w:pPr>
        <w:pStyle w:val="swswStandartText"/>
        <w:rPr>
          <w:rFonts w:ascii="Hind Light" w:hAnsi="Hind Light" w:cs="Hind Light"/>
          <w:sz w:val="20"/>
          <w:szCs w:val="20"/>
          <w:lang w:val="de-CH"/>
        </w:rPr>
      </w:pPr>
    </w:p>
    <w:p w14:paraId="15DE0E3E" w14:textId="69B0D937" w:rsidR="00407F51" w:rsidRDefault="00546AB6" w:rsidP="00407F51">
      <w:pPr>
        <w:spacing w:line="240" w:lineRule="auto"/>
        <w:jc w:val="both"/>
      </w:pPr>
      <w:proofErr w:type="gramStart"/>
      <w:r w:rsidRPr="23E11C35">
        <w:rPr>
          <w:rFonts w:cs="Hind Light"/>
          <w:szCs w:val="20"/>
        </w:rPr>
        <w:t>Delegierte:r</w:t>
      </w:r>
      <w:proofErr w:type="gramEnd"/>
      <w:r w:rsidRPr="23E11C35">
        <w:rPr>
          <w:rFonts w:cs="Hind Light"/>
          <w:szCs w:val="20"/>
        </w:rPr>
        <w:t xml:space="preserve"> SV/DV der laufende und vor Saison; Name: </w:t>
      </w:r>
      <w:r w:rsidR="00407F51">
        <w:rPr>
          <w:rFonts w:cs="Hind Light"/>
          <w:szCs w:val="20"/>
        </w:rPr>
        <w:fldChar w:fldCharType="begin">
          <w:ffData>
            <w:name w:val="Text3"/>
            <w:enabled/>
            <w:calcOnExit w:val="0"/>
            <w:textInput/>
          </w:ffData>
        </w:fldChar>
      </w:r>
      <w:r w:rsidR="00407F51">
        <w:rPr>
          <w:rFonts w:cs="Hind Light"/>
          <w:szCs w:val="20"/>
        </w:rPr>
        <w:instrText xml:space="preserve"> FORMTEXT </w:instrText>
      </w:r>
      <w:r w:rsidR="00407F51">
        <w:rPr>
          <w:rFonts w:cs="Hind Light"/>
          <w:szCs w:val="20"/>
        </w:rPr>
      </w:r>
      <w:r w:rsidR="00407F51">
        <w:rPr>
          <w:rFonts w:cs="Hind Light"/>
          <w:szCs w:val="20"/>
        </w:rPr>
        <w:fldChar w:fldCharType="separate"/>
      </w:r>
      <w:r w:rsidR="00407F51">
        <w:rPr>
          <w:rFonts w:cs="Hind Light"/>
          <w:noProof/>
          <w:szCs w:val="20"/>
        </w:rPr>
        <w:t> </w:t>
      </w:r>
      <w:r w:rsidR="00407F51">
        <w:rPr>
          <w:rFonts w:cs="Hind Light"/>
          <w:noProof/>
          <w:szCs w:val="20"/>
        </w:rPr>
        <w:t> </w:t>
      </w:r>
      <w:r w:rsidR="00407F51">
        <w:rPr>
          <w:rFonts w:cs="Hind Light"/>
          <w:noProof/>
          <w:szCs w:val="20"/>
        </w:rPr>
        <w:t> </w:t>
      </w:r>
      <w:r w:rsidR="00407F51">
        <w:rPr>
          <w:rFonts w:cs="Hind Light"/>
          <w:noProof/>
          <w:szCs w:val="20"/>
        </w:rPr>
        <w:t> </w:t>
      </w:r>
      <w:r w:rsidR="00407F51">
        <w:rPr>
          <w:rFonts w:cs="Hind Light"/>
          <w:noProof/>
          <w:szCs w:val="20"/>
        </w:rPr>
        <w:t> </w:t>
      </w:r>
      <w:r w:rsidR="00407F51">
        <w:rPr>
          <w:rFonts w:cs="Hind Light"/>
          <w:szCs w:val="20"/>
        </w:rPr>
        <w:fldChar w:fldCharType="end"/>
      </w:r>
    </w:p>
    <w:p w14:paraId="7554DE07" w14:textId="749148A6" w:rsidR="00546AB6" w:rsidRPr="00407F51" w:rsidRDefault="00546AB6" w:rsidP="00407F51">
      <w:pPr>
        <w:spacing w:line="240" w:lineRule="auto"/>
        <w:jc w:val="both"/>
      </w:pPr>
      <w:proofErr w:type="gramStart"/>
      <w:r w:rsidRPr="23E11C35">
        <w:rPr>
          <w:rFonts w:cs="Hind Light"/>
          <w:szCs w:val="20"/>
        </w:rPr>
        <w:t>Delegierte:r</w:t>
      </w:r>
      <w:proofErr w:type="gramEnd"/>
      <w:r w:rsidRPr="23E11C35">
        <w:rPr>
          <w:rFonts w:cs="Hind Light"/>
          <w:szCs w:val="20"/>
        </w:rPr>
        <w:t xml:space="preserve"> RV laufende und vor Saison ; Name: </w:t>
      </w:r>
      <w:r w:rsidR="00407F51">
        <w:rPr>
          <w:rFonts w:cs="Hind Light"/>
          <w:szCs w:val="20"/>
        </w:rPr>
        <w:fldChar w:fldCharType="begin">
          <w:ffData>
            <w:name w:val="Text3"/>
            <w:enabled/>
            <w:calcOnExit w:val="0"/>
            <w:textInput/>
          </w:ffData>
        </w:fldChar>
      </w:r>
      <w:r w:rsidR="00407F51">
        <w:rPr>
          <w:rFonts w:cs="Hind Light"/>
          <w:szCs w:val="20"/>
        </w:rPr>
        <w:instrText xml:space="preserve"> FORMTEXT </w:instrText>
      </w:r>
      <w:r w:rsidR="00407F51">
        <w:rPr>
          <w:rFonts w:cs="Hind Light"/>
          <w:szCs w:val="20"/>
        </w:rPr>
      </w:r>
      <w:r w:rsidR="00407F51">
        <w:rPr>
          <w:rFonts w:cs="Hind Light"/>
          <w:szCs w:val="20"/>
        </w:rPr>
        <w:fldChar w:fldCharType="separate"/>
      </w:r>
      <w:r w:rsidR="00407F51">
        <w:rPr>
          <w:rFonts w:cs="Hind Light"/>
          <w:noProof/>
          <w:szCs w:val="20"/>
        </w:rPr>
        <w:t> </w:t>
      </w:r>
      <w:r w:rsidR="00407F51">
        <w:rPr>
          <w:rFonts w:cs="Hind Light"/>
          <w:noProof/>
          <w:szCs w:val="20"/>
        </w:rPr>
        <w:t> </w:t>
      </w:r>
      <w:r w:rsidR="00407F51">
        <w:rPr>
          <w:rFonts w:cs="Hind Light"/>
          <w:noProof/>
          <w:szCs w:val="20"/>
        </w:rPr>
        <w:t> </w:t>
      </w:r>
      <w:r w:rsidR="00407F51">
        <w:rPr>
          <w:rFonts w:cs="Hind Light"/>
          <w:noProof/>
          <w:szCs w:val="20"/>
        </w:rPr>
        <w:t> </w:t>
      </w:r>
      <w:r w:rsidR="00407F51">
        <w:rPr>
          <w:rFonts w:cs="Hind Light"/>
          <w:noProof/>
          <w:szCs w:val="20"/>
        </w:rPr>
        <w:t> </w:t>
      </w:r>
      <w:r w:rsidR="00407F51">
        <w:rPr>
          <w:rFonts w:cs="Hind Light"/>
          <w:szCs w:val="20"/>
        </w:rPr>
        <w:fldChar w:fldCharType="end"/>
      </w:r>
    </w:p>
    <w:p w14:paraId="53D6A99A" w14:textId="77777777" w:rsidR="00546AB6" w:rsidRPr="003A5D2E" w:rsidRDefault="00546AB6" w:rsidP="00546AB6">
      <w:pPr>
        <w:pStyle w:val="swswStandartText"/>
        <w:rPr>
          <w:rFonts w:ascii="Hind Light" w:hAnsi="Hind Light" w:cs="Hind Light"/>
          <w:sz w:val="20"/>
          <w:szCs w:val="20"/>
          <w:lang w:val="de-CH"/>
        </w:rPr>
      </w:pPr>
    </w:p>
    <w:p w14:paraId="6D356AE9" w14:textId="77777777" w:rsidR="00546AB6" w:rsidRPr="00132788" w:rsidRDefault="00546AB6" w:rsidP="00546AB6">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5D0351">
        <w:rPr>
          <w:rFonts w:ascii="Wingdings" w:eastAsia="Wingdings" w:hAnsi="Wingdings" w:cs="Wingdings"/>
          <w:szCs w:val="20"/>
        </w:rPr>
      </w:r>
      <w:r w:rsidR="005D0351">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3C6616CF" w14:textId="77777777" w:rsidR="005A2E55" w:rsidRDefault="005A2E55" w:rsidP="005A2E55">
      <w:pPr>
        <w:pStyle w:val="swswStandartText"/>
        <w:rPr>
          <w:rFonts w:ascii="Hind Light" w:hAnsi="Hind Light" w:cs="Hind Light"/>
          <w:sz w:val="20"/>
          <w:szCs w:val="20"/>
          <w:lang w:val="de-CH"/>
        </w:rPr>
      </w:pPr>
    </w:p>
    <w:p w14:paraId="59AC285C" w14:textId="77777777" w:rsidR="00B31B9C" w:rsidRDefault="00B31B9C" w:rsidP="005A2E55">
      <w:pPr>
        <w:pStyle w:val="swswStandartText"/>
        <w:rPr>
          <w:rFonts w:ascii="Hind Light" w:hAnsi="Hind Light" w:cs="Hind Light"/>
          <w:sz w:val="20"/>
          <w:szCs w:val="20"/>
          <w:lang w:val="de-CH"/>
        </w:rPr>
      </w:pPr>
    </w:p>
    <w:p w14:paraId="4469BB54" w14:textId="77777777" w:rsidR="00B31B9C" w:rsidRPr="003A5D2E" w:rsidRDefault="00B31B9C" w:rsidP="005A2E55">
      <w:pPr>
        <w:pStyle w:val="swswStandartText"/>
        <w:rPr>
          <w:rFonts w:ascii="Hind Light" w:hAnsi="Hind Light" w:cs="Hind Light"/>
          <w:sz w:val="20"/>
          <w:szCs w:val="20"/>
          <w:lang w:val="de-CH"/>
        </w:rPr>
      </w:pPr>
    </w:p>
    <w:p w14:paraId="7B3E2863" w14:textId="77777777" w:rsidR="00546AB6" w:rsidRPr="003A5D2E" w:rsidRDefault="00546AB6" w:rsidP="00546AB6">
      <w:pPr>
        <w:pStyle w:val="swswStandartText"/>
      </w:pPr>
      <w:r w:rsidRPr="00B24F4A">
        <w:rPr>
          <w:rFonts w:ascii="Hind Light" w:hAnsi="Hind Light" w:cs="Hind Light"/>
          <w:b/>
          <w:bCs/>
          <w:sz w:val="20"/>
          <w:szCs w:val="20"/>
          <w:lang w:val="de-CH"/>
        </w:rPr>
        <w:lastRenderedPageBreak/>
        <w:t>LOKALES NETZWERK KANTON UND GEMEINDE</w:t>
      </w:r>
      <w:r w:rsidRPr="003A5D2E">
        <w:t xml:space="preserve"> </w:t>
      </w:r>
    </w:p>
    <w:p w14:paraId="1AA054A7" w14:textId="77777777" w:rsidR="00546AB6" w:rsidRPr="003A5D2E" w:rsidRDefault="00546AB6" w:rsidP="00546AB6">
      <w:pPr>
        <w:pStyle w:val="swswStandartText"/>
        <w:rPr>
          <w:rFonts w:ascii="Hind Light" w:hAnsi="Hind Light" w:cs="Hind Light"/>
          <w:sz w:val="20"/>
          <w:szCs w:val="20"/>
          <w:lang w:val="de-CH"/>
        </w:rPr>
      </w:pPr>
      <w:r w:rsidRPr="23E11C35">
        <w:rPr>
          <w:rFonts w:ascii="Hind Light" w:hAnsi="Hind Light" w:cs="Hind Light"/>
          <w:sz w:val="20"/>
          <w:szCs w:val="20"/>
          <w:lang w:val="de-CH"/>
        </w:rPr>
        <w:t xml:space="preserve">Um erfolgreiche Nachwuchsarbeit zu leisten, muss ein NWF-Stützpunkt über genügend Ressourcen verfügen. Eine gute Zusammenarbeit mit den politischen Instanzen der Gemeinde und des Kantons sind unabdingbar. Jeder Kanton hat </w:t>
      </w:r>
      <w:proofErr w:type="gramStart"/>
      <w:r w:rsidRPr="23E11C35">
        <w:rPr>
          <w:rFonts w:ascii="Hind Light" w:hAnsi="Hind Light" w:cs="Hind Light"/>
          <w:sz w:val="20"/>
          <w:szCs w:val="20"/>
          <w:lang w:val="de-CH"/>
        </w:rPr>
        <w:t>eine:n</w:t>
      </w:r>
      <w:proofErr w:type="gramEnd"/>
      <w:r w:rsidRPr="23E11C35">
        <w:rPr>
          <w:rFonts w:ascii="Hind Light" w:hAnsi="Hind Light" w:cs="Hind Light"/>
          <w:sz w:val="20"/>
          <w:szCs w:val="20"/>
          <w:lang w:val="de-CH"/>
        </w:rPr>
        <w:t xml:space="preserve"> Beauftragte:n für Nachwuchsförderung (NWF) benannt, welche:r die Vereine in ihren Bemühungen unterstützt, unter Berücksichtigung der kantonalen Begebenheiten das Optimum für den Verein zu erreichen (z.B. finanzielle und materielle Unterstützung aus dem kantonalen Sport Toto Fonds).</w:t>
      </w:r>
    </w:p>
    <w:p w14:paraId="13DC59B8" w14:textId="77777777" w:rsidR="00546AB6" w:rsidRPr="003A5D2E" w:rsidRDefault="00546AB6" w:rsidP="00546AB6">
      <w:pPr>
        <w:pStyle w:val="swswStandartText"/>
        <w:rPr>
          <w:rFonts w:ascii="Hind Light" w:hAnsi="Hind Light" w:cs="Hind Light"/>
          <w:sz w:val="20"/>
          <w:szCs w:val="20"/>
          <w:lang w:val="de-CH"/>
        </w:rPr>
      </w:pPr>
    </w:p>
    <w:p w14:paraId="076AB386" w14:textId="77777777" w:rsidR="00546AB6" w:rsidRPr="003A5D2E" w:rsidRDefault="00546AB6" w:rsidP="00546AB6">
      <w:pPr>
        <w:pStyle w:val="swswStandartText"/>
        <w:rPr>
          <w:rFonts w:ascii="Hind Light" w:hAnsi="Hind Light" w:cs="Hind Light"/>
          <w:sz w:val="20"/>
          <w:szCs w:val="20"/>
          <w:lang w:val="de-CH"/>
        </w:rPr>
      </w:pPr>
      <w:r w:rsidRPr="23E11C35">
        <w:rPr>
          <w:rFonts w:ascii="Hind Light" w:hAnsi="Hind Light" w:cs="Hind Light"/>
          <w:sz w:val="20"/>
          <w:szCs w:val="20"/>
          <w:lang w:val="de-CH"/>
        </w:rPr>
        <w:t xml:space="preserve">Von einem NWF-Stützpunkt wird erwartet, dass er mit </w:t>
      </w:r>
      <w:proofErr w:type="gramStart"/>
      <w:r w:rsidRPr="23E11C35">
        <w:rPr>
          <w:rFonts w:ascii="Hind Light" w:hAnsi="Hind Light" w:cs="Hind Light"/>
          <w:sz w:val="20"/>
          <w:szCs w:val="20"/>
          <w:lang w:val="de-CH"/>
        </w:rPr>
        <w:t>dem:der</w:t>
      </w:r>
      <w:proofErr w:type="gramEnd"/>
      <w:r w:rsidRPr="23E11C35">
        <w:rPr>
          <w:rFonts w:ascii="Hind Light" w:hAnsi="Hind Light" w:cs="Hind Light"/>
          <w:sz w:val="20"/>
          <w:szCs w:val="20"/>
          <w:lang w:val="de-CH"/>
        </w:rPr>
        <w:t xml:space="preserve"> kantonalen NWF-Verantwortlichen zusammenarbeitet (z.B. Einladungen zur Generalversammlung, Einladung zu einer Vorstandssitzung, Einladungen zu Informationsabenden und Wettkampfveranstaltungen; mindestens 1 Treffen pro Jahr) </w:t>
      </w:r>
    </w:p>
    <w:p w14:paraId="2375E0B1" w14:textId="77777777" w:rsidR="00546AB6" w:rsidRPr="003A5D2E" w:rsidRDefault="00546AB6" w:rsidP="00546AB6">
      <w:pPr>
        <w:pStyle w:val="swswStandartText"/>
        <w:rPr>
          <w:rFonts w:ascii="Hind Light" w:hAnsi="Hind Light" w:cs="Hind Light"/>
          <w:sz w:val="20"/>
          <w:szCs w:val="20"/>
          <w:lang w:val="de-CH"/>
        </w:rPr>
      </w:pPr>
    </w:p>
    <w:p w14:paraId="7BBB8D93" w14:textId="277B2D76" w:rsidR="00407F51" w:rsidRDefault="00546AB6" w:rsidP="00407F51">
      <w:pPr>
        <w:spacing w:line="240" w:lineRule="auto"/>
        <w:jc w:val="both"/>
      </w:pPr>
      <w:r w:rsidRPr="23E11C35">
        <w:rPr>
          <w:rFonts w:cs="Hind Light"/>
          <w:szCs w:val="20"/>
        </w:rPr>
        <w:t>Name und E</w:t>
      </w:r>
      <w:r>
        <w:rPr>
          <w:rFonts w:cs="Hind Light"/>
          <w:szCs w:val="20"/>
        </w:rPr>
        <w:t>-M</w:t>
      </w:r>
      <w:r w:rsidRPr="23E11C35">
        <w:rPr>
          <w:rFonts w:cs="Hind Light"/>
          <w:szCs w:val="20"/>
        </w:rPr>
        <w:t xml:space="preserve">ailadresse </w:t>
      </w:r>
      <w:proofErr w:type="gramStart"/>
      <w:r w:rsidRPr="23E11C35">
        <w:rPr>
          <w:rFonts w:cs="Hind Light"/>
          <w:szCs w:val="20"/>
        </w:rPr>
        <w:t>des:der</w:t>
      </w:r>
      <w:proofErr w:type="gramEnd"/>
      <w:r w:rsidRPr="23E11C35">
        <w:rPr>
          <w:rFonts w:cs="Hind Light"/>
          <w:szCs w:val="20"/>
        </w:rPr>
        <w:t xml:space="preserve"> kantonalen Beauftragten für NWF: </w:t>
      </w:r>
      <w:r w:rsidR="00407F51">
        <w:rPr>
          <w:rFonts w:cs="Hind Light"/>
          <w:szCs w:val="20"/>
        </w:rPr>
        <w:fldChar w:fldCharType="begin">
          <w:ffData>
            <w:name w:val="Text3"/>
            <w:enabled/>
            <w:calcOnExit w:val="0"/>
            <w:textInput/>
          </w:ffData>
        </w:fldChar>
      </w:r>
      <w:r w:rsidR="00407F51">
        <w:rPr>
          <w:rFonts w:cs="Hind Light"/>
          <w:szCs w:val="20"/>
        </w:rPr>
        <w:instrText xml:space="preserve"> FORMTEXT </w:instrText>
      </w:r>
      <w:r w:rsidR="00407F51">
        <w:rPr>
          <w:rFonts w:cs="Hind Light"/>
          <w:szCs w:val="20"/>
        </w:rPr>
      </w:r>
      <w:r w:rsidR="00407F51">
        <w:rPr>
          <w:rFonts w:cs="Hind Light"/>
          <w:szCs w:val="20"/>
        </w:rPr>
        <w:fldChar w:fldCharType="separate"/>
      </w:r>
      <w:r w:rsidR="00407F51">
        <w:rPr>
          <w:rFonts w:cs="Hind Light"/>
          <w:noProof/>
          <w:szCs w:val="20"/>
        </w:rPr>
        <w:t> </w:t>
      </w:r>
      <w:r w:rsidR="00407F51">
        <w:rPr>
          <w:rFonts w:cs="Hind Light"/>
          <w:noProof/>
          <w:szCs w:val="20"/>
        </w:rPr>
        <w:t> </w:t>
      </w:r>
      <w:r w:rsidR="00407F51">
        <w:rPr>
          <w:rFonts w:cs="Hind Light"/>
          <w:noProof/>
          <w:szCs w:val="20"/>
        </w:rPr>
        <w:t> </w:t>
      </w:r>
      <w:r w:rsidR="00407F51">
        <w:rPr>
          <w:rFonts w:cs="Hind Light"/>
          <w:noProof/>
          <w:szCs w:val="20"/>
        </w:rPr>
        <w:t> </w:t>
      </w:r>
      <w:r w:rsidR="00407F51">
        <w:rPr>
          <w:rFonts w:cs="Hind Light"/>
          <w:noProof/>
          <w:szCs w:val="20"/>
        </w:rPr>
        <w:t> </w:t>
      </w:r>
      <w:r w:rsidR="00407F51">
        <w:rPr>
          <w:rFonts w:cs="Hind Light"/>
          <w:szCs w:val="20"/>
        </w:rPr>
        <w:fldChar w:fldCharType="end"/>
      </w:r>
    </w:p>
    <w:p w14:paraId="4A7985B2" w14:textId="77777777" w:rsidR="00546AB6" w:rsidRPr="003A5D2E" w:rsidRDefault="00546AB6" w:rsidP="00546AB6">
      <w:pPr>
        <w:pStyle w:val="swswStandartText"/>
        <w:rPr>
          <w:rFonts w:ascii="Hind Light" w:hAnsi="Hind Light" w:cs="Hind Light"/>
          <w:sz w:val="20"/>
          <w:szCs w:val="20"/>
          <w:lang w:val="de-CH"/>
        </w:rPr>
      </w:pPr>
    </w:p>
    <w:p w14:paraId="330AD6E8" w14:textId="77777777" w:rsidR="00546AB6" w:rsidRPr="00132788" w:rsidRDefault="00546AB6" w:rsidP="00546AB6">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5D0351">
        <w:rPr>
          <w:rFonts w:ascii="Wingdings" w:eastAsia="Wingdings" w:hAnsi="Wingdings" w:cs="Wingdings"/>
          <w:szCs w:val="20"/>
        </w:rPr>
      </w:r>
      <w:r w:rsidR="005D0351">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291589D8" w14:textId="77777777" w:rsidR="005A2E55" w:rsidRPr="003A5D2E" w:rsidRDefault="005A2E55" w:rsidP="005A2E55">
      <w:pPr>
        <w:pStyle w:val="swswStandartText"/>
        <w:rPr>
          <w:rFonts w:ascii="Hind Light" w:hAnsi="Hind Light" w:cs="Hind Light"/>
          <w:sz w:val="20"/>
          <w:szCs w:val="20"/>
          <w:lang w:val="de-CH"/>
        </w:rPr>
      </w:pPr>
    </w:p>
    <w:p w14:paraId="01C9DA85" w14:textId="77777777" w:rsidR="00546AB6" w:rsidRPr="003A5D2E" w:rsidRDefault="00546AB6" w:rsidP="00546AB6">
      <w:pPr>
        <w:pStyle w:val="swswStandartText"/>
        <w:rPr>
          <w:rFonts w:ascii="Hind Light" w:hAnsi="Hind Light" w:cs="Hind Light"/>
          <w:sz w:val="20"/>
          <w:szCs w:val="20"/>
          <w:lang w:val="de-CH"/>
        </w:rPr>
      </w:pPr>
      <w:r w:rsidRPr="23E11C35">
        <w:rPr>
          <w:rFonts w:ascii="Hind Light" w:hAnsi="Hind Light" w:cs="Hind Light"/>
          <w:sz w:val="20"/>
          <w:szCs w:val="20"/>
          <w:lang w:val="de-CH"/>
        </w:rPr>
        <w:t xml:space="preserve">Auf lokaler Ebene ist die Zusammenarbeit mit dem kantonalen Sportamt und den Mitgliedern der lokalen Sportkommission sehr wichtig. Insbesondere für die Organisation von speziellen Anlässen (internationale und nationale Turniere, </w:t>
      </w:r>
      <w:proofErr w:type="gramStart"/>
      <w:r w:rsidRPr="23E11C35">
        <w:rPr>
          <w:rFonts w:ascii="Hind Light" w:hAnsi="Hind Light" w:cs="Hind Light"/>
          <w:sz w:val="20"/>
          <w:szCs w:val="20"/>
          <w:lang w:val="de-CH"/>
        </w:rPr>
        <w:t>Schüler:innen</w:t>
      </w:r>
      <w:proofErr w:type="gramEnd"/>
      <w:r w:rsidRPr="23E11C35">
        <w:rPr>
          <w:rFonts w:ascii="Hind Light" w:hAnsi="Hind Light" w:cs="Hind Light"/>
          <w:sz w:val="20"/>
          <w:szCs w:val="20"/>
          <w:lang w:val="de-CH"/>
        </w:rPr>
        <w:t xml:space="preserve"> Turniere) und die Nutzung der Sportinfrastruktur für den normalen Trainingsbetrieb (Wasserverteilung, Wasserflächenmanagement, sind die lokalen Sportbehörden die wichtigsten Partner).</w:t>
      </w:r>
    </w:p>
    <w:p w14:paraId="37D0C5DB" w14:textId="77777777" w:rsidR="00546AB6" w:rsidRPr="003A5D2E" w:rsidRDefault="00546AB6" w:rsidP="00546AB6">
      <w:pPr>
        <w:pStyle w:val="swswStandartText"/>
        <w:rPr>
          <w:rFonts w:ascii="Hind Light" w:hAnsi="Hind Light" w:cs="Hind Light"/>
          <w:sz w:val="20"/>
          <w:szCs w:val="20"/>
          <w:lang w:val="de-CH"/>
        </w:rPr>
      </w:pPr>
    </w:p>
    <w:p w14:paraId="5F433C79" w14:textId="77777777" w:rsidR="00546AB6" w:rsidRPr="003A5D2E" w:rsidRDefault="00546AB6" w:rsidP="00546AB6">
      <w:pPr>
        <w:pStyle w:val="swswStandartText"/>
      </w:pPr>
      <w:r w:rsidRPr="005C5552">
        <w:rPr>
          <w:rFonts w:ascii="Hind Light" w:hAnsi="Hind Light" w:cs="Hind Light"/>
          <w:sz w:val="20"/>
          <w:szCs w:val="20"/>
          <w:lang w:val="de-CH"/>
        </w:rPr>
        <w:t>Name und E</w:t>
      </w:r>
      <w:r>
        <w:rPr>
          <w:rFonts w:ascii="Hind Light" w:hAnsi="Hind Light" w:cs="Hind Light"/>
          <w:sz w:val="20"/>
          <w:szCs w:val="20"/>
          <w:lang w:val="de-CH"/>
        </w:rPr>
        <w:t>-M</w:t>
      </w:r>
      <w:r w:rsidRPr="005C5552">
        <w:rPr>
          <w:rFonts w:ascii="Hind Light" w:hAnsi="Hind Light" w:cs="Hind Light"/>
          <w:sz w:val="20"/>
          <w:szCs w:val="20"/>
          <w:lang w:val="de-CH"/>
        </w:rPr>
        <w:t xml:space="preserve">ailadresse </w:t>
      </w:r>
      <w:proofErr w:type="gramStart"/>
      <w:r w:rsidRPr="005C5552">
        <w:rPr>
          <w:rFonts w:ascii="Hind Light" w:hAnsi="Hind Light" w:cs="Hind Light"/>
          <w:sz w:val="20"/>
          <w:szCs w:val="20"/>
          <w:lang w:val="de-CH"/>
        </w:rPr>
        <w:t>des:der</w:t>
      </w:r>
      <w:proofErr w:type="gramEnd"/>
      <w:r w:rsidRPr="005C5552">
        <w:rPr>
          <w:rFonts w:ascii="Hind Light" w:hAnsi="Hind Light" w:cs="Hind Light"/>
          <w:sz w:val="20"/>
          <w:szCs w:val="20"/>
          <w:lang w:val="de-CH"/>
        </w:rPr>
        <w:t xml:space="preserve"> Verantwortlichen der lokalen Sportkommission</w:t>
      </w:r>
      <w:r>
        <w:t xml:space="preserve">: </w:t>
      </w:r>
      <w:r>
        <w:fldChar w:fldCharType="begin">
          <w:ffData>
            <w:name w:val="Text305"/>
            <w:enabled/>
            <w:calcOnExit w:val="0"/>
            <w:textInput/>
          </w:ffData>
        </w:fldChar>
      </w:r>
      <w:bookmarkStart w:id="90" w:name="Text3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0"/>
      <w:r>
        <w:t xml:space="preserve"> / </w:t>
      </w:r>
      <w:r>
        <w:fldChar w:fldCharType="begin">
          <w:ffData>
            <w:name w:val="Text306"/>
            <w:enabled/>
            <w:calcOnExit w:val="0"/>
            <w:textInput/>
          </w:ffData>
        </w:fldChar>
      </w:r>
      <w:bookmarkStart w:id="91" w:name="Text30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1"/>
    </w:p>
    <w:p w14:paraId="45092926" w14:textId="77777777" w:rsidR="00546AB6" w:rsidRPr="00132788" w:rsidRDefault="00546AB6" w:rsidP="00546AB6">
      <w:pPr>
        <w:shd w:val="clear" w:color="auto" w:fill="FBE4D5" w:themeFill="accent2" w:themeFillTint="33"/>
        <w:rPr>
          <w:rFonts w:eastAsia="Hind Light"/>
        </w:rPr>
      </w:pPr>
      <w:r>
        <w:rPr>
          <w:rFonts w:ascii="Wingdings" w:eastAsia="Wingdings" w:hAnsi="Wingdings" w:cs="Wingdings"/>
        </w:rPr>
        <w:fldChar w:fldCharType="begin">
          <w:ffData>
            <w:name w:val="Kontrollkästchen5"/>
            <w:enabled/>
            <w:calcOnExit w:val="0"/>
            <w:checkBox>
              <w:sizeAuto/>
              <w:default w:val="0"/>
              <w:checked w:val="0"/>
            </w:checkBox>
          </w:ffData>
        </w:fldChar>
      </w:r>
      <w:r>
        <w:rPr>
          <w:rFonts w:ascii="Wingdings" w:eastAsia="Wingdings" w:hAnsi="Wingdings" w:cs="Wingdings"/>
        </w:rPr>
        <w:instrText xml:space="preserve"> FORMCHECKBOX </w:instrText>
      </w:r>
      <w:r w:rsidR="005D0351">
        <w:rPr>
          <w:rFonts w:ascii="Wingdings" w:eastAsia="Wingdings" w:hAnsi="Wingdings" w:cs="Wingdings"/>
        </w:rPr>
      </w:r>
      <w:r w:rsidR="005D0351">
        <w:rPr>
          <w:rFonts w:ascii="Wingdings" w:eastAsia="Wingdings" w:hAnsi="Wingdings" w:cs="Wingdings"/>
        </w:rPr>
        <w:fldChar w:fldCharType="separate"/>
      </w:r>
      <w:r>
        <w:rPr>
          <w:rFonts w:ascii="Wingdings" w:eastAsia="Wingdings" w:hAnsi="Wingdings" w:cs="Wingdings"/>
        </w:rPr>
        <w:fldChar w:fldCharType="end"/>
      </w:r>
      <w:r w:rsidRPr="0964AFC5">
        <w:rPr>
          <w:rFonts w:eastAsia="Hind Light"/>
        </w:rPr>
        <w:t xml:space="preserve"> Ja, wir erfüllen dieses Kriterium.</w:t>
      </w:r>
    </w:p>
    <w:p w14:paraId="0B7C663B" w14:textId="77777777" w:rsidR="00546AB6" w:rsidRDefault="00546AB6" w:rsidP="00546AB6"/>
    <w:p w14:paraId="3E6AAD97" w14:textId="77777777" w:rsidR="00546AB6" w:rsidRDefault="00546AB6" w:rsidP="00546AB6">
      <w:r w:rsidRPr="00423369">
        <w:t>Auch wichtig ist die aktive Beteiligung an den sportpolitischen Geschäften in der Gemeinde:</w:t>
      </w:r>
    </w:p>
    <w:p w14:paraId="1D9250A0" w14:textId="77777777" w:rsidR="00546AB6" w:rsidRDefault="00546AB6" w:rsidP="00546AB6"/>
    <w:p w14:paraId="112BCAA4" w14:textId="77777777" w:rsidR="00546AB6" w:rsidRDefault="00546AB6" w:rsidP="00546AB6">
      <w:pPr>
        <w:rPr>
          <w:lang w:eastAsia="de-DE"/>
        </w:rPr>
      </w:pPr>
      <w:r>
        <w:rPr>
          <w:lang w:eastAsia="de-DE"/>
        </w:rPr>
        <w:t>Maximal 5 Punkte:</w:t>
      </w: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546AB6" w:rsidRPr="0086186C" w14:paraId="13F4C2E4" w14:textId="77777777" w:rsidTr="00B642D0">
        <w:trPr>
          <w:trHeight w:val="93"/>
        </w:trPr>
        <w:tc>
          <w:tcPr>
            <w:tcW w:w="4082" w:type="pct"/>
            <w:tcBorders>
              <w:top w:val="single" w:sz="4" w:space="0" w:color="auto"/>
              <w:bottom w:val="nil"/>
            </w:tcBorders>
            <w:shd w:val="clear" w:color="auto" w:fill="FFF2CC" w:themeFill="accent4" w:themeFillTint="33"/>
          </w:tcPr>
          <w:p w14:paraId="5809B81D" w14:textId="77777777" w:rsidR="00546AB6" w:rsidRPr="0086186C" w:rsidRDefault="00546AB6" w:rsidP="00B642D0">
            <w:r w:rsidRPr="00423369">
              <w:t xml:space="preserve">Verein engagiert sich aktiv </w:t>
            </w:r>
            <w:proofErr w:type="gramStart"/>
            <w:r>
              <w:t>bei :</w:t>
            </w:r>
            <w:proofErr w:type="gramEnd"/>
            <w:r>
              <w:t xml:space="preserve"> </w:t>
            </w:r>
            <w:r>
              <w:fldChar w:fldCharType="begin">
                <w:ffData>
                  <w:name w:val="Text3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18" w:type="pct"/>
            <w:tcBorders>
              <w:top w:val="single" w:sz="4" w:space="0" w:color="auto"/>
              <w:bottom w:val="nil"/>
            </w:tcBorders>
            <w:shd w:val="clear" w:color="auto" w:fill="FFF2CC" w:themeFill="accent4" w:themeFillTint="33"/>
            <w:vAlign w:val="center"/>
          </w:tcPr>
          <w:p w14:paraId="07E915C4" w14:textId="77777777" w:rsidR="00546AB6" w:rsidRPr="0086186C" w:rsidRDefault="00546AB6" w:rsidP="00B642D0">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5D0351">
              <w:fldChar w:fldCharType="separate"/>
            </w:r>
            <w:r w:rsidRPr="0086186C">
              <w:fldChar w:fldCharType="end"/>
            </w:r>
            <w:r w:rsidRPr="0086186C">
              <w:t xml:space="preserve"> </w:t>
            </w:r>
            <w:r>
              <w:t>5</w:t>
            </w:r>
            <w:r w:rsidRPr="0086186C">
              <w:t xml:space="preserve"> Punkte</w:t>
            </w:r>
          </w:p>
        </w:tc>
      </w:tr>
      <w:tr w:rsidR="00546AB6" w:rsidRPr="0086186C" w14:paraId="44424729" w14:textId="77777777" w:rsidTr="00B642D0">
        <w:trPr>
          <w:trHeight w:val="93"/>
        </w:trPr>
        <w:tc>
          <w:tcPr>
            <w:tcW w:w="4082" w:type="pct"/>
            <w:tcBorders>
              <w:top w:val="nil"/>
              <w:bottom w:val="single" w:sz="4" w:space="0" w:color="auto"/>
            </w:tcBorders>
            <w:shd w:val="clear" w:color="auto" w:fill="FFF2CC" w:themeFill="accent4" w:themeFillTint="33"/>
          </w:tcPr>
          <w:p w14:paraId="2FE571A2" w14:textId="77777777" w:rsidR="00546AB6" w:rsidRPr="0086186C" w:rsidRDefault="00546AB6" w:rsidP="00B642D0">
            <w:r w:rsidRPr="00423369">
              <w:t>Kontaktperson bei</w:t>
            </w:r>
            <w:r>
              <w:t xml:space="preserve"> der</w:t>
            </w:r>
            <w:r w:rsidRPr="00423369">
              <w:t xml:space="preserve"> </w:t>
            </w:r>
            <w:proofErr w:type="gramStart"/>
            <w:r w:rsidRPr="00423369">
              <w:t>Gemeinde</w:t>
            </w:r>
            <w:r>
              <w:t xml:space="preserve"> :</w:t>
            </w:r>
            <w:proofErr w:type="gramEnd"/>
            <w:r>
              <w:t xml:space="preserve"> </w:t>
            </w:r>
            <w:r>
              <w:fldChar w:fldCharType="begin">
                <w:ffData>
                  <w:name w:val="Text3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18" w:type="pct"/>
            <w:tcBorders>
              <w:top w:val="nil"/>
              <w:bottom w:val="single" w:sz="4" w:space="0" w:color="auto"/>
            </w:tcBorders>
            <w:shd w:val="clear" w:color="auto" w:fill="FFF2CC" w:themeFill="accent4" w:themeFillTint="33"/>
            <w:vAlign w:val="center"/>
          </w:tcPr>
          <w:p w14:paraId="10450E4D" w14:textId="77777777" w:rsidR="00546AB6" w:rsidRPr="0086186C" w:rsidRDefault="00546AB6" w:rsidP="00B642D0"/>
        </w:tc>
      </w:tr>
    </w:tbl>
    <w:p w14:paraId="3DB0C9A9" w14:textId="77777777" w:rsidR="00546AB6" w:rsidRPr="003A5D2E" w:rsidRDefault="00546AB6" w:rsidP="00546AB6">
      <w:pPr>
        <w:pStyle w:val="swswStandartText"/>
      </w:pPr>
    </w:p>
    <w:p w14:paraId="29032FF0" w14:textId="79E733F9" w:rsidR="001600A6" w:rsidRPr="003A5D2E" w:rsidRDefault="00546AB6" w:rsidP="00546AB6">
      <w:pPr>
        <w:pStyle w:val="Beschriftung"/>
        <w:shd w:val="clear" w:color="auto" w:fill="D9D9D9" w:themeFill="background1" w:themeFillShade="D9"/>
        <w:tabs>
          <w:tab w:val="left" w:pos="993"/>
        </w:tabs>
        <w:rPr>
          <w:rFonts w:eastAsiaTheme="minorHAnsi" w:cs="Hind Light"/>
          <w:szCs w:val="20"/>
        </w:rPr>
      </w:pPr>
      <w:r w:rsidRPr="00546AB6">
        <w:rPr>
          <w:rFonts w:cs="Hind Light"/>
          <w:szCs w:val="20"/>
        </w:rPr>
        <w:t xml:space="preserve">Beilage </w:t>
      </w:r>
      <w:proofErr w:type="gramStart"/>
      <w:r w:rsidR="0073000A">
        <w:rPr>
          <w:rFonts w:cs="Hind Light"/>
          <w:szCs w:val="20"/>
        </w:rPr>
        <w:t>1</w:t>
      </w:r>
      <w:r w:rsidR="00452285">
        <w:rPr>
          <w:rFonts w:cs="Hind Light"/>
          <w:szCs w:val="20"/>
        </w:rPr>
        <w:t>7</w:t>
      </w:r>
      <w:r w:rsidRPr="00546AB6">
        <w:rPr>
          <w:rFonts w:cs="Hind Light"/>
          <w:szCs w:val="20"/>
        </w:rPr>
        <w:t xml:space="preserve"> :</w:t>
      </w:r>
      <w:proofErr w:type="gramEnd"/>
      <w:r w:rsidRPr="00546AB6">
        <w:rPr>
          <w:rFonts w:cs="Hind Light"/>
          <w:szCs w:val="20"/>
        </w:rPr>
        <w:tab/>
        <w:t>Beschrieb des sportpolitischen Geschäfts und / oder Kopie Sitzungsprotokoll und / oder Kopie Zeitungsbericht.</w:t>
      </w:r>
      <w:r w:rsidR="001600A6" w:rsidRPr="003A5D2E">
        <w:rPr>
          <w:rFonts w:cs="Hind Light"/>
          <w:szCs w:val="20"/>
        </w:rPr>
        <w:br w:type="page"/>
      </w:r>
    </w:p>
    <w:p w14:paraId="7B1405EA" w14:textId="404E51FE" w:rsidR="005A2E55" w:rsidRPr="003A5D2E" w:rsidRDefault="005A6D2F" w:rsidP="003C068C">
      <w:pPr>
        <w:pStyle w:val="SWAQberschrift1"/>
      </w:pPr>
      <w:bookmarkStart w:id="92" w:name="_Toc143000192"/>
      <w:r>
        <w:lastRenderedPageBreak/>
        <w:t xml:space="preserve">Element 5: </w:t>
      </w:r>
      <w:r w:rsidR="005A2E55" w:rsidRPr="003A5D2E">
        <w:t>Erfolgsausweis</w:t>
      </w:r>
      <w:bookmarkEnd w:id="92"/>
    </w:p>
    <w:p w14:paraId="588229EF" w14:textId="300A77FA" w:rsidR="005A2E55" w:rsidRPr="003A5D2E" w:rsidRDefault="3B615635" w:rsidP="003C068C">
      <w:pPr>
        <w:pStyle w:val="SWAQberschrift2"/>
      </w:pPr>
      <w:bookmarkStart w:id="93" w:name="_Toc143000193"/>
      <w:r>
        <w:t>Resultate in den Meisterschaften</w:t>
      </w:r>
      <w:r w:rsidR="6A21763E">
        <w:t xml:space="preserve"> / WEttkämpfe</w:t>
      </w:r>
      <w:r w:rsidR="00C5023D">
        <w:t>n</w:t>
      </w:r>
      <w:bookmarkEnd w:id="93"/>
    </w:p>
    <w:p w14:paraId="77EFE4BA" w14:textId="2E70828D" w:rsidR="008E4956" w:rsidRDefault="003357A1" w:rsidP="005A2E55">
      <w:pPr>
        <w:pStyle w:val="swswStandartText"/>
        <w:rPr>
          <w:rFonts w:ascii="Hind Light" w:hAnsi="Hind Light" w:cs="Hind Light"/>
          <w:sz w:val="20"/>
          <w:szCs w:val="20"/>
          <w:lang w:val="de-CH"/>
        </w:rPr>
      </w:pPr>
      <w:r>
        <w:rPr>
          <w:rFonts w:ascii="Hind Light" w:hAnsi="Hind Light" w:cs="Hind Light"/>
          <w:sz w:val="20"/>
          <w:szCs w:val="20"/>
          <w:lang w:val="de-CH"/>
        </w:rPr>
        <w:t xml:space="preserve">Die Resultate an den (inter)nationalen Wettkämpfen sind ein Erfolgsausweis für ein Klub. Deshalb sollen sie auch entsprechend honoriert und anerkannt werden. Bei auffallend vielen Erfolgen von Athleten desselben Vereins kann angenommen werden, dass strukturell gut gearbeitet wird und die Rahmenbedingungen </w:t>
      </w:r>
      <w:r w:rsidR="00D30830">
        <w:rPr>
          <w:rFonts w:ascii="Hind Light" w:hAnsi="Hind Light" w:cs="Hind Light"/>
          <w:sz w:val="20"/>
          <w:szCs w:val="20"/>
          <w:lang w:val="de-CH"/>
        </w:rPr>
        <w:t xml:space="preserve">im Verein stimmen. Jeder internationale Erfolg hilft Swiss Aquatics Diving sowie der gesamten Sportart weiter. Im </w:t>
      </w:r>
      <w:proofErr w:type="gramStart"/>
      <w:r w:rsidR="00D30830">
        <w:rPr>
          <w:rFonts w:ascii="Hind Light" w:hAnsi="Hind Light" w:cs="Hind Light"/>
          <w:sz w:val="20"/>
          <w:szCs w:val="20"/>
          <w:lang w:val="de-CH"/>
        </w:rPr>
        <w:t>folgenden</w:t>
      </w:r>
      <w:proofErr w:type="gramEnd"/>
      <w:r w:rsidR="00D30830">
        <w:rPr>
          <w:rFonts w:ascii="Hind Light" w:hAnsi="Hind Light" w:cs="Hind Light"/>
          <w:sz w:val="20"/>
          <w:szCs w:val="20"/>
          <w:lang w:val="de-CH"/>
        </w:rPr>
        <w:t xml:space="preserve"> ist ein Punkteschema dargelegt. Dieses erklärt, wie viele Punkte für welche Leistung verteilt werden. </w:t>
      </w:r>
    </w:p>
    <w:p w14:paraId="1E3625F5" w14:textId="77777777" w:rsidR="00781F82" w:rsidRPr="003B11BE" w:rsidRDefault="00781F82" w:rsidP="00781F82"/>
    <w:tbl>
      <w:tblPr>
        <w:tblStyle w:val="Tabellenraster"/>
        <w:tblW w:w="9509" w:type="dxa"/>
        <w:tblLook w:val="04A0" w:firstRow="1" w:lastRow="0" w:firstColumn="1" w:lastColumn="0" w:noHBand="0" w:noVBand="1"/>
      </w:tblPr>
      <w:tblGrid>
        <w:gridCol w:w="3544"/>
        <w:gridCol w:w="1121"/>
        <w:gridCol w:w="1193"/>
        <w:gridCol w:w="1278"/>
        <w:gridCol w:w="1296"/>
        <w:gridCol w:w="1065"/>
        <w:gridCol w:w="12"/>
      </w:tblGrid>
      <w:tr w:rsidR="0038644F" w:rsidRPr="00D30830" w14:paraId="6D346216" w14:textId="77777777" w:rsidTr="007A4845">
        <w:tc>
          <w:tcPr>
            <w:tcW w:w="9509" w:type="dxa"/>
            <w:gridSpan w:val="7"/>
            <w:tcBorders>
              <w:top w:val="nil"/>
              <w:left w:val="nil"/>
              <w:bottom w:val="single" w:sz="4" w:space="0" w:color="auto"/>
              <w:right w:val="nil"/>
            </w:tcBorders>
            <w:shd w:val="clear" w:color="auto" w:fill="E2EFD9" w:themeFill="accent6" w:themeFillTint="33"/>
          </w:tcPr>
          <w:p w14:paraId="560A88F1" w14:textId="7CBDBDC1" w:rsidR="0038644F" w:rsidRPr="00D30830" w:rsidRDefault="0038644F" w:rsidP="007A4845">
            <w:pPr>
              <w:spacing w:line="240" w:lineRule="auto"/>
              <w:rPr>
                <w:rFonts w:cs="Hind Light"/>
                <w:b/>
                <w:bCs/>
                <w:color w:val="000000"/>
                <w:szCs w:val="20"/>
                <w:lang w:eastAsia="de-CH"/>
              </w:rPr>
            </w:pPr>
            <w:r>
              <w:rPr>
                <w:rFonts w:cs="Hind Light"/>
                <w:b/>
                <w:bCs/>
                <w:color w:val="000000"/>
                <w:szCs w:val="20"/>
                <w:lang w:eastAsia="de-CH"/>
              </w:rPr>
              <w:t>Elite</w:t>
            </w:r>
          </w:p>
        </w:tc>
      </w:tr>
      <w:tr w:rsidR="0038644F" w14:paraId="4DACB3A7" w14:textId="77777777" w:rsidTr="007A4845">
        <w:trPr>
          <w:gridAfter w:val="1"/>
          <w:wAfter w:w="12" w:type="dxa"/>
        </w:trPr>
        <w:tc>
          <w:tcPr>
            <w:tcW w:w="3544" w:type="dxa"/>
            <w:tcBorders>
              <w:top w:val="single" w:sz="4" w:space="0" w:color="auto"/>
            </w:tcBorders>
          </w:tcPr>
          <w:p w14:paraId="0DA3CC59" w14:textId="77777777" w:rsidR="0038644F" w:rsidRPr="00277F14" w:rsidRDefault="0038644F" w:rsidP="007A4845">
            <w:pPr>
              <w:rPr>
                <w:b/>
                <w:bCs/>
              </w:rPr>
            </w:pPr>
            <w:r>
              <w:rPr>
                <w:b/>
                <w:bCs/>
              </w:rPr>
              <w:t>Niveau des Wettkampfes</w:t>
            </w:r>
          </w:p>
        </w:tc>
        <w:tc>
          <w:tcPr>
            <w:tcW w:w="1121" w:type="dxa"/>
            <w:tcBorders>
              <w:top w:val="single" w:sz="4" w:space="0" w:color="auto"/>
            </w:tcBorders>
          </w:tcPr>
          <w:p w14:paraId="5FE32A9A" w14:textId="77777777" w:rsidR="0038644F" w:rsidRPr="00D30830" w:rsidRDefault="0038644F" w:rsidP="007A4845">
            <w:pPr>
              <w:rPr>
                <w:b/>
                <w:bCs/>
              </w:rPr>
            </w:pPr>
            <w:r>
              <w:rPr>
                <w:b/>
                <w:bCs/>
              </w:rPr>
              <w:t>Selektion</w:t>
            </w:r>
          </w:p>
        </w:tc>
        <w:tc>
          <w:tcPr>
            <w:tcW w:w="1193" w:type="dxa"/>
            <w:tcBorders>
              <w:top w:val="single" w:sz="4" w:space="0" w:color="auto"/>
            </w:tcBorders>
          </w:tcPr>
          <w:p w14:paraId="28E63F99" w14:textId="77777777" w:rsidR="0038644F" w:rsidRPr="00D30830" w:rsidRDefault="0038644F" w:rsidP="007A4845">
            <w:pPr>
              <w:rPr>
                <w:b/>
                <w:bCs/>
              </w:rPr>
            </w:pPr>
            <w:r w:rsidRPr="00D30830">
              <w:rPr>
                <w:b/>
                <w:bCs/>
              </w:rPr>
              <w:t>Finale</w:t>
            </w:r>
          </w:p>
        </w:tc>
        <w:tc>
          <w:tcPr>
            <w:tcW w:w="1278" w:type="dxa"/>
            <w:tcBorders>
              <w:top w:val="single" w:sz="4" w:space="0" w:color="auto"/>
            </w:tcBorders>
          </w:tcPr>
          <w:p w14:paraId="24228868" w14:textId="77777777" w:rsidR="0038644F" w:rsidRPr="00D30830" w:rsidRDefault="0038644F" w:rsidP="007A4845">
            <w:pPr>
              <w:rPr>
                <w:b/>
                <w:bCs/>
              </w:rPr>
            </w:pPr>
            <w:r>
              <w:rPr>
                <w:b/>
                <w:bCs/>
              </w:rPr>
              <w:t>Diplom</w:t>
            </w:r>
          </w:p>
        </w:tc>
        <w:tc>
          <w:tcPr>
            <w:tcW w:w="1296" w:type="dxa"/>
            <w:tcBorders>
              <w:top w:val="single" w:sz="4" w:space="0" w:color="auto"/>
            </w:tcBorders>
          </w:tcPr>
          <w:p w14:paraId="5BD7BD9E" w14:textId="77777777" w:rsidR="0038644F" w:rsidRPr="00D30830" w:rsidRDefault="0038644F" w:rsidP="007A4845">
            <w:pPr>
              <w:rPr>
                <w:b/>
                <w:bCs/>
              </w:rPr>
            </w:pPr>
            <w:r>
              <w:rPr>
                <w:b/>
                <w:bCs/>
              </w:rPr>
              <w:t>Medaille</w:t>
            </w:r>
          </w:p>
        </w:tc>
        <w:tc>
          <w:tcPr>
            <w:tcW w:w="1065" w:type="dxa"/>
            <w:tcBorders>
              <w:top w:val="single" w:sz="4" w:space="0" w:color="auto"/>
            </w:tcBorders>
          </w:tcPr>
          <w:p w14:paraId="7E924D4E" w14:textId="77777777" w:rsidR="0038644F" w:rsidRPr="00D30830" w:rsidRDefault="0038644F" w:rsidP="007A4845">
            <w:pPr>
              <w:rPr>
                <w:b/>
                <w:bCs/>
              </w:rPr>
            </w:pPr>
            <w:r>
              <w:rPr>
                <w:b/>
                <w:bCs/>
              </w:rPr>
              <w:t>Titel</w:t>
            </w:r>
          </w:p>
        </w:tc>
      </w:tr>
      <w:tr w:rsidR="0038644F" w14:paraId="791DEB56" w14:textId="77777777" w:rsidTr="007A4845">
        <w:trPr>
          <w:gridAfter w:val="1"/>
          <w:wAfter w:w="12" w:type="dxa"/>
        </w:trPr>
        <w:tc>
          <w:tcPr>
            <w:tcW w:w="3544" w:type="dxa"/>
          </w:tcPr>
          <w:p w14:paraId="7574F37E" w14:textId="4F0EBDB8" w:rsidR="0038644F" w:rsidRPr="007D5275" w:rsidRDefault="0038644F" w:rsidP="007A4845">
            <w:r w:rsidRPr="007D5275">
              <w:t xml:space="preserve">Weltmeisterschaften </w:t>
            </w:r>
            <w:r>
              <w:t xml:space="preserve">(WM) </w:t>
            </w:r>
          </w:p>
        </w:tc>
        <w:tc>
          <w:tcPr>
            <w:tcW w:w="1121" w:type="dxa"/>
          </w:tcPr>
          <w:p w14:paraId="22AE2335" w14:textId="77777777" w:rsidR="0038644F" w:rsidRDefault="0038644F" w:rsidP="007A4845">
            <w:pPr>
              <w:jc w:val="center"/>
            </w:pPr>
            <w:r>
              <w:t>3 Punkte</w:t>
            </w:r>
          </w:p>
        </w:tc>
        <w:tc>
          <w:tcPr>
            <w:tcW w:w="1193" w:type="dxa"/>
          </w:tcPr>
          <w:p w14:paraId="0D897A9A" w14:textId="77777777" w:rsidR="0038644F" w:rsidRDefault="0038644F" w:rsidP="007A4845">
            <w:pPr>
              <w:jc w:val="center"/>
            </w:pPr>
            <w:r>
              <w:t>5 Punkte</w:t>
            </w:r>
          </w:p>
        </w:tc>
        <w:tc>
          <w:tcPr>
            <w:tcW w:w="1278" w:type="dxa"/>
          </w:tcPr>
          <w:p w14:paraId="6E313152" w14:textId="77777777" w:rsidR="0038644F" w:rsidRDefault="0038644F" w:rsidP="007A4845">
            <w:pPr>
              <w:jc w:val="center"/>
            </w:pPr>
            <w:r>
              <w:t>6 Punkte</w:t>
            </w:r>
          </w:p>
        </w:tc>
        <w:tc>
          <w:tcPr>
            <w:tcW w:w="1296" w:type="dxa"/>
          </w:tcPr>
          <w:p w14:paraId="703E0CA6" w14:textId="77777777" w:rsidR="0038644F" w:rsidRDefault="0038644F" w:rsidP="007A4845">
            <w:pPr>
              <w:jc w:val="center"/>
            </w:pPr>
            <w:r>
              <w:t>8 Punkte</w:t>
            </w:r>
          </w:p>
        </w:tc>
        <w:tc>
          <w:tcPr>
            <w:tcW w:w="1065" w:type="dxa"/>
          </w:tcPr>
          <w:p w14:paraId="177831DF" w14:textId="77777777" w:rsidR="0038644F" w:rsidRDefault="0038644F" w:rsidP="007A4845">
            <w:pPr>
              <w:jc w:val="center"/>
            </w:pPr>
            <w:r>
              <w:t>10 Punkte</w:t>
            </w:r>
          </w:p>
        </w:tc>
      </w:tr>
      <w:tr w:rsidR="0038644F" w14:paraId="34288407" w14:textId="77777777" w:rsidTr="007A4845">
        <w:trPr>
          <w:gridAfter w:val="1"/>
          <w:wAfter w:w="12" w:type="dxa"/>
        </w:trPr>
        <w:tc>
          <w:tcPr>
            <w:tcW w:w="3544" w:type="dxa"/>
          </w:tcPr>
          <w:p w14:paraId="0BDA2C58" w14:textId="3DCCFF0F" w:rsidR="0038644F" w:rsidRDefault="0038644F" w:rsidP="007A4845">
            <w:r>
              <w:t>Europameisterschaften (EM)</w:t>
            </w:r>
          </w:p>
        </w:tc>
        <w:tc>
          <w:tcPr>
            <w:tcW w:w="1121" w:type="dxa"/>
          </w:tcPr>
          <w:p w14:paraId="4BE3E73D" w14:textId="77777777" w:rsidR="0038644F" w:rsidRDefault="0038644F" w:rsidP="007A4845">
            <w:pPr>
              <w:jc w:val="center"/>
            </w:pPr>
            <w:r>
              <w:t>1 Punkt</w:t>
            </w:r>
          </w:p>
        </w:tc>
        <w:tc>
          <w:tcPr>
            <w:tcW w:w="1193" w:type="dxa"/>
          </w:tcPr>
          <w:p w14:paraId="012ADCA4" w14:textId="77777777" w:rsidR="0038644F" w:rsidRDefault="0038644F" w:rsidP="007A4845">
            <w:pPr>
              <w:jc w:val="center"/>
            </w:pPr>
            <w:r>
              <w:t>2 Punkte</w:t>
            </w:r>
          </w:p>
        </w:tc>
        <w:tc>
          <w:tcPr>
            <w:tcW w:w="1278" w:type="dxa"/>
          </w:tcPr>
          <w:p w14:paraId="645F2C02" w14:textId="77777777" w:rsidR="0038644F" w:rsidRDefault="0038644F" w:rsidP="007A4845">
            <w:pPr>
              <w:jc w:val="center"/>
            </w:pPr>
            <w:r>
              <w:t>3 Punkte</w:t>
            </w:r>
          </w:p>
        </w:tc>
        <w:tc>
          <w:tcPr>
            <w:tcW w:w="1296" w:type="dxa"/>
          </w:tcPr>
          <w:p w14:paraId="32283DEB" w14:textId="77777777" w:rsidR="0038644F" w:rsidRDefault="0038644F" w:rsidP="007A4845">
            <w:pPr>
              <w:jc w:val="center"/>
            </w:pPr>
            <w:r>
              <w:t>4 Punkte</w:t>
            </w:r>
          </w:p>
        </w:tc>
        <w:tc>
          <w:tcPr>
            <w:tcW w:w="1065" w:type="dxa"/>
          </w:tcPr>
          <w:p w14:paraId="4CDC229B" w14:textId="77777777" w:rsidR="0038644F" w:rsidRDefault="0038644F" w:rsidP="007A4845">
            <w:pPr>
              <w:jc w:val="center"/>
            </w:pPr>
            <w:r>
              <w:t>5 Punkte</w:t>
            </w:r>
          </w:p>
        </w:tc>
      </w:tr>
      <w:tr w:rsidR="0038644F" w14:paraId="6225EDE2" w14:textId="77777777" w:rsidTr="007A4845">
        <w:trPr>
          <w:gridAfter w:val="1"/>
          <w:wAfter w:w="12" w:type="dxa"/>
        </w:trPr>
        <w:tc>
          <w:tcPr>
            <w:tcW w:w="3544" w:type="dxa"/>
          </w:tcPr>
          <w:p w14:paraId="115DD3B7" w14:textId="43E88440" w:rsidR="0038644F" w:rsidRPr="00781F82" w:rsidRDefault="0038644F" w:rsidP="007A4845">
            <w:pPr>
              <w:rPr>
                <w:lang w:val="fr-CH"/>
              </w:rPr>
            </w:pPr>
            <w:r>
              <w:rPr>
                <w:lang w:val="fr-CH"/>
              </w:rPr>
              <w:t>Schweizerische Meisterschaften (SM)</w:t>
            </w:r>
          </w:p>
        </w:tc>
        <w:tc>
          <w:tcPr>
            <w:tcW w:w="1121" w:type="dxa"/>
          </w:tcPr>
          <w:p w14:paraId="578FDEC8" w14:textId="77777777" w:rsidR="0038644F" w:rsidRDefault="0038644F" w:rsidP="007A4845">
            <w:pPr>
              <w:jc w:val="center"/>
            </w:pPr>
            <w:r>
              <w:t>-</w:t>
            </w:r>
          </w:p>
        </w:tc>
        <w:tc>
          <w:tcPr>
            <w:tcW w:w="1193" w:type="dxa"/>
          </w:tcPr>
          <w:p w14:paraId="45628D8D" w14:textId="77777777" w:rsidR="0038644F" w:rsidRDefault="0038644F" w:rsidP="007A4845">
            <w:pPr>
              <w:jc w:val="center"/>
            </w:pPr>
            <w:r>
              <w:t>-</w:t>
            </w:r>
          </w:p>
        </w:tc>
        <w:tc>
          <w:tcPr>
            <w:tcW w:w="1278" w:type="dxa"/>
          </w:tcPr>
          <w:p w14:paraId="70DD2D77" w14:textId="77777777" w:rsidR="0038644F" w:rsidRDefault="0038644F" w:rsidP="007A4845">
            <w:pPr>
              <w:jc w:val="center"/>
            </w:pPr>
            <w:r>
              <w:t>-</w:t>
            </w:r>
          </w:p>
        </w:tc>
        <w:tc>
          <w:tcPr>
            <w:tcW w:w="1296" w:type="dxa"/>
          </w:tcPr>
          <w:p w14:paraId="702626DD" w14:textId="77777777" w:rsidR="0038644F" w:rsidRDefault="0038644F" w:rsidP="007A4845">
            <w:pPr>
              <w:jc w:val="center"/>
            </w:pPr>
            <w:r>
              <w:t>-</w:t>
            </w:r>
          </w:p>
        </w:tc>
        <w:tc>
          <w:tcPr>
            <w:tcW w:w="1065" w:type="dxa"/>
          </w:tcPr>
          <w:p w14:paraId="02ADD736" w14:textId="77777777" w:rsidR="0038644F" w:rsidRDefault="0038644F" w:rsidP="007A4845">
            <w:pPr>
              <w:jc w:val="center"/>
            </w:pPr>
            <w:r>
              <w:t>1 Punkt</w:t>
            </w:r>
          </w:p>
        </w:tc>
      </w:tr>
    </w:tbl>
    <w:p w14:paraId="75345CE9" w14:textId="77777777" w:rsidR="0038644F" w:rsidRDefault="0038644F" w:rsidP="00781F82">
      <w:pPr>
        <w:rPr>
          <w:lang w:val="fr-CH"/>
        </w:rPr>
      </w:pPr>
    </w:p>
    <w:tbl>
      <w:tblPr>
        <w:tblStyle w:val="Tabellenraster"/>
        <w:tblW w:w="9509" w:type="dxa"/>
        <w:tblLook w:val="04A0" w:firstRow="1" w:lastRow="0" w:firstColumn="1" w:lastColumn="0" w:noHBand="0" w:noVBand="1"/>
      </w:tblPr>
      <w:tblGrid>
        <w:gridCol w:w="3544"/>
        <w:gridCol w:w="1121"/>
        <w:gridCol w:w="1193"/>
        <w:gridCol w:w="1278"/>
        <w:gridCol w:w="1296"/>
        <w:gridCol w:w="1065"/>
        <w:gridCol w:w="12"/>
      </w:tblGrid>
      <w:tr w:rsidR="00D30830" w:rsidRPr="00D30830" w14:paraId="24BD7DA2" w14:textId="77777777" w:rsidTr="007D5275">
        <w:tc>
          <w:tcPr>
            <w:tcW w:w="9509" w:type="dxa"/>
            <w:gridSpan w:val="7"/>
            <w:tcBorders>
              <w:top w:val="nil"/>
              <w:left w:val="nil"/>
              <w:bottom w:val="single" w:sz="4" w:space="0" w:color="auto"/>
              <w:right w:val="nil"/>
            </w:tcBorders>
            <w:shd w:val="clear" w:color="auto" w:fill="E2EFD9" w:themeFill="accent6" w:themeFillTint="33"/>
          </w:tcPr>
          <w:p w14:paraId="0175F17A" w14:textId="6729D059" w:rsidR="00D30830" w:rsidRPr="00D30830" w:rsidRDefault="00D30830" w:rsidP="00D30830">
            <w:pPr>
              <w:spacing w:line="240" w:lineRule="auto"/>
              <w:rPr>
                <w:rFonts w:cs="Hind Light"/>
                <w:b/>
                <w:bCs/>
                <w:color w:val="000000"/>
                <w:szCs w:val="20"/>
                <w:lang w:eastAsia="de-CH"/>
              </w:rPr>
            </w:pPr>
            <w:r w:rsidRPr="00D30830">
              <w:rPr>
                <w:rFonts w:cs="Hind Light"/>
                <w:b/>
                <w:bCs/>
                <w:color w:val="000000"/>
                <w:szCs w:val="20"/>
                <w:lang w:eastAsia="de-CH"/>
              </w:rPr>
              <w:t>Nachwuchs</w:t>
            </w:r>
          </w:p>
        </w:tc>
      </w:tr>
      <w:tr w:rsidR="00781F82" w14:paraId="1A06DEC9" w14:textId="77777777" w:rsidTr="007D5275">
        <w:trPr>
          <w:gridAfter w:val="1"/>
          <w:wAfter w:w="12" w:type="dxa"/>
        </w:trPr>
        <w:tc>
          <w:tcPr>
            <w:tcW w:w="3544" w:type="dxa"/>
            <w:tcBorders>
              <w:top w:val="single" w:sz="4" w:space="0" w:color="auto"/>
            </w:tcBorders>
          </w:tcPr>
          <w:p w14:paraId="1E5AF662" w14:textId="0B3AFC7D" w:rsidR="00781F82" w:rsidRPr="00277F14" w:rsidRDefault="007D5275" w:rsidP="005730E8">
            <w:pPr>
              <w:rPr>
                <w:b/>
                <w:bCs/>
              </w:rPr>
            </w:pPr>
            <w:r>
              <w:rPr>
                <w:b/>
                <w:bCs/>
              </w:rPr>
              <w:t>Niveau des Wettkampfes</w:t>
            </w:r>
          </w:p>
        </w:tc>
        <w:tc>
          <w:tcPr>
            <w:tcW w:w="1121" w:type="dxa"/>
            <w:tcBorders>
              <w:top w:val="single" w:sz="4" w:space="0" w:color="auto"/>
            </w:tcBorders>
          </w:tcPr>
          <w:p w14:paraId="22AAC0EE" w14:textId="094D82F9" w:rsidR="00781F82" w:rsidRPr="00D30830" w:rsidRDefault="007D5275" w:rsidP="005730E8">
            <w:pPr>
              <w:rPr>
                <w:b/>
                <w:bCs/>
              </w:rPr>
            </w:pPr>
            <w:r>
              <w:rPr>
                <w:b/>
                <w:bCs/>
              </w:rPr>
              <w:t>Selektion</w:t>
            </w:r>
          </w:p>
        </w:tc>
        <w:tc>
          <w:tcPr>
            <w:tcW w:w="1193" w:type="dxa"/>
            <w:tcBorders>
              <w:top w:val="single" w:sz="4" w:space="0" w:color="auto"/>
            </w:tcBorders>
          </w:tcPr>
          <w:p w14:paraId="0BB82E33" w14:textId="77777777" w:rsidR="00781F82" w:rsidRPr="00D30830" w:rsidRDefault="00781F82" w:rsidP="005730E8">
            <w:pPr>
              <w:rPr>
                <w:b/>
                <w:bCs/>
              </w:rPr>
            </w:pPr>
            <w:r w:rsidRPr="00D30830">
              <w:rPr>
                <w:b/>
                <w:bCs/>
              </w:rPr>
              <w:t>Finale</w:t>
            </w:r>
          </w:p>
        </w:tc>
        <w:tc>
          <w:tcPr>
            <w:tcW w:w="1278" w:type="dxa"/>
            <w:tcBorders>
              <w:top w:val="single" w:sz="4" w:space="0" w:color="auto"/>
            </w:tcBorders>
          </w:tcPr>
          <w:p w14:paraId="33D115CC" w14:textId="587C2ADD" w:rsidR="00781F82" w:rsidRPr="00D30830" w:rsidRDefault="007D5275" w:rsidP="005730E8">
            <w:pPr>
              <w:rPr>
                <w:b/>
                <w:bCs/>
              </w:rPr>
            </w:pPr>
            <w:r>
              <w:rPr>
                <w:b/>
                <w:bCs/>
              </w:rPr>
              <w:t>Diplom</w:t>
            </w:r>
          </w:p>
        </w:tc>
        <w:tc>
          <w:tcPr>
            <w:tcW w:w="1296" w:type="dxa"/>
            <w:tcBorders>
              <w:top w:val="single" w:sz="4" w:space="0" w:color="auto"/>
            </w:tcBorders>
          </w:tcPr>
          <w:p w14:paraId="773E0095" w14:textId="57662865" w:rsidR="00781F82" w:rsidRPr="00D30830" w:rsidRDefault="007D5275" w:rsidP="005730E8">
            <w:pPr>
              <w:rPr>
                <w:b/>
                <w:bCs/>
              </w:rPr>
            </w:pPr>
            <w:r>
              <w:rPr>
                <w:b/>
                <w:bCs/>
              </w:rPr>
              <w:t>Medaille</w:t>
            </w:r>
          </w:p>
        </w:tc>
        <w:tc>
          <w:tcPr>
            <w:tcW w:w="1065" w:type="dxa"/>
            <w:tcBorders>
              <w:top w:val="single" w:sz="4" w:space="0" w:color="auto"/>
            </w:tcBorders>
          </w:tcPr>
          <w:p w14:paraId="20A94D4A" w14:textId="65AF9B56" w:rsidR="00781F82" w:rsidRPr="00D30830" w:rsidRDefault="007D5275" w:rsidP="005730E8">
            <w:pPr>
              <w:rPr>
                <w:b/>
                <w:bCs/>
              </w:rPr>
            </w:pPr>
            <w:r>
              <w:rPr>
                <w:b/>
                <w:bCs/>
              </w:rPr>
              <w:t>Titel</w:t>
            </w:r>
          </w:p>
        </w:tc>
      </w:tr>
      <w:tr w:rsidR="00781F82" w14:paraId="53C97237" w14:textId="77777777" w:rsidTr="007D5275">
        <w:trPr>
          <w:gridAfter w:val="1"/>
          <w:wAfter w:w="12" w:type="dxa"/>
        </w:trPr>
        <w:tc>
          <w:tcPr>
            <w:tcW w:w="3544" w:type="dxa"/>
          </w:tcPr>
          <w:p w14:paraId="149D82C3" w14:textId="03910919" w:rsidR="00781F82" w:rsidRPr="007D5275" w:rsidRDefault="007D5275" w:rsidP="005730E8">
            <w:r w:rsidRPr="007D5275">
              <w:t xml:space="preserve">Junioren-Weltmeisterschaften </w:t>
            </w:r>
            <w:r>
              <w:t xml:space="preserve">(JWM) </w:t>
            </w:r>
          </w:p>
        </w:tc>
        <w:tc>
          <w:tcPr>
            <w:tcW w:w="1121" w:type="dxa"/>
          </w:tcPr>
          <w:p w14:paraId="79AE4016" w14:textId="45CEFC14" w:rsidR="00781F82" w:rsidRDefault="00781F82" w:rsidP="00D30830">
            <w:pPr>
              <w:jc w:val="center"/>
            </w:pPr>
            <w:r>
              <w:t>3</w:t>
            </w:r>
            <w:r w:rsidR="00D30830">
              <w:t xml:space="preserve"> </w:t>
            </w:r>
            <w:r w:rsidR="00542854">
              <w:t>Punkte</w:t>
            </w:r>
          </w:p>
        </w:tc>
        <w:tc>
          <w:tcPr>
            <w:tcW w:w="1193" w:type="dxa"/>
          </w:tcPr>
          <w:p w14:paraId="2CDD969C" w14:textId="6CB298D3" w:rsidR="00781F82" w:rsidRDefault="00781F82" w:rsidP="00D30830">
            <w:pPr>
              <w:jc w:val="center"/>
            </w:pPr>
            <w:r>
              <w:t>5</w:t>
            </w:r>
            <w:r w:rsidR="00D30830">
              <w:t xml:space="preserve"> </w:t>
            </w:r>
            <w:r w:rsidR="00542854">
              <w:t>Punkte</w:t>
            </w:r>
          </w:p>
        </w:tc>
        <w:tc>
          <w:tcPr>
            <w:tcW w:w="1278" w:type="dxa"/>
          </w:tcPr>
          <w:p w14:paraId="4BE7BA02" w14:textId="31E13CFB" w:rsidR="00781F82" w:rsidRDefault="00781F82" w:rsidP="00D30830">
            <w:pPr>
              <w:jc w:val="center"/>
            </w:pPr>
            <w:r>
              <w:t>6</w:t>
            </w:r>
            <w:r w:rsidR="00D30830">
              <w:t xml:space="preserve"> </w:t>
            </w:r>
            <w:r w:rsidR="00542854">
              <w:t>Punkte</w:t>
            </w:r>
          </w:p>
        </w:tc>
        <w:tc>
          <w:tcPr>
            <w:tcW w:w="1296" w:type="dxa"/>
          </w:tcPr>
          <w:p w14:paraId="13D7C8AE" w14:textId="3219E461" w:rsidR="00781F82" w:rsidRDefault="00781F82" w:rsidP="00D30830">
            <w:pPr>
              <w:jc w:val="center"/>
            </w:pPr>
            <w:r>
              <w:t>8</w:t>
            </w:r>
            <w:r w:rsidR="00D30830">
              <w:t xml:space="preserve"> </w:t>
            </w:r>
            <w:r w:rsidR="00542854">
              <w:t>Punkte</w:t>
            </w:r>
          </w:p>
        </w:tc>
        <w:tc>
          <w:tcPr>
            <w:tcW w:w="1065" w:type="dxa"/>
          </w:tcPr>
          <w:p w14:paraId="583A688B" w14:textId="10439B25" w:rsidR="00781F82" w:rsidRDefault="00781F82" w:rsidP="00D30830">
            <w:pPr>
              <w:jc w:val="center"/>
            </w:pPr>
            <w:r>
              <w:t>10</w:t>
            </w:r>
            <w:r w:rsidR="00D30830">
              <w:t xml:space="preserve"> </w:t>
            </w:r>
            <w:r w:rsidR="00542854">
              <w:t>Punkte</w:t>
            </w:r>
          </w:p>
        </w:tc>
      </w:tr>
      <w:tr w:rsidR="00781F82" w14:paraId="42DEF46E" w14:textId="77777777" w:rsidTr="007D5275">
        <w:trPr>
          <w:gridAfter w:val="1"/>
          <w:wAfter w:w="12" w:type="dxa"/>
        </w:trPr>
        <w:tc>
          <w:tcPr>
            <w:tcW w:w="3544" w:type="dxa"/>
          </w:tcPr>
          <w:p w14:paraId="722F7A06" w14:textId="323C0E47" w:rsidR="00781F82" w:rsidRDefault="007D5275" w:rsidP="005730E8">
            <w:r>
              <w:t>Junioren Europameisterschaften (JEM)</w:t>
            </w:r>
          </w:p>
        </w:tc>
        <w:tc>
          <w:tcPr>
            <w:tcW w:w="1121" w:type="dxa"/>
          </w:tcPr>
          <w:p w14:paraId="2269346A" w14:textId="5D47A66F" w:rsidR="00781F82" w:rsidRDefault="00781F82" w:rsidP="00D30830">
            <w:pPr>
              <w:jc w:val="center"/>
            </w:pPr>
            <w:r>
              <w:t>1</w:t>
            </w:r>
            <w:r w:rsidR="00D30830">
              <w:t xml:space="preserve"> </w:t>
            </w:r>
            <w:r w:rsidR="00542854">
              <w:t>Punkt</w:t>
            </w:r>
          </w:p>
        </w:tc>
        <w:tc>
          <w:tcPr>
            <w:tcW w:w="1193" w:type="dxa"/>
          </w:tcPr>
          <w:p w14:paraId="390C8047" w14:textId="7AAA94FA" w:rsidR="00781F82" w:rsidRDefault="00781F82" w:rsidP="00D30830">
            <w:pPr>
              <w:jc w:val="center"/>
            </w:pPr>
            <w:r>
              <w:t>2</w:t>
            </w:r>
            <w:r w:rsidR="00D30830">
              <w:t xml:space="preserve"> </w:t>
            </w:r>
            <w:r w:rsidR="00542854">
              <w:t>Punkte</w:t>
            </w:r>
          </w:p>
        </w:tc>
        <w:tc>
          <w:tcPr>
            <w:tcW w:w="1278" w:type="dxa"/>
          </w:tcPr>
          <w:p w14:paraId="2FA1FF5B" w14:textId="260B3DD2" w:rsidR="00781F82" w:rsidRDefault="00781F82" w:rsidP="00D30830">
            <w:pPr>
              <w:jc w:val="center"/>
            </w:pPr>
            <w:r>
              <w:t>3</w:t>
            </w:r>
            <w:r w:rsidR="00D30830">
              <w:t xml:space="preserve"> </w:t>
            </w:r>
            <w:r w:rsidR="00542854">
              <w:t>Punkte</w:t>
            </w:r>
          </w:p>
        </w:tc>
        <w:tc>
          <w:tcPr>
            <w:tcW w:w="1296" w:type="dxa"/>
          </w:tcPr>
          <w:p w14:paraId="74CE1E8C" w14:textId="3AA104C4" w:rsidR="00781F82" w:rsidRDefault="00781F82" w:rsidP="00D30830">
            <w:pPr>
              <w:jc w:val="center"/>
            </w:pPr>
            <w:r>
              <w:t>4</w:t>
            </w:r>
            <w:r w:rsidR="00D30830">
              <w:t xml:space="preserve"> </w:t>
            </w:r>
            <w:r w:rsidR="00542854">
              <w:t>Punkte</w:t>
            </w:r>
          </w:p>
        </w:tc>
        <w:tc>
          <w:tcPr>
            <w:tcW w:w="1065" w:type="dxa"/>
          </w:tcPr>
          <w:p w14:paraId="2276CE8E" w14:textId="22638EDC" w:rsidR="00781F82" w:rsidRDefault="00781F82" w:rsidP="00D30830">
            <w:pPr>
              <w:jc w:val="center"/>
            </w:pPr>
            <w:r>
              <w:t>5</w:t>
            </w:r>
            <w:r w:rsidR="00D30830">
              <w:t xml:space="preserve"> </w:t>
            </w:r>
            <w:r w:rsidR="00542854">
              <w:t>Punkte</w:t>
            </w:r>
          </w:p>
        </w:tc>
      </w:tr>
      <w:tr w:rsidR="00781F82" w14:paraId="1F8F3F12" w14:textId="77777777" w:rsidTr="007D5275">
        <w:trPr>
          <w:gridAfter w:val="1"/>
          <w:wAfter w:w="12" w:type="dxa"/>
        </w:trPr>
        <w:tc>
          <w:tcPr>
            <w:tcW w:w="3544" w:type="dxa"/>
          </w:tcPr>
          <w:p w14:paraId="7E53E770" w14:textId="62A5663F" w:rsidR="00781F82" w:rsidRPr="00781F82" w:rsidRDefault="007D5275" w:rsidP="005730E8">
            <w:pPr>
              <w:rPr>
                <w:lang w:val="fr-CH"/>
              </w:rPr>
            </w:pPr>
            <w:r>
              <w:rPr>
                <w:lang w:val="fr-CH"/>
              </w:rPr>
              <w:t>Schweizerische Nachwuchsmeisterschaften (SNM)</w:t>
            </w:r>
          </w:p>
        </w:tc>
        <w:tc>
          <w:tcPr>
            <w:tcW w:w="1121" w:type="dxa"/>
          </w:tcPr>
          <w:p w14:paraId="73E2BED4" w14:textId="77777777" w:rsidR="00781F82" w:rsidRDefault="00781F82" w:rsidP="00D30830">
            <w:pPr>
              <w:jc w:val="center"/>
            </w:pPr>
            <w:r>
              <w:t>-</w:t>
            </w:r>
          </w:p>
        </w:tc>
        <w:tc>
          <w:tcPr>
            <w:tcW w:w="1193" w:type="dxa"/>
          </w:tcPr>
          <w:p w14:paraId="5CBFB0B1" w14:textId="77777777" w:rsidR="00781F82" w:rsidRDefault="00781F82" w:rsidP="00D30830">
            <w:pPr>
              <w:jc w:val="center"/>
            </w:pPr>
            <w:r>
              <w:t>-</w:t>
            </w:r>
          </w:p>
        </w:tc>
        <w:tc>
          <w:tcPr>
            <w:tcW w:w="1278" w:type="dxa"/>
          </w:tcPr>
          <w:p w14:paraId="40EA62DF" w14:textId="77777777" w:rsidR="00781F82" w:rsidRDefault="00781F82" w:rsidP="00D30830">
            <w:pPr>
              <w:jc w:val="center"/>
            </w:pPr>
            <w:r>
              <w:t>-</w:t>
            </w:r>
          </w:p>
        </w:tc>
        <w:tc>
          <w:tcPr>
            <w:tcW w:w="1296" w:type="dxa"/>
          </w:tcPr>
          <w:p w14:paraId="7ADFE66A" w14:textId="77777777" w:rsidR="00781F82" w:rsidRDefault="00781F82" w:rsidP="00D30830">
            <w:pPr>
              <w:jc w:val="center"/>
            </w:pPr>
            <w:r>
              <w:t>-</w:t>
            </w:r>
          </w:p>
        </w:tc>
        <w:tc>
          <w:tcPr>
            <w:tcW w:w="1065" w:type="dxa"/>
          </w:tcPr>
          <w:p w14:paraId="7A9775CD" w14:textId="6A50D66F" w:rsidR="00781F82" w:rsidRDefault="00781F82" w:rsidP="00D30830">
            <w:pPr>
              <w:jc w:val="center"/>
            </w:pPr>
            <w:r>
              <w:t>1</w:t>
            </w:r>
            <w:r w:rsidR="00D30830">
              <w:t xml:space="preserve"> P</w:t>
            </w:r>
            <w:r w:rsidR="00542854">
              <w:t>unkt</w:t>
            </w:r>
          </w:p>
        </w:tc>
      </w:tr>
    </w:tbl>
    <w:p w14:paraId="55736A48" w14:textId="77777777" w:rsidR="00781F82" w:rsidRDefault="00781F82" w:rsidP="00781F82"/>
    <w:p w14:paraId="7EFB443B" w14:textId="4E6F88E0" w:rsidR="007D5275" w:rsidRPr="007D5275" w:rsidRDefault="007D5275" w:rsidP="00781F82">
      <w:r w:rsidRPr="007D5275">
        <w:t>Es werden maximal 20 Punkte v</w:t>
      </w:r>
      <w:r>
        <w:t xml:space="preserve">ergeben, gemäss den Resultaten </w:t>
      </w:r>
      <w:proofErr w:type="gramStart"/>
      <w:r>
        <w:t>jedes:jeder</w:t>
      </w:r>
      <w:proofErr w:type="gramEnd"/>
      <w:r>
        <w:t xml:space="preserve"> Athlet:in am zuletzt durchgeführten Wettkampf. </w:t>
      </w:r>
    </w:p>
    <w:p w14:paraId="5A5C7C78" w14:textId="77777777" w:rsidR="00781F82" w:rsidRPr="00214BA0" w:rsidRDefault="00781F82" w:rsidP="00781F82"/>
    <w:p w14:paraId="47490ECC" w14:textId="3C436CA2" w:rsidR="00781F82" w:rsidRDefault="007D5275" w:rsidP="00781F82">
      <w:r w:rsidRPr="007D5275">
        <w:t>Für jede Disziplin können Punkte vergeben werden, mit Ausnahme von Team Events.</w:t>
      </w:r>
    </w:p>
    <w:p w14:paraId="239D202B" w14:textId="77777777" w:rsidR="007D5275" w:rsidRDefault="007D5275" w:rsidP="00781F82"/>
    <w:p w14:paraId="58C9882B" w14:textId="02343B68" w:rsidR="00781F82" w:rsidRPr="007D5275" w:rsidRDefault="007D5275" w:rsidP="00781F82">
      <w:pPr>
        <w:rPr>
          <w:u w:val="single"/>
        </w:rPr>
      </w:pPr>
      <w:r w:rsidRPr="007D5275">
        <w:rPr>
          <w:u w:val="single"/>
        </w:rPr>
        <w:t>Beispiel 1,</w:t>
      </w:r>
      <w:r w:rsidR="00781F82" w:rsidRPr="007D5275">
        <w:rPr>
          <w:u w:val="single"/>
        </w:rPr>
        <w:t xml:space="preserve"> </w:t>
      </w:r>
      <w:r w:rsidRPr="007D5275">
        <w:rPr>
          <w:u w:val="single"/>
        </w:rPr>
        <w:t>C</w:t>
      </w:r>
      <w:r w:rsidR="00781F82" w:rsidRPr="007D5275">
        <w:rPr>
          <w:u w:val="single"/>
        </w:rPr>
        <w:t>lub Nuoto Locarno 2032</w:t>
      </w:r>
    </w:p>
    <w:p w14:paraId="4F35037B" w14:textId="5CFCB4B7" w:rsidR="007D5275" w:rsidRPr="007D5275" w:rsidRDefault="007D5275" w:rsidP="007D5275">
      <w:r w:rsidRPr="007D5275">
        <w:t>1 Athlet</w:t>
      </w:r>
      <w:r>
        <w:t xml:space="preserve">:in </w:t>
      </w:r>
      <w:r w:rsidRPr="007D5275">
        <w:t>für die JWM selektioniert: 1 Final im 1</w:t>
      </w:r>
      <w:r>
        <w:t>M</w:t>
      </w:r>
      <w:r w:rsidRPr="007D5275">
        <w:t xml:space="preserve"> erreicht und 1 Selektion im 3</w:t>
      </w:r>
      <w:r>
        <w:t>M</w:t>
      </w:r>
      <w:r w:rsidRPr="007D5275">
        <w:t xml:space="preserve"> (nur </w:t>
      </w:r>
      <w:r>
        <w:t>Prelims</w:t>
      </w:r>
      <w:r w:rsidRPr="007D5275">
        <w:t>).</w:t>
      </w:r>
    </w:p>
    <w:p w14:paraId="3FD36824" w14:textId="77777777" w:rsidR="007D5275" w:rsidRPr="007D5275" w:rsidRDefault="007D5275" w:rsidP="007D5275">
      <w:r w:rsidRPr="007D5275">
        <w:t>2 Athleten an der JEM selektioniert: 1 Medaille im 1m-Lauf und 1 Final im 3m-Lauf Athlet 1 / 1 Teilnahme an den 1m-Eliminatorien und 3m-Eliminatorien Athlet 2.</w:t>
      </w:r>
    </w:p>
    <w:p w14:paraId="0AA96835" w14:textId="2C4EFA7B" w:rsidR="00781F82" w:rsidRDefault="007D5275" w:rsidP="007D5275">
      <w:r w:rsidRPr="007D5275">
        <w:t>4 Schweizermeistertitel im Winter und 3 Titel im Sommer</w:t>
      </w:r>
    </w:p>
    <w:p w14:paraId="5E3ED438" w14:textId="77777777" w:rsidR="0073000A" w:rsidRDefault="0073000A" w:rsidP="007D5275"/>
    <w:p w14:paraId="10795D5D" w14:textId="77777777" w:rsidR="00B31B9C" w:rsidRPr="007D5275" w:rsidRDefault="00B31B9C" w:rsidP="007D5275"/>
    <w:tbl>
      <w:tblPr>
        <w:tblStyle w:val="Tabellenraster"/>
        <w:tblW w:w="0" w:type="auto"/>
        <w:tblLook w:val="04A0" w:firstRow="1" w:lastRow="0" w:firstColumn="1" w:lastColumn="0" w:noHBand="0" w:noVBand="1"/>
      </w:tblPr>
      <w:tblGrid>
        <w:gridCol w:w="2669"/>
        <w:gridCol w:w="1121"/>
        <w:gridCol w:w="1193"/>
        <w:gridCol w:w="1278"/>
        <w:gridCol w:w="1296"/>
        <w:gridCol w:w="1505"/>
      </w:tblGrid>
      <w:tr w:rsidR="007D5275" w14:paraId="03A26933" w14:textId="77777777" w:rsidTr="00781F82">
        <w:tc>
          <w:tcPr>
            <w:tcW w:w="2669" w:type="dxa"/>
          </w:tcPr>
          <w:p w14:paraId="200F75CC" w14:textId="5E8B3B16" w:rsidR="007D5275" w:rsidRPr="00277F14" w:rsidRDefault="007D5275" w:rsidP="007D5275">
            <w:pPr>
              <w:rPr>
                <w:b/>
                <w:bCs/>
              </w:rPr>
            </w:pPr>
            <w:r>
              <w:rPr>
                <w:b/>
                <w:bCs/>
              </w:rPr>
              <w:lastRenderedPageBreak/>
              <w:t>Niveau des Wettkampfes</w:t>
            </w:r>
          </w:p>
        </w:tc>
        <w:tc>
          <w:tcPr>
            <w:tcW w:w="1121" w:type="dxa"/>
          </w:tcPr>
          <w:p w14:paraId="0C26E3F6" w14:textId="630922C9" w:rsidR="007D5275" w:rsidRDefault="007D5275" w:rsidP="007D5275">
            <w:r>
              <w:rPr>
                <w:b/>
                <w:bCs/>
              </w:rPr>
              <w:t>Selektion</w:t>
            </w:r>
          </w:p>
        </w:tc>
        <w:tc>
          <w:tcPr>
            <w:tcW w:w="1193" w:type="dxa"/>
          </w:tcPr>
          <w:p w14:paraId="4B040778" w14:textId="3DC4DB35" w:rsidR="007D5275" w:rsidRDefault="007D5275" w:rsidP="007D5275">
            <w:r w:rsidRPr="00D30830">
              <w:rPr>
                <w:b/>
                <w:bCs/>
              </w:rPr>
              <w:t>Finale</w:t>
            </w:r>
          </w:p>
        </w:tc>
        <w:tc>
          <w:tcPr>
            <w:tcW w:w="1278" w:type="dxa"/>
          </w:tcPr>
          <w:p w14:paraId="749F5BC9" w14:textId="42E5120B" w:rsidR="007D5275" w:rsidRDefault="007D5275" w:rsidP="007D5275">
            <w:r>
              <w:rPr>
                <w:b/>
                <w:bCs/>
              </w:rPr>
              <w:t>Diplom</w:t>
            </w:r>
          </w:p>
        </w:tc>
        <w:tc>
          <w:tcPr>
            <w:tcW w:w="1296" w:type="dxa"/>
          </w:tcPr>
          <w:p w14:paraId="20911C04" w14:textId="2AB4CE4B" w:rsidR="007D5275" w:rsidRDefault="007D5275" w:rsidP="007D5275">
            <w:r>
              <w:rPr>
                <w:b/>
                <w:bCs/>
              </w:rPr>
              <w:t>Medaille</w:t>
            </w:r>
          </w:p>
        </w:tc>
        <w:tc>
          <w:tcPr>
            <w:tcW w:w="1505" w:type="dxa"/>
          </w:tcPr>
          <w:p w14:paraId="79EC91CD" w14:textId="382FE5BD" w:rsidR="007D5275" w:rsidRDefault="007D5275" w:rsidP="007D5275">
            <w:r>
              <w:rPr>
                <w:b/>
                <w:bCs/>
              </w:rPr>
              <w:t>Titel</w:t>
            </w:r>
          </w:p>
        </w:tc>
      </w:tr>
      <w:tr w:rsidR="007D5275" w14:paraId="7CC404F3" w14:textId="77777777" w:rsidTr="00781F82">
        <w:tc>
          <w:tcPr>
            <w:tcW w:w="2669" w:type="dxa"/>
          </w:tcPr>
          <w:p w14:paraId="08AA8998" w14:textId="6E16C1F8" w:rsidR="007D5275" w:rsidRPr="007D5275" w:rsidRDefault="007D5275" w:rsidP="007D5275">
            <w:r w:rsidRPr="007D5275">
              <w:t xml:space="preserve">Junioren-Weltmeisterschaften </w:t>
            </w:r>
            <w:r>
              <w:t xml:space="preserve">(JWM) </w:t>
            </w:r>
          </w:p>
        </w:tc>
        <w:tc>
          <w:tcPr>
            <w:tcW w:w="1121" w:type="dxa"/>
          </w:tcPr>
          <w:p w14:paraId="116D4B50" w14:textId="77777777" w:rsidR="007D5275" w:rsidRDefault="007D5275" w:rsidP="007D5275">
            <w:r>
              <w:t>1*3 =</w:t>
            </w:r>
          </w:p>
          <w:p w14:paraId="28EEED4B" w14:textId="36DE97A8" w:rsidR="007D5275" w:rsidRPr="00F71E3D" w:rsidRDefault="007D5275" w:rsidP="007D5275">
            <w:pPr>
              <w:rPr>
                <w:u w:val="single"/>
              </w:rPr>
            </w:pPr>
            <w:r w:rsidRPr="00F71E3D">
              <w:rPr>
                <w:u w:val="single"/>
              </w:rPr>
              <w:t xml:space="preserve">3 </w:t>
            </w:r>
            <w:r w:rsidR="00542854">
              <w:rPr>
                <w:u w:val="single"/>
              </w:rPr>
              <w:t>Punkte</w:t>
            </w:r>
          </w:p>
        </w:tc>
        <w:tc>
          <w:tcPr>
            <w:tcW w:w="1193" w:type="dxa"/>
          </w:tcPr>
          <w:p w14:paraId="711216AF" w14:textId="77777777" w:rsidR="007D5275" w:rsidRDefault="007D5275" w:rsidP="007D5275">
            <w:r>
              <w:t>1*5 =</w:t>
            </w:r>
          </w:p>
          <w:p w14:paraId="5DFD1981" w14:textId="2C61E4E1" w:rsidR="007D5275" w:rsidRPr="00F71E3D" w:rsidRDefault="007D5275" w:rsidP="007D5275">
            <w:pPr>
              <w:rPr>
                <w:u w:val="single"/>
              </w:rPr>
            </w:pPr>
            <w:r w:rsidRPr="00F71E3D">
              <w:rPr>
                <w:u w:val="single"/>
              </w:rPr>
              <w:t xml:space="preserve">5 </w:t>
            </w:r>
            <w:r w:rsidR="00542854">
              <w:rPr>
                <w:u w:val="single"/>
              </w:rPr>
              <w:t>Punkte</w:t>
            </w:r>
          </w:p>
        </w:tc>
        <w:tc>
          <w:tcPr>
            <w:tcW w:w="1278" w:type="dxa"/>
          </w:tcPr>
          <w:p w14:paraId="51C85349" w14:textId="77777777" w:rsidR="007D5275" w:rsidRDefault="007D5275" w:rsidP="007D5275">
            <w:r>
              <w:t>0*6 =</w:t>
            </w:r>
          </w:p>
          <w:p w14:paraId="0D30072B" w14:textId="1E00393C" w:rsidR="007D5275" w:rsidRPr="00F71E3D" w:rsidRDefault="007D5275" w:rsidP="007D5275">
            <w:pPr>
              <w:rPr>
                <w:u w:val="single"/>
              </w:rPr>
            </w:pPr>
            <w:r w:rsidRPr="00F71E3D">
              <w:rPr>
                <w:u w:val="single"/>
              </w:rPr>
              <w:t xml:space="preserve">0 </w:t>
            </w:r>
            <w:r w:rsidR="00542854">
              <w:rPr>
                <w:u w:val="single"/>
              </w:rPr>
              <w:t>Punkte</w:t>
            </w:r>
          </w:p>
        </w:tc>
        <w:tc>
          <w:tcPr>
            <w:tcW w:w="1296" w:type="dxa"/>
          </w:tcPr>
          <w:p w14:paraId="068FA277" w14:textId="77777777" w:rsidR="007D5275" w:rsidRDefault="007D5275" w:rsidP="007D5275">
            <w:r>
              <w:t>0*8 =</w:t>
            </w:r>
          </w:p>
          <w:p w14:paraId="4F58584A" w14:textId="6B2F89B3" w:rsidR="007D5275" w:rsidRPr="00F71E3D" w:rsidRDefault="007D5275" w:rsidP="007D5275">
            <w:pPr>
              <w:rPr>
                <w:u w:val="single"/>
              </w:rPr>
            </w:pPr>
            <w:r w:rsidRPr="00F71E3D">
              <w:rPr>
                <w:u w:val="single"/>
              </w:rPr>
              <w:t xml:space="preserve">0 </w:t>
            </w:r>
            <w:r w:rsidR="00542854">
              <w:rPr>
                <w:u w:val="single"/>
              </w:rPr>
              <w:t>Punkte</w:t>
            </w:r>
          </w:p>
        </w:tc>
        <w:tc>
          <w:tcPr>
            <w:tcW w:w="1505" w:type="dxa"/>
          </w:tcPr>
          <w:p w14:paraId="0B3FFD68" w14:textId="77777777" w:rsidR="007D5275" w:rsidRDefault="007D5275" w:rsidP="007D5275">
            <w:r>
              <w:t>0*10 =</w:t>
            </w:r>
          </w:p>
          <w:p w14:paraId="30E92F30" w14:textId="589EE975" w:rsidR="007D5275" w:rsidRPr="00F71E3D" w:rsidRDefault="007D5275" w:rsidP="007D5275">
            <w:pPr>
              <w:rPr>
                <w:u w:val="single"/>
              </w:rPr>
            </w:pPr>
            <w:r w:rsidRPr="00F71E3D">
              <w:rPr>
                <w:u w:val="single"/>
              </w:rPr>
              <w:t xml:space="preserve">0 </w:t>
            </w:r>
            <w:r w:rsidR="00542854">
              <w:rPr>
                <w:u w:val="single"/>
              </w:rPr>
              <w:t>Punkte</w:t>
            </w:r>
          </w:p>
        </w:tc>
      </w:tr>
      <w:tr w:rsidR="007D5275" w14:paraId="577F0043" w14:textId="77777777" w:rsidTr="00781F82">
        <w:tc>
          <w:tcPr>
            <w:tcW w:w="2669" w:type="dxa"/>
          </w:tcPr>
          <w:p w14:paraId="06FEC72E" w14:textId="6A5B68D6" w:rsidR="007D5275" w:rsidRDefault="007D5275" w:rsidP="007D5275">
            <w:r>
              <w:t>Junioren Europameisterschaften (JEM)</w:t>
            </w:r>
          </w:p>
        </w:tc>
        <w:tc>
          <w:tcPr>
            <w:tcW w:w="1121" w:type="dxa"/>
          </w:tcPr>
          <w:p w14:paraId="772BEE93" w14:textId="77777777" w:rsidR="007D5275" w:rsidRDefault="007D5275" w:rsidP="007D5275">
            <w:r>
              <w:t>2*1 =</w:t>
            </w:r>
          </w:p>
          <w:p w14:paraId="6B6C6673" w14:textId="35BBA9AB" w:rsidR="007D5275" w:rsidRDefault="007D5275" w:rsidP="007D5275">
            <w:pPr>
              <w:rPr>
                <w:u w:val="single"/>
              </w:rPr>
            </w:pPr>
            <w:r w:rsidRPr="00F71E3D">
              <w:rPr>
                <w:u w:val="single"/>
              </w:rPr>
              <w:t xml:space="preserve">2 </w:t>
            </w:r>
            <w:r w:rsidR="00542854">
              <w:rPr>
                <w:u w:val="single"/>
              </w:rPr>
              <w:t>Punkte</w:t>
            </w:r>
          </w:p>
          <w:p w14:paraId="38A33D18" w14:textId="77777777" w:rsidR="007D5275" w:rsidRPr="00F71E3D" w:rsidRDefault="007D5275" w:rsidP="007D5275">
            <w:pPr>
              <w:rPr>
                <w:u w:val="single"/>
              </w:rPr>
            </w:pPr>
          </w:p>
        </w:tc>
        <w:tc>
          <w:tcPr>
            <w:tcW w:w="1193" w:type="dxa"/>
          </w:tcPr>
          <w:p w14:paraId="696B8A2C" w14:textId="77777777" w:rsidR="007D5275" w:rsidRDefault="007D5275" w:rsidP="007D5275">
            <w:r>
              <w:t>1*2 =</w:t>
            </w:r>
          </w:p>
          <w:p w14:paraId="5DA0ACA0" w14:textId="7E7854FB" w:rsidR="007D5275" w:rsidRPr="00F71E3D" w:rsidRDefault="007D5275" w:rsidP="007D5275">
            <w:pPr>
              <w:rPr>
                <w:u w:val="single"/>
              </w:rPr>
            </w:pPr>
            <w:r w:rsidRPr="00F71E3D">
              <w:rPr>
                <w:u w:val="single"/>
              </w:rPr>
              <w:t xml:space="preserve">2 </w:t>
            </w:r>
            <w:r w:rsidR="00542854">
              <w:rPr>
                <w:u w:val="single"/>
              </w:rPr>
              <w:t>Punkte</w:t>
            </w:r>
          </w:p>
        </w:tc>
        <w:tc>
          <w:tcPr>
            <w:tcW w:w="1278" w:type="dxa"/>
          </w:tcPr>
          <w:p w14:paraId="780B4C84" w14:textId="77777777" w:rsidR="007D5275" w:rsidRDefault="007D5275" w:rsidP="007D5275">
            <w:r>
              <w:t>0*3 =</w:t>
            </w:r>
          </w:p>
          <w:p w14:paraId="64834E59" w14:textId="4B8D4444" w:rsidR="007D5275" w:rsidRPr="00F71E3D" w:rsidRDefault="007D5275" w:rsidP="007D5275">
            <w:pPr>
              <w:rPr>
                <w:u w:val="single"/>
              </w:rPr>
            </w:pPr>
            <w:r w:rsidRPr="00F71E3D">
              <w:rPr>
                <w:u w:val="single"/>
              </w:rPr>
              <w:t xml:space="preserve">0 </w:t>
            </w:r>
            <w:r w:rsidR="00542854">
              <w:rPr>
                <w:u w:val="single"/>
              </w:rPr>
              <w:t>Punkte</w:t>
            </w:r>
          </w:p>
        </w:tc>
        <w:tc>
          <w:tcPr>
            <w:tcW w:w="1296" w:type="dxa"/>
          </w:tcPr>
          <w:p w14:paraId="1C61A9D7" w14:textId="77777777" w:rsidR="007D5275" w:rsidRDefault="007D5275" w:rsidP="007D5275">
            <w:r>
              <w:t>1*4 =</w:t>
            </w:r>
          </w:p>
          <w:p w14:paraId="69BD5A18" w14:textId="394B32F3" w:rsidR="007D5275" w:rsidRPr="00F71E3D" w:rsidRDefault="007D5275" w:rsidP="007D5275">
            <w:pPr>
              <w:rPr>
                <w:u w:val="single"/>
              </w:rPr>
            </w:pPr>
            <w:r w:rsidRPr="00F71E3D">
              <w:rPr>
                <w:u w:val="single"/>
              </w:rPr>
              <w:t xml:space="preserve">4 </w:t>
            </w:r>
            <w:r w:rsidR="00542854">
              <w:rPr>
                <w:u w:val="single"/>
              </w:rPr>
              <w:t>Punkte</w:t>
            </w:r>
          </w:p>
        </w:tc>
        <w:tc>
          <w:tcPr>
            <w:tcW w:w="1505" w:type="dxa"/>
          </w:tcPr>
          <w:p w14:paraId="20364561" w14:textId="77777777" w:rsidR="007D5275" w:rsidRDefault="007D5275" w:rsidP="007D5275">
            <w:r>
              <w:t>0*5 =</w:t>
            </w:r>
          </w:p>
          <w:p w14:paraId="5D105AFA" w14:textId="1A3FA3DB" w:rsidR="007D5275" w:rsidRPr="00F71E3D" w:rsidRDefault="007D5275" w:rsidP="007D5275">
            <w:pPr>
              <w:rPr>
                <w:u w:val="single"/>
              </w:rPr>
            </w:pPr>
            <w:r w:rsidRPr="00F71E3D">
              <w:rPr>
                <w:u w:val="single"/>
              </w:rPr>
              <w:t xml:space="preserve">0 </w:t>
            </w:r>
            <w:r w:rsidR="00542854">
              <w:rPr>
                <w:u w:val="single"/>
              </w:rPr>
              <w:t>Punkte</w:t>
            </w:r>
          </w:p>
        </w:tc>
      </w:tr>
      <w:tr w:rsidR="007D5275" w14:paraId="18E1415B" w14:textId="77777777" w:rsidTr="00781F82">
        <w:tc>
          <w:tcPr>
            <w:tcW w:w="2669" w:type="dxa"/>
          </w:tcPr>
          <w:p w14:paraId="3E39E335" w14:textId="3CA9585E" w:rsidR="007D5275" w:rsidRPr="00781F82" w:rsidRDefault="007D5275" w:rsidP="007D5275">
            <w:pPr>
              <w:rPr>
                <w:lang w:val="fr-CH"/>
              </w:rPr>
            </w:pPr>
            <w:r>
              <w:rPr>
                <w:lang w:val="fr-CH"/>
              </w:rPr>
              <w:t>Schweizerische Nachwuchsmeisterschaften (SNM)</w:t>
            </w:r>
          </w:p>
        </w:tc>
        <w:tc>
          <w:tcPr>
            <w:tcW w:w="1121" w:type="dxa"/>
          </w:tcPr>
          <w:p w14:paraId="4DCE2C10" w14:textId="77777777" w:rsidR="007D5275" w:rsidRDefault="007D5275" w:rsidP="007D5275">
            <w:r>
              <w:t>-</w:t>
            </w:r>
          </w:p>
        </w:tc>
        <w:tc>
          <w:tcPr>
            <w:tcW w:w="1193" w:type="dxa"/>
          </w:tcPr>
          <w:p w14:paraId="797D4A69" w14:textId="77777777" w:rsidR="007D5275" w:rsidRDefault="007D5275" w:rsidP="007D5275">
            <w:r>
              <w:t>-</w:t>
            </w:r>
          </w:p>
        </w:tc>
        <w:tc>
          <w:tcPr>
            <w:tcW w:w="1278" w:type="dxa"/>
          </w:tcPr>
          <w:p w14:paraId="569C8DDD" w14:textId="77777777" w:rsidR="007D5275" w:rsidRDefault="007D5275" w:rsidP="007D5275">
            <w:r>
              <w:t>-</w:t>
            </w:r>
          </w:p>
        </w:tc>
        <w:tc>
          <w:tcPr>
            <w:tcW w:w="1296" w:type="dxa"/>
          </w:tcPr>
          <w:p w14:paraId="4EFB2A88" w14:textId="77777777" w:rsidR="007D5275" w:rsidRDefault="007D5275" w:rsidP="007D5275">
            <w:r>
              <w:t>-</w:t>
            </w:r>
          </w:p>
        </w:tc>
        <w:tc>
          <w:tcPr>
            <w:tcW w:w="1505" w:type="dxa"/>
          </w:tcPr>
          <w:p w14:paraId="149B75AE" w14:textId="77777777" w:rsidR="007D5275" w:rsidRDefault="007D5275" w:rsidP="007D5275">
            <w:r>
              <w:t>7*1 =</w:t>
            </w:r>
          </w:p>
          <w:p w14:paraId="2AFE589F" w14:textId="74D96671" w:rsidR="007D5275" w:rsidRDefault="007D5275" w:rsidP="007D5275">
            <w:pPr>
              <w:rPr>
                <w:u w:val="single"/>
              </w:rPr>
            </w:pPr>
            <w:r w:rsidRPr="00F71E3D">
              <w:rPr>
                <w:u w:val="single"/>
              </w:rPr>
              <w:t xml:space="preserve">7 </w:t>
            </w:r>
            <w:r w:rsidR="00542854">
              <w:rPr>
                <w:u w:val="single"/>
              </w:rPr>
              <w:t>Punkte</w:t>
            </w:r>
          </w:p>
          <w:p w14:paraId="7A9A9F61" w14:textId="77777777" w:rsidR="007D5275" w:rsidRPr="00F71E3D" w:rsidRDefault="007D5275" w:rsidP="007D5275">
            <w:pPr>
              <w:rPr>
                <w:u w:val="single"/>
              </w:rPr>
            </w:pPr>
          </w:p>
        </w:tc>
      </w:tr>
    </w:tbl>
    <w:p w14:paraId="1494EFF1" w14:textId="77777777" w:rsidR="00781F82" w:rsidRDefault="00781F82" w:rsidP="00781F82"/>
    <w:p w14:paraId="30C5A6A6" w14:textId="3DBD6BD0" w:rsidR="00781F82" w:rsidRPr="00781F82" w:rsidRDefault="007D5275" w:rsidP="00781F82">
      <w:pPr>
        <w:rPr>
          <w:lang w:val="fr-CH"/>
        </w:rPr>
      </w:pPr>
      <w:r>
        <w:rPr>
          <w:lang w:val="fr-CH"/>
        </w:rPr>
        <w:t>T</w:t>
      </w:r>
      <w:r w:rsidR="00781F82" w:rsidRPr="00781F82">
        <w:rPr>
          <w:lang w:val="fr-CH"/>
        </w:rPr>
        <w:t xml:space="preserve">otal : 5 + 3 + 4 + 2 + 2 + 7 = </w:t>
      </w:r>
      <w:r w:rsidR="00781F82" w:rsidRPr="00781F82">
        <w:rPr>
          <w:u w:val="single"/>
          <w:lang w:val="fr-CH"/>
        </w:rPr>
        <w:t xml:space="preserve">23 </w:t>
      </w:r>
      <w:r w:rsidR="00542854">
        <w:rPr>
          <w:u w:val="single"/>
          <w:lang w:val="fr-CH"/>
        </w:rPr>
        <w:t>Punkte</w:t>
      </w:r>
      <w:r w:rsidR="00781F82" w:rsidRPr="00781F82">
        <w:rPr>
          <w:lang w:val="fr-CH"/>
        </w:rPr>
        <w:t xml:space="preserve"> -&gt; </w:t>
      </w:r>
      <w:r w:rsidRPr="007D5275">
        <w:rPr>
          <w:b/>
          <w:bCs/>
          <w:lang w:val="fr-CH"/>
        </w:rPr>
        <w:t>maximal</w:t>
      </w:r>
      <w:r>
        <w:rPr>
          <w:lang w:val="fr-CH"/>
        </w:rPr>
        <w:t xml:space="preserve"> </w:t>
      </w:r>
      <w:r w:rsidR="00781F82" w:rsidRPr="00781F82">
        <w:rPr>
          <w:b/>
          <w:bCs/>
          <w:lang w:val="fr-CH"/>
        </w:rPr>
        <w:t xml:space="preserve">20 </w:t>
      </w:r>
      <w:r>
        <w:rPr>
          <w:b/>
          <w:bCs/>
          <w:lang w:val="fr-CH"/>
        </w:rPr>
        <w:t>Punkte</w:t>
      </w:r>
      <w:r w:rsidR="00781F82" w:rsidRPr="00781F82">
        <w:rPr>
          <w:b/>
          <w:bCs/>
          <w:lang w:val="fr-CH"/>
        </w:rPr>
        <w:t xml:space="preserve"> </w:t>
      </w:r>
    </w:p>
    <w:p w14:paraId="29970DB1" w14:textId="77777777" w:rsidR="00781F82" w:rsidRPr="00781F82" w:rsidRDefault="00781F82" w:rsidP="00781F82">
      <w:pPr>
        <w:rPr>
          <w:lang w:val="fr-CH"/>
        </w:rPr>
      </w:pPr>
    </w:p>
    <w:p w14:paraId="22F4FB8C" w14:textId="1BE91438" w:rsidR="00781F82" w:rsidRPr="007D5275" w:rsidRDefault="007D5275" w:rsidP="00781F82">
      <w:pPr>
        <w:rPr>
          <w:u w:val="single"/>
        </w:rPr>
      </w:pPr>
      <w:r w:rsidRPr="007D5275">
        <w:rPr>
          <w:u w:val="single"/>
        </w:rPr>
        <w:t>Beispiel</w:t>
      </w:r>
      <w:r w:rsidR="00781F82" w:rsidRPr="007D5275">
        <w:rPr>
          <w:u w:val="single"/>
        </w:rPr>
        <w:t xml:space="preserve"> 2, Schwimmklub Basel 2032</w:t>
      </w:r>
    </w:p>
    <w:p w14:paraId="06DEE648" w14:textId="596CAAAE" w:rsidR="007D5275" w:rsidRPr="007D5275" w:rsidRDefault="007D5275" w:rsidP="007D5275">
      <w:r w:rsidRPr="007D5275">
        <w:t xml:space="preserve">0 </w:t>
      </w:r>
      <w:proofErr w:type="gramStart"/>
      <w:r w:rsidRPr="007D5275">
        <w:t>Athlet</w:t>
      </w:r>
      <w:r>
        <w:t>:inn</w:t>
      </w:r>
      <w:r w:rsidRPr="007D5275">
        <w:t>en</w:t>
      </w:r>
      <w:proofErr w:type="gramEnd"/>
      <w:r w:rsidRPr="007D5275">
        <w:t xml:space="preserve"> für die JWM ausgewählt: -.</w:t>
      </w:r>
    </w:p>
    <w:p w14:paraId="3034FA53" w14:textId="402FC685" w:rsidR="007D5275" w:rsidRPr="007D5275" w:rsidRDefault="007D5275" w:rsidP="007D5275">
      <w:r w:rsidRPr="007D5275">
        <w:t>1 Athlet</w:t>
      </w:r>
      <w:r>
        <w:t>:in</w:t>
      </w:r>
      <w:r w:rsidRPr="007D5275">
        <w:t xml:space="preserve"> an der JEM selektioniert: 1 Selektion und Teilnahme a</w:t>
      </w:r>
      <w:r>
        <w:t>m Vorkampf im Turm</w:t>
      </w:r>
    </w:p>
    <w:p w14:paraId="3D696F4A" w14:textId="7B7420E5" w:rsidR="00781F82" w:rsidRPr="007D5275" w:rsidRDefault="007D5275" w:rsidP="007D5275">
      <w:r w:rsidRPr="007D5275">
        <w:t>5 Schweizermeistertitel im Winter und 5 Titel im Sommer.</w:t>
      </w:r>
    </w:p>
    <w:tbl>
      <w:tblPr>
        <w:tblStyle w:val="Tabellenraster"/>
        <w:tblW w:w="0" w:type="auto"/>
        <w:tblLook w:val="04A0" w:firstRow="1" w:lastRow="0" w:firstColumn="1" w:lastColumn="0" w:noHBand="0" w:noVBand="1"/>
      </w:tblPr>
      <w:tblGrid>
        <w:gridCol w:w="2669"/>
        <w:gridCol w:w="1121"/>
        <w:gridCol w:w="1193"/>
        <w:gridCol w:w="1278"/>
        <w:gridCol w:w="1296"/>
        <w:gridCol w:w="1505"/>
      </w:tblGrid>
      <w:tr w:rsidR="007D5275" w14:paraId="58782D20" w14:textId="77777777" w:rsidTr="005730E8">
        <w:tc>
          <w:tcPr>
            <w:tcW w:w="2669" w:type="dxa"/>
          </w:tcPr>
          <w:p w14:paraId="10DF3FC1" w14:textId="2B86AB22" w:rsidR="007D5275" w:rsidRPr="00277F14" w:rsidRDefault="007D5275" w:rsidP="007D5275">
            <w:pPr>
              <w:rPr>
                <w:b/>
                <w:bCs/>
              </w:rPr>
            </w:pPr>
            <w:r>
              <w:rPr>
                <w:b/>
                <w:bCs/>
              </w:rPr>
              <w:t>Niveau des Wettkampfes</w:t>
            </w:r>
          </w:p>
        </w:tc>
        <w:tc>
          <w:tcPr>
            <w:tcW w:w="1121" w:type="dxa"/>
          </w:tcPr>
          <w:p w14:paraId="5F9D88BB" w14:textId="47F65CAE" w:rsidR="007D5275" w:rsidRDefault="007D5275" w:rsidP="007D5275">
            <w:r>
              <w:rPr>
                <w:b/>
                <w:bCs/>
              </w:rPr>
              <w:t>Selektion</w:t>
            </w:r>
          </w:p>
        </w:tc>
        <w:tc>
          <w:tcPr>
            <w:tcW w:w="1193" w:type="dxa"/>
          </w:tcPr>
          <w:p w14:paraId="399361EC" w14:textId="468FCFD3" w:rsidR="007D5275" w:rsidRDefault="007D5275" w:rsidP="007D5275">
            <w:r w:rsidRPr="00D30830">
              <w:rPr>
                <w:b/>
                <w:bCs/>
              </w:rPr>
              <w:t>Finale</w:t>
            </w:r>
          </w:p>
        </w:tc>
        <w:tc>
          <w:tcPr>
            <w:tcW w:w="1278" w:type="dxa"/>
          </w:tcPr>
          <w:p w14:paraId="66207B77" w14:textId="180D4FDD" w:rsidR="007D5275" w:rsidRDefault="007D5275" w:rsidP="007D5275">
            <w:r>
              <w:rPr>
                <w:b/>
                <w:bCs/>
              </w:rPr>
              <w:t>Diplom</w:t>
            </w:r>
          </w:p>
        </w:tc>
        <w:tc>
          <w:tcPr>
            <w:tcW w:w="1296" w:type="dxa"/>
          </w:tcPr>
          <w:p w14:paraId="072D712E" w14:textId="6DAF491D" w:rsidR="007D5275" w:rsidRDefault="007D5275" w:rsidP="007D5275">
            <w:r>
              <w:rPr>
                <w:b/>
                <w:bCs/>
              </w:rPr>
              <w:t>Medaille</w:t>
            </w:r>
          </w:p>
        </w:tc>
        <w:tc>
          <w:tcPr>
            <w:tcW w:w="1505" w:type="dxa"/>
          </w:tcPr>
          <w:p w14:paraId="755BA93B" w14:textId="00E07ADC" w:rsidR="007D5275" w:rsidRDefault="007D5275" w:rsidP="007D5275">
            <w:r>
              <w:rPr>
                <w:b/>
                <w:bCs/>
              </w:rPr>
              <w:t>Titel</w:t>
            </w:r>
          </w:p>
        </w:tc>
      </w:tr>
      <w:tr w:rsidR="007D5275" w14:paraId="7B527E01" w14:textId="77777777" w:rsidTr="005730E8">
        <w:tc>
          <w:tcPr>
            <w:tcW w:w="2669" w:type="dxa"/>
          </w:tcPr>
          <w:p w14:paraId="156805A9" w14:textId="7A1C48A4" w:rsidR="007D5275" w:rsidRPr="007D5275" w:rsidRDefault="007D5275" w:rsidP="007D5275">
            <w:r w:rsidRPr="004F57DE">
              <w:t xml:space="preserve">Junioren-Weltmeisterschaften (JWM) </w:t>
            </w:r>
          </w:p>
        </w:tc>
        <w:tc>
          <w:tcPr>
            <w:tcW w:w="1121" w:type="dxa"/>
          </w:tcPr>
          <w:p w14:paraId="52ADE07C" w14:textId="77777777" w:rsidR="007D5275" w:rsidRDefault="007D5275" w:rsidP="007D5275">
            <w:r>
              <w:t>0*3 =</w:t>
            </w:r>
          </w:p>
          <w:p w14:paraId="7389E8CF" w14:textId="2AC3A741" w:rsidR="007D5275" w:rsidRPr="00F71E3D" w:rsidRDefault="007D5275" w:rsidP="007D5275">
            <w:pPr>
              <w:rPr>
                <w:u w:val="single"/>
              </w:rPr>
            </w:pPr>
            <w:r>
              <w:rPr>
                <w:u w:val="single"/>
              </w:rPr>
              <w:t>0</w:t>
            </w:r>
            <w:r w:rsidRPr="00F71E3D">
              <w:rPr>
                <w:u w:val="single"/>
              </w:rPr>
              <w:t xml:space="preserve"> </w:t>
            </w:r>
            <w:r w:rsidR="00542854">
              <w:rPr>
                <w:u w:val="single"/>
              </w:rPr>
              <w:t>Punkte</w:t>
            </w:r>
          </w:p>
        </w:tc>
        <w:tc>
          <w:tcPr>
            <w:tcW w:w="1193" w:type="dxa"/>
          </w:tcPr>
          <w:p w14:paraId="0CB53F65" w14:textId="77777777" w:rsidR="007D5275" w:rsidRDefault="007D5275" w:rsidP="007D5275">
            <w:r>
              <w:t>0*5 =</w:t>
            </w:r>
          </w:p>
          <w:p w14:paraId="204DB247" w14:textId="68BDAF4E" w:rsidR="007D5275" w:rsidRPr="00F71E3D" w:rsidRDefault="007D5275" w:rsidP="007D5275">
            <w:pPr>
              <w:rPr>
                <w:u w:val="single"/>
              </w:rPr>
            </w:pPr>
            <w:r>
              <w:rPr>
                <w:u w:val="single"/>
              </w:rPr>
              <w:t>0</w:t>
            </w:r>
            <w:r w:rsidRPr="00F71E3D">
              <w:rPr>
                <w:u w:val="single"/>
              </w:rPr>
              <w:t xml:space="preserve"> </w:t>
            </w:r>
            <w:r w:rsidR="00542854">
              <w:rPr>
                <w:u w:val="single"/>
              </w:rPr>
              <w:t>Punkte</w:t>
            </w:r>
          </w:p>
        </w:tc>
        <w:tc>
          <w:tcPr>
            <w:tcW w:w="1278" w:type="dxa"/>
          </w:tcPr>
          <w:p w14:paraId="5FBD0430" w14:textId="77777777" w:rsidR="007D5275" w:rsidRDefault="007D5275" w:rsidP="007D5275">
            <w:r>
              <w:t>0*6 =</w:t>
            </w:r>
          </w:p>
          <w:p w14:paraId="7156A0B1" w14:textId="74440359" w:rsidR="007D5275" w:rsidRPr="00F71E3D" w:rsidRDefault="007D5275" w:rsidP="007D5275">
            <w:pPr>
              <w:rPr>
                <w:u w:val="single"/>
              </w:rPr>
            </w:pPr>
            <w:r w:rsidRPr="00F71E3D">
              <w:rPr>
                <w:u w:val="single"/>
              </w:rPr>
              <w:t xml:space="preserve">0 </w:t>
            </w:r>
            <w:r w:rsidR="00542854">
              <w:rPr>
                <w:u w:val="single"/>
              </w:rPr>
              <w:t>Punkte</w:t>
            </w:r>
          </w:p>
        </w:tc>
        <w:tc>
          <w:tcPr>
            <w:tcW w:w="1296" w:type="dxa"/>
          </w:tcPr>
          <w:p w14:paraId="235F9ECA" w14:textId="77777777" w:rsidR="007D5275" w:rsidRDefault="007D5275" w:rsidP="007D5275">
            <w:r>
              <w:t>0*8 =</w:t>
            </w:r>
          </w:p>
          <w:p w14:paraId="265B61DC" w14:textId="15ACF9A1" w:rsidR="007D5275" w:rsidRPr="00F71E3D" w:rsidRDefault="007D5275" w:rsidP="007D5275">
            <w:pPr>
              <w:rPr>
                <w:u w:val="single"/>
              </w:rPr>
            </w:pPr>
            <w:r w:rsidRPr="00F71E3D">
              <w:rPr>
                <w:u w:val="single"/>
              </w:rPr>
              <w:t xml:space="preserve">0 </w:t>
            </w:r>
            <w:r w:rsidR="00542854">
              <w:rPr>
                <w:u w:val="single"/>
              </w:rPr>
              <w:t>Punkte</w:t>
            </w:r>
          </w:p>
        </w:tc>
        <w:tc>
          <w:tcPr>
            <w:tcW w:w="1505" w:type="dxa"/>
          </w:tcPr>
          <w:p w14:paraId="1AC5EA6C" w14:textId="77777777" w:rsidR="007D5275" w:rsidRDefault="007D5275" w:rsidP="007D5275">
            <w:r>
              <w:t>0*10 =</w:t>
            </w:r>
          </w:p>
          <w:p w14:paraId="35BEFF3C" w14:textId="71A259B5" w:rsidR="007D5275" w:rsidRPr="00F71E3D" w:rsidRDefault="007D5275" w:rsidP="007D5275">
            <w:pPr>
              <w:rPr>
                <w:u w:val="single"/>
              </w:rPr>
            </w:pPr>
            <w:r w:rsidRPr="00F71E3D">
              <w:rPr>
                <w:u w:val="single"/>
              </w:rPr>
              <w:t xml:space="preserve">0 </w:t>
            </w:r>
            <w:r w:rsidR="00542854">
              <w:rPr>
                <w:u w:val="single"/>
              </w:rPr>
              <w:t>Punkte</w:t>
            </w:r>
          </w:p>
        </w:tc>
      </w:tr>
      <w:tr w:rsidR="007D5275" w14:paraId="5604EB17" w14:textId="77777777" w:rsidTr="005730E8">
        <w:tc>
          <w:tcPr>
            <w:tcW w:w="2669" w:type="dxa"/>
          </w:tcPr>
          <w:p w14:paraId="26B8EB12" w14:textId="32E8FC10" w:rsidR="007D5275" w:rsidRDefault="007D5275" w:rsidP="007D5275">
            <w:r w:rsidRPr="004F57DE">
              <w:t>Junioren Europameisterschaften (JEM)</w:t>
            </w:r>
          </w:p>
        </w:tc>
        <w:tc>
          <w:tcPr>
            <w:tcW w:w="1121" w:type="dxa"/>
          </w:tcPr>
          <w:p w14:paraId="1F1ECB03" w14:textId="77777777" w:rsidR="007D5275" w:rsidRDefault="007D5275" w:rsidP="007D5275">
            <w:r>
              <w:t>1*1 =</w:t>
            </w:r>
          </w:p>
          <w:p w14:paraId="7B5EF1C7" w14:textId="64C01876" w:rsidR="007D5275" w:rsidRDefault="007D5275" w:rsidP="007D5275">
            <w:pPr>
              <w:rPr>
                <w:u w:val="single"/>
              </w:rPr>
            </w:pPr>
            <w:r>
              <w:rPr>
                <w:u w:val="single"/>
              </w:rPr>
              <w:t>1</w:t>
            </w:r>
            <w:r w:rsidRPr="00F71E3D">
              <w:rPr>
                <w:u w:val="single"/>
              </w:rPr>
              <w:t xml:space="preserve"> </w:t>
            </w:r>
            <w:r w:rsidR="00542854">
              <w:rPr>
                <w:u w:val="single"/>
              </w:rPr>
              <w:t>Punkte</w:t>
            </w:r>
          </w:p>
          <w:p w14:paraId="046E4845" w14:textId="77777777" w:rsidR="007D5275" w:rsidRPr="00F71E3D" w:rsidRDefault="007D5275" w:rsidP="007D5275">
            <w:pPr>
              <w:rPr>
                <w:u w:val="single"/>
              </w:rPr>
            </w:pPr>
          </w:p>
        </w:tc>
        <w:tc>
          <w:tcPr>
            <w:tcW w:w="1193" w:type="dxa"/>
          </w:tcPr>
          <w:p w14:paraId="15D744FA" w14:textId="77777777" w:rsidR="007D5275" w:rsidRDefault="007D5275" w:rsidP="007D5275">
            <w:r>
              <w:t>0*2 =</w:t>
            </w:r>
          </w:p>
          <w:p w14:paraId="7E7DF05A" w14:textId="54BD519C" w:rsidR="007D5275" w:rsidRPr="00F71E3D" w:rsidRDefault="007D5275" w:rsidP="007D5275">
            <w:pPr>
              <w:rPr>
                <w:u w:val="single"/>
              </w:rPr>
            </w:pPr>
            <w:r>
              <w:rPr>
                <w:u w:val="single"/>
              </w:rPr>
              <w:t>0</w:t>
            </w:r>
            <w:r w:rsidRPr="00F71E3D">
              <w:rPr>
                <w:u w:val="single"/>
              </w:rPr>
              <w:t xml:space="preserve"> </w:t>
            </w:r>
            <w:r w:rsidR="00542854">
              <w:rPr>
                <w:u w:val="single"/>
              </w:rPr>
              <w:t>Punkte</w:t>
            </w:r>
          </w:p>
        </w:tc>
        <w:tc>
          <w:tcPr>
            <w:tcW w:w="1278" w:type="dxa"/>
          </w:tcPr>
          <w:p w14:paraId="407A9C1D" w14:textId="77777777" w:rsidR="007D5275" w:rsidRDefault="007D5275" w:rsidP="007D5275">
            <w:r>
              <w:t>0*3 =</w:t>
            </w:r>
          </w:p>
          <w:p w14:paraId="3AC3E245" w14:textId="1792F905" w:rsidR="007D5275" w:rsidRPr="00F71E3D" w:rsidRDefault="007D5275" w:rsidP="007D5275">
            <w:pPr>
              <w:rPr>
                <w:u w:val="single"/>
              </w:rPr>
            </w:pPr>
            <w:r w:rsidRPr="00F71E3D">
              <w:rPr>
                <w:u w:val="single"/>
              </w:rPr>
              <w:t xml:space="preserve">0 </w:t>
            </w:r>
            <w:r w:rsidR="00542854">
              <w:rPr>
                <w:u w:val="single"/>
              </w:rPr>
              <w:t>Punkte</w:t>
            </w:r>
          </w:p>
        </w:tc>
        <w:tc>
          <w:tcPr>
            <w:tcW w:w="1296" w:type="dxa"/>
          </w:tcPr>
          <w:p w14:paraId="07CC53D3" w14:textId="77777777" w:rsidR="007D5275" w:rsidRDefault="007D5275" w:rsidP="007D5275">
            <w:r>
              <w:t>0*4 =</w:t>
            </w:r>
          </w:p>
          <w:p w14:paraId="44B88890" w14:textId="3997D34C" w:rsidR="007D5275" w:rsidRPr="00F71E3D" w:rsidRDefault="007D5275" w:rsidP="007D5275">
            <w:pPr>
              <w:rPr>
                <w:u w:val="single"/>
              </w:rPr>
            </w:pPr>
            <w:r>
              <w:rPr>
                <w:u w:val="single"/>
              </w:rPr>
              <w:t>0</w:t>
            </w:r>
            <w:r w:rsidRPr="00F71E3D">
              <w:rPr>
                <w:u w:val="single"/>
              </w:rPr>
              <w:t xml:space="preserve"> </w:t>
            </w:r>
            <w:r w:rsidR="00542854">
              <w:rPr>
                <w:u w:val="single"/>
              </w:rPr>
              <w:t>Punkte</w:t>
            </w:r>
          </w:p>
        </w:tc>
        <w:tc>
          <w:tcPr>
            <w:tcW w:w="1505" w:type="dxa"/>
          </w:tcPr>
          <w:p w14:paraId="765BDE04" w14:textId="77777777" w:rsidR="007D5275" w:rsidRDefault="007D5275" w:rsidP="007D5275">
            <w:r>
              <w:t>0*5 =</w:t>
            </w:r>
          </w:p>
          <w:p w14:paraId="3D613A43" w14:textId="47DEE27C" w:rsidR="007D5275" w:rsidRPr="00F71E3D" w:rsidRDefault="007D5275" w:rsidP="007D5275">
            <w:pPr>
              <w:rPr>
                <w:u w:val="single"/>
              </w:rPr>
            </w:pPr>
            <w:r w:rsidRPr="00F71E3D">
              <w:rPr>
                <w:u w:val="single"/>
              </w:rPr>
              <w:t xml:space="preserve">0 </w:t>
            </w:r>
            <w:r w:rsidR="00542854">
              <w:rPr>
                <w:u w:val="single"/>
              </w:rPr>
              <w:t>Punkte</w:t>
            </w:r>
          </w:p>
        </w:tc>
      </w:tr>
      <w:tr w:rsidR="007D5275" w14:paraId="5A1DB126" w14:textId="77777777" w:rsidTr="005730E8">
        <w:tc>
          <w:tcPr>
            <w:tcW w:w="2669" w:type="dxa"/>
          </w:tcPr>
          <w:p w14:paraId="15BBA787" w14:textId="2F85740D" w:rsidR="007D5275" w:rsidRPr="00781F82" w:rsidRDefault="007D5275" w:rsidP="007D5275">
            <w:pPr>
              <w:rPr>
                <w:lang w:val="fr-CH"/>
              </w:rPr>
            </w:pPr>
            <w:r w:rsidRPr="004F57DE">
              <w:t>Schweizerische Nachwuchsmeisterschaften (SNM)</w:t>
            </w:r>
          </w:p>
        </w:tc>
        <w:tc>
          <w:tcPr>
            <w:tcW w:w="1121" w:type="dxa"/>
          </w:tcPr>
          <w:p w14:paraId="5B16952C" w14:textId="77777777" w:rsidR="007D5275" w:rsidRDefault="007D5275" w:rsidP="007D5275">
            <w:r>
              <w:t>-</w:t>
            </w:r>
          </w:p>
        </w:tc>
        <w:tc>
          <w:tcPr>
            <w:tcW w:w="1193" w:type="dxa"/>
          </w:tcPr>
          <w:p w14:paraId="0C659C7E" w14:textId="77777777" w:rsidR="007D5275" w:rsidRDefault="007D5275" w:rsidP="007D5275">
            <w:r>
              <w:t>-</w:t>
            </w:r>
          </w:p>
        </w:tc>
        <w:tc>
          <w:tcPr>
            <w:tcW w:w="1278" w:type="dxa"/>
          </w:tcPr>
          <w:p w14:paraId="313149A4" w14:textId="77777777" w:rsidR="007D5275" w:rsidRDefault="007D5275" w:rsidP="007D5275">
            <w:r>
              <w:t>-</w:t>
            </w:r>
          </w:p>
        </w:tc>
        <w:tc>
          <w:tcPr>
            <w:tcW w:w="1296" w:type="dxa"/>
          </w:tcPr>
          <w:p w14:paraId="4AE2F770" w14:textId="77777777" w:rsidR="007D5275" w:rsidRDefault="007D5275" w:rsidP="007D5275">
            <w:r>
              <w:t>-</w:t>
            </w:r>
          </w:p>
        </w:tc>
        <w:tc>
          <w:tcPr>
            <w:tcW w:w="1505" w:type="dxa"/>
          </w:tcPr>
          <w:p w14:paraId="003B5BE2" w14:textId="77777777" w:rsidR="007D5275" w:rsidRDefault="007D5275" w:rsidP="007D5275">
            <w:r>
              <w:t>10*1 =</w:t>
            </w:r>
          </w:p>
          <w:p w14:paraId="00409890" w14:textId="37E7083A" w:rsidR="007D5275" w:rsidRDefault="007D5275" w:rsidP="007D5275">
            <w:pPr>
              <w:rPr>
                <w:u w:val="single"/>
              </w:rPr>
            </w:pPr>
            <w:r>
              <w:rPr>
                <w:u w:val="single"/>
              </w:rPr>
              <w:t>10</w:t>
            </w:r>
            <w:r w:rsidRPr="00F71E3D">
              <w:rPr>
                <w:u w:val="single"/>
              </w:rPr>
              <w:t xml:space="preserve"> </w:t>
            </w:r>
            <w:r w:rsidR="00542854">
              <w:rPr>
                <w:u w:val="single"/>
              </w:rPr>
              <w:t>Punkte</w:t>
            </w:r>
          </w:p>
          <w:p w14:paraId="49298D47" w14:textId="77777777" w:rsidR="007D5275" w:rsidRPr="00F71E3D" w:rsidRDefault="007D5275" w:rsidP="007D5275">
            <w:pPr>
              <w:rPr>
                <w:u w:val="single"/>
              </w:rPr>
            </w:pPr>
          </w:p>
        </w:tc>
      </w:tr>
    </w:tbl>
    <w:p w14:paraId="4021E741" w14:textId="77777777" w:rsidR="00781F82" w:rsidRDefault="00781F82" w:rsidP="00781F82"/>
    <w:p w14:paraId="6FB18A64" w14:textId="081EAD40" w:rsidR="00781F82" w:rsidRDefault="007D5275" w:rsidP="00781F82">
      <w:r>
        <w:t>Total</w:t>
      </w:r>
      <w:r w:rsidR="00781F82">
        <w:t xml:space="preserve">: 10 + 1 = </w:t>
      </w:r>
      <w:r w:rsidR="00781F82">
        <w:rPr>
          <w:u w:val="single"/>
        </w:rPr>
        <w:t>11</w:t>
      </w:r>
      <w:r w:rsidR="00781F82" w:rsidRPr="00F71E3D">
        <w:rPr>
          <w:u w:val="single"/>
        </w:rPr>
        <w:t xml:space="preserve"> </w:t>
      </w:r>
      <w:r>
        <w:rPr>
          <w:u w:val="single"/>
        </w:rPr>
        <w:t>Punkte</w:t>
      </w:r>
      <w:r w:rsidR="00781F82">
        <w:t xml:space="preserve"> -&gt; </w:t>
      </w:r>
      <w:r w:rsidR="00781F82">
        <w:rPr>
          <w:b/>
          <w:bCs/>
        </w:rPr>
        <w:t>11</w:t>
      </w:r>
      <w:r w:rsidR="00781F82" w:rsidRPr="00F71E3D">
        <w:rPr>
          <w:b/>
          <w:bCs/>
        </w:rPr>
        <w:t xml:space="preserve"> </w:t>
      </w:r>
      <w:r>
        <w:rPr>
          <w:b/>
          <w:bCs/>
        </w:rPr>
        <w:t>Punkte</w:t>
      </w:r>
    </w:p>
    <w:p w14:paraId="1D14C32D" w14:textId="3E724593" w:rsidR="00F13540" w:rsidRDefault="00F13540" w:rsidP="005A2E55">
      <w:pPr>
        <w:pStyle w:val="swswStandartText"/>
        <w:rPr>
          <w:rFonts w:ascii="Hind Light" w:hAnsi="Hind Light" w:cs="Hind Light"/>
          <w:sz w:val="20"/>
          <w:szCs w:val="20"/>
          <w:lang w:val="de-CH"/>
        </w:rPr>
      </w:pPr>
    </w:p>
    <w:p w14:paraId="6A6FD0F7" w14:textId="3B9B2294" w:rsidR="00F13540" w:rsidRPr="00F13540" w:rsidRDefault="00F13540" w:rsidP="005A2E55">
      <w:pPr>
        <w:pStyle w:val="swswStandartText"/>
        <w:rPr>
          <w:rFonts w:ascii="Hind Light" w:hAnsi="Hind Light" w:cs="Hind Light"/>
          <w:b/>
          <w:bCs/>
          <w:sz w:val="20"/>
          <w:szCs w:val="20"/>
          <w:lang w:val="de-CH"/>
        </w:rPr>
      </w:pPr>
      <w:r w:rsidRPr="00F13540">
        <w:rPr>
          <w:rFonts w:ascii="Hind Light" w:hAnsi="Hind Light" w:cs="Hind Light"/>
          <w:b/>
          <w:bCs/>
          <w:sz w:val="20"/>
          <w:szCs w:val="20"/>
          <w:lang w:val="de-CH"/>
        </w:rPr>
        <w:t>Erfolge zum eintragen</w:t>
      </w: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585"/>
        <w:gridCol w:w="1983"/>
        <w:gridCol w:w="579"/>
        <w:gridCol w:w="312"/>
        <w:gridCol w:w="913"/>
        <w:gridCol w:w="84"/>
        <w:gridCol w:w="359"/>
        <w:gridCol w:w="492"/>
        <w:gridCol w:w="492"/>
        <w:gridCol w:w="586"/>
        <w:gridCol w:w="980"/>
        <w:gridCol w:w="997"/>
        <w:gridCol w:w="992"/>
      </w:tblGrid>
      <w:tr w:rsidR="003403CB" w:rsidRPr="00C5010E" w14:paraId="382E937E" w14:textId="77777777" w:rsidTr="003403CB">
        <w:trPr>
          <w:trHeight w:val="224"/>
        </w:trPr>
        <w:tc>
          <w:tcPr>
            <w:tcW w:w="1373" w:type="pct"/>
            <w:gridSpan w:val="2"/>
            <w:tcBorders>
              <w:top w:val="single" w:sz="4" w:space="0" w:color="auto"/>
              <w:bottom w:val="nil"/>
              <w:right w:val="single" w:sz="4" w:space="0" w:color="auto"/>
            </w:tcBorders>
            <w:shd w:val="clear" w:color="auto" w:fill="FFF2CC" w:themeFill="accent4" w:themeFillTint="33"/>
          </w:tcPr>
          <w:p w14:paraId="0ADA887E" w14:textId="77777777" w:rsidR="003403CB" w:rsidRPr="00C5010E" w:rsidRDefault="003403CB" w:rsidP="007A4845">
            <w:pPr>
              <w:rPr>
                <w:rFonts w:ascii="Hind Medium" w:hAnsi="Hind Medium" w:cs="Hind Medium"/>
                <w:sz w:val="19"/>
                <w:szCs w:val="19"/>
              </w:rPr>
            </w:pPr>
            <w:r>
              <w:rPr>
                <w:rFonts w:ascii="Hind Medium" w:hAnsi="Hind Medium" w:cs="Hind Medium"/>
                <w:sz w:val="19"/>
                <w:szCs w:val="19"/>
              </w:rPr>
              <w:t>Athlet Nationalkader</w:t>
            </w:r>
          </w:p>
        </w:tc>
        <w:tc>
          <w:tcPr>
            <w:tcW w:w="964" w:type="pct"/>
            <w:gridSpan w:val="3"/>
            <w:tcBorders>
              <w:top w:val="single" w:sz="4" w:space="0" w:color="auto"/>
              <w:left w:val="single" w:sz="4" w:space="0" w:color="auto"/>
              <w:bottom w:val="nil"/>
              <w:right w:val="single" w:sz="4" w:space="0" w:color="auto"/>
            </w:tcBorders>
            <w:shd w:val="clear" w:color="auto" w:fill="FFF2CC" w:themeFill="accent4" w:themeFillTint="33"/>
          </w:tcPr>
          <w:p w14:paraId="7CB30543" w14:textId="77777777" w:rsidR="003403CB" w:rsidRDefault="003403CB" w:rsidP="007A4845">
            <w:pPr>
              <w:rPr>
                <w:rFonts w:ascii="Hind Medium" w:hAnsi="Hind Medium" w:cs="Hind Medium"/>
                <w:sz w:val="19"/>
                <w:szCs w:val="19"/>
              </w:rPr>
            </w:pPr>
            <w:r>
              <w:rPr>
                <w:rFonts w:ascii="Hind Medium" w:hAnsi="Hind Medium" w:cs="Hind Medium"/>
                <w:sz w:val="19"/>
                <w:szCs w:val="19"/>
              </w:rPr>
              <w:t>Kategorie</w:t>
            </w:r>
          </w:p>
        </w:tc>
        <w:tc>
          <w:tcPr>
            <w:tcW w:w="1600" w:type="pct"/>
            <w:gridSpan w:val="6"/>
            <w:tcBorders>
              <w:top w:val="single" w:sz="4" w:space="0" w:color="auto"/>
              <w:left w:val="single" w:sz="4" w:space="0" w:color="auto"/>
              <w:bottom w:val="nil"/>
              <w:right w:val="single" w:sz="4" w:space="0" w:color="auto"/>
            </w:tcBorders>
            <w:shd w:val="clear" w:color="auto" w:fill="FFF2CC" w:themeFill="accent4" w:themeFillTint="33"/>
          </w:tcPr>
          <w:p w14:paraId="7ADDE415" w14:textId="73CED41C" w:rsidR="003403CB" w:rsidRDefault="003403CB" w:rsidP="007A4845">
            <w:pPr>
              <w:rPr>
                <w:rFonts w:ascii="Hind Medium" w:hAnsi="Hind Medium" w:cs="Hind Medium"/>
                <w:sz w:val="19"/>
                <w:szCs w:val="19"/>
              </w:rPr>
            </w:pPr>
            <w:r>
              <w:rPr>
                <w:rFonts w:ascii="Hind Medium" w:hAnsi="Hind Medium" w:cs="Hind Medium"/>
                <w:sz w:val="19"/>
                <w:szCs w:val="19"/>
              </w:rPr>
              <w:t>Wettkampf</w:t>
            </w:r>
          </w:p>
        </w:tc>
        <w:tc>
          <w:tcPr>
            <w:tcW w:w="533" w:type="pct"/>
            <w:tcBorders>
              <w:top w:val="single" w:sz="4" w:space="0" w:color="auto"/>
              <w:left w:val="single" w:sz="4" w:space="0" w:color="auto"/>
              <w:bottom w:val="nil"/>
              <w:right w:val="single" w:sz="4" w:space="0" w:color="auto"/>
            </w:tcBorders>
            <w:shd w:val="clear" w:color="auto" w:fill="FFF2CC" w:themeFill="accent4" w:themeFillTint="33"/>
          </w:tcPr>
          <w:p w14:paraId="4FD2A954" w14:textId="59ACDD03" w:rsidR="003403CB" w:rsidRDefault="003403CB" w:rsidP="007A4845">
            <w:pPr>
              <w:rPr>
                <w:rFonts w:ascii="Hind Medium" w:hAnsi="Hind Medium" w:cs="Hind Medium"/>
                <w:sz w:val="19"/>
                <w:szCs w:val="19"/>
              </w:rPr>
            </w:pPr>
            <w:r>
              <w:rPr>
                <w:rFonts w:ascii="Hind Medium" w:hAnsi="Hind Medium" w:cs="Hind Medium"/>
                <w:sz w:val="19"/>
                <w:szCs w:val="19"/>
              </w:rPr>
              <w:t>Rang</w:t>
            </w:r>
          </w:p>
        </w:tc>
        <w:tc>
          <w:tcPr>
            <w:tcW w:w="530" w:type="pct"/>
            <w:tcBorders>
              <w:top w:val="single" w:sz="4" w:space="0" w:color="auto"/>
              <w:left w:val="single" w:sz="4" w:space="0" w:color="auto"/>
              <w:bottom w:val="nil"/>
              <w:right w:val="nil"/>
            </w:tcBorders>
            <w:shd w:val="clear" w:color="auto" w:fill="FFF2CC" w:themeFill="accent4" w:themeFillTint="33"/>
          </w:tcPr>
          <w:p w14:paraId="2D83E680" w14:textId="3FB64DC7" w:rsidR="003403CB" w:rsidRDefault="003403CB" w:rsidP="007A4845">
            <w:pPr>
              <w:rPr>
                <w:rFonts w:ascii="Hind Medium" w:hAnsi="Hind Medium" w:cs="Hind Medium"/>
                <w:sz w:val="19"/>
                <w:szCs w:val="19"/>
              </w:rPr>
            </w:pPr>
            <w:r>
              <w:rPr>
                <w:rFonts w:ascii="Hind Medium" w:hAnsi="Hind Medium" w:cs="Hind Medium"/>
                <w:sz w:val="19"/>
                <w:szCs w:val="19"/>
              </w:rPr>
              <w:t>Punkte</w:t>
            </w:r>
          </w:p>
        </w:tc>
      </w:tr>
      <w:tr w:rsidR="003403CB" w:rsidRPr="00C5010E" w14:paraId="0E8C0037" w14:textId="77777777" w:rsidTr="003403CB">
        <w:trPr>
          <w:trHeight w:val="224"/>
        </w:trPr>
        <w:tc>
          <w:tcPr>
            <w:tcW w:w="1373" w:type="pct"/>
            <w:gridSpan w:val="2"/>
            <w:tcBorders>
              <w:top w:val="nil"/>
            </w:tcBorders>
            <w:shd w:val="clear" w:color="auto" w:fill="FFF2CC" w:themeFill="accent4" w:themeFillTint="33"/>
          </w:tcPr>
          <w:p w14:paraId="6DDD1E30" w14:textId="77777777" w:rsidR="003403CB" w:rsidRPr="00C5010E" w:rsidRDefault="003403CB" w:rsidP="007A4845">
            <w:pPr>
              <w:rPr>
                <w:rFonts w:ascii="Hind Medium" w:hAnsi="Hind Medium" w:cs="Hind Medium"/>
                <w:sz w:val="19"/>
                <w:szCs w:val="19"/>
              </w:rPr>
            </w:pPr>
            <w:r w:rsidRPr="00C5010E">
              <w:rPr>
                <w:rFonts w:ascii="Hind Medium" w:hAnsi="Hind Medium" w:cs="Hind Medium"/>
                <w:sz w:val="19"/>
                <w:szCs w:val="19"/>
              </w:rPr>
              <w:t xml:space="preserve">Name </w:t>
            </w:r>
            <w:r>
              <w:rPr>
                <w:rFonts w:ascii="Hind Medium" w:hAnsi="Hind Medium" w:cs="Hind Medium"/>
                <w:sz w:val="19"/>
                <w:szCs w:val="19"/>
              </w:rPr>
              <w:t>und Vorname</w:t>
            </w:r>
            <w:r w:rsidRPr="00C5010E">
              <w:rPr>
                <w:rFonts w:ascii="Hind Medium" w:hAnsi="Hind Medium" w:cs="Hind Medium"/>
                <w:sz w:val="19"/>
                <w:szCs w:val="19"/>
              </w:rPr>
              <w:t xml:space="preserve"> </w:t>
            </w:r>
          </w:p>
        </w:tc>
        <w:tc>
          <w:tcPr>
            <w:tcW w:w="309" w:type="pct"/>
            <w:tcBorders>
              <w:top w:val="nil"/>
            </w:tcBorders>
            <w:shd w:val="clear" w:color="auto" w:fill="FFF2CC" w:themeFill="accent4" w:themeFillTint="33"/>
          </w:tcPr>
          <w:p w14:paraId="56DC1A56" w14:textId="77777777" w:rsidR="003403CB" w:rsidRPr="00C5010E" w:rsidRDefault="003403CB" w:rsidP="007A4845">
            <w:pPr>
              <w:rPr>
                <w:rFonts w:ascii="Hind Medium" w:hAnsi="Hind Medium" w:cs="Hind Medium"/>
                <w:sz w:val="19"/>
                <w:szCs w:val="19"/>
              </w:rPr>
            </w:pPr>
            <w:r>
              <w:rPr>
                <w:rFonts w:ascii="Hind Medium" w:hAnsi="Hind Medium" w:cs="Hind Medium"/>
                <w:sz w:val="19"/>
                <w:szCs w:val="19"/>
              </w:rPr>
              <w:t>Elite</w:t>
            </w:r>
            <w:r w:rsidRPr="00C5010E">
              <w:rPr>
                <w:rFonts w:ascii="Hind Medium" w:hAnsi="Hind Medium" w:cs="Hind Medium"/>
                <w:sz w:val="19"/>
                <w:szCs w:val="19"/>
              </w:rPr>
              <w:t xml:space="preserve"> </w:t>
            </w:r>
          </w:p>
        </w:tc>
        <w:tc>
          <w:tcPr>
            <w:tcW w:w="655" w:type="pct"/>
            <w:gridSpan w:val="2"/>
            <w:tcBorders>
              <w:top w:val="nil"/>
            </w:tcBorders>
            <w:shd w:val="clear" w:color="auto" w:fill="FFF2CC" w:themeFill="accent4" w:themeFillTint="33"/>
          </w:tcPr>
          <w:p w14:paraId="54EB3BAB" w14:textId="77777777" w:rsidR="003403CB" w:rsidRPr="00C5010E" w:rsidRDefault="003403CB" w:rsidP="007A4845">
            <w:pPr>
              <w:rPr>
                <w:rFonts w:ascii="Hind Medium" w:hAnsi="Hind Medium" w:cs="Hind Medium"/>
                <w:sz w:val="19"/>
                <w:szCs w:val="19"/>
              </w:rPr>
            </w:pPr>
            <w:r>
              <w:rPr>
                <w:rFonts w:ascii="Hind Medium" w:hAnsi="Hind Medium" w:cs="Hind Medium"/>
                <w:sz w:val="19"/>
                <w:szCs w:val="19"/>
              </w:rPr>
              <w:t>Nachwuchs</w:t>
            </w:r>
          </w:p>
        </w:tc>
        <w:tc>
          <w:tcPr>
            <w:tcW w:w="237" w:type="pct"/>
            <w:gridSpan w:val="2"/>
            <w:tcBorders>
              <w:top w:val="nil"/>
            </w:tcBorders>
            <w:shd w:val="clear" w:color="auto" w:fill="FFF2CC" w:themeFill="accent4" w:themeFillTint="33"/>
          </w:tcPr>
          <w:p w14:paraId="5F5CF493" w14:textId="02F28E06" w:rsidR="003403CB" w:rsidRPr="00C5010E" w:rsidRDefault="003403CB" w:rsidP="007A4845">
            <w:pPr>
              <w:rPr>
                <w:rFonts w:ascii="Hind Medium" w:hAnsi="Hind Medium" w:cs="Hind Medium"/>
                <w:sz w:val="19"/>
                <w:szCs w:val="19"/>
              </w:rPr>
            </w:pPr>
          </w:p>
        </w:tc>
        <w:tc>
          <w:tcPr>
            <w:tcW w:w="263" w:type="pct"/>
            <w:tcBorders>
              <w:top w:val="nil"/>
            </w:tcBorders>
            <w:shd w:val="clear" w:color="auto" w:fill="FFF2CC" w:themeFill="accent4" w:themeFillTint="33"/>
          </w:tcPr>
          <w:p w14:paraId="0C1F82FF" w14:textId="224317BE" w:rsidR="003403CB" w:rsidRPr="00C5010E" w:rsidRDefault="003403CB" w:rsidP="007A4845">
            <w:pPr>
              <w:rPr>
                <w:rFonts w:ascii="Hind Medium" w:hAnsi="Hind Medium" w:cs="Hind Medium"/>
                <w:sz w:val="19"/>
                <w:szCs w:val="19"/>
              </w:rPr>
            </w:pPr>
          </w:p>
        </w:tc>
        <w:tc>
          <w:tcPr>
            <w:tcW w:w="263" w:type="pct"/>
            <w:tcBorders>
              <w:top w:val="nil"/>
            </w:tcBorders>
            <w:shd w:val="clear" w:color="auto" w:fill="FFF2CC" w:themeFill="accent4" w:themeFillTint="33"/>
          </w:tcPr>
          <w:p w14:paraId="2FF13114" w14:textId="1F9B4216" w:rsidR="003403CB" w:rsidRPr="00C5010E" w:rsidRDefault="003403CB" w:rsidP="007A4845">
            <w:pPr>
              <w:rPr>
                <w:rFonts w:ascii="Hind Medium" w:hAnsi="Hind Medium" w:cs="Hind Medium"/>
                <w:sz w:val="19"/>
                <w:szCs w:val="19"/>
              </w:rPr>
            </w:pPr>
          </w:p>
        </w:tc>
        <w:tc>
          <w:tcPr>
            <w:tcW w:w="313" w:type="pct"/>
            <w:tcBorders>
              <w:top w:val="nil"/>
            </w:tcBorders>
            <w:shd w:val="clear" w:color="auto" w:fill="FFF2CC" w:themeFill="accent4" w:themeFillTint="33"/>
          </w:tcPr>
          <w:p w14:paraId="52F487D5" w14:textId="7BD11839" w:rsidR="003403CB" w:rsidRPr="00C5010E" w:rsidRDefault="003403CB" w:rsidP="007A4845">
            <w:pPr>
              <w:rPr>
                <w:rFonts w:ascii="Hind Medium" w:hAnsi="Hind Medium" w:cs="Hind Medium"/>
                <w:sz w:val="19"/>
                <w:szCs w:val="19"/>
              </w:rPr>
            </w:pPr>
          </w:p>
        </w:tc>
        <w:tc>
          <w:tcPr>
            <w:tcW w:w="524" w:type="pct"/>
            <w:tcBorders>
              <w:top w:val="nil"/>
            </w:tcBorders>
            <w:shd w:val="clear" w:color="auto" w:fill="FFF2CC" w:themeFill="accent4" w:themeFillTint="33"/>
          </w:tcPr>
          <w:p w14:paraId="0A0BDFBB" w14:textId="69BC673A" w:rsidR="003403CB" w:rsidRDefault="003403CB" w:rsidP="007A4845">
            <w:pPr>
              <w:rPr>
                <w:rFonts w:ascii="Hind Medium" w:hAnsi="Hind Medium" w:cs="Hind Medium"/>
                <w:sz w:val="19"/>
                <w:szCs w:val="19"/>
              </w:rPr>
            </w:pPr>
          </w:p>
        </w:tc>
        <w:tc>
          <w:tcPr>
            <w:tcW w:w="533" w:type="pct"/>
            <w:tcBorders>
              <w:top w:val="nil"/>
            </w:tcBorders>
            <w:shd w:val="clear" w:color="auto" w:fill="FFF2CC" w:themeFill="accent4" w:themeFillTint="33"/>
          </w:tcPr>
          <w:p w14:paraId="642CEA1E" w14:textId="77777777" w:rsidR="003403CB" w:rsidRDefault="003403CB" w:rsidP="007A4845">
            <w:pPr>
              <w:rPr>
                <w:rFonts w:ascii="Hind Medium" w:hAnsi="Hind Medium" w:cs="Hind Medium"/>
                <w:sz w:val="19"/>
                <w:szCs w:val="19"/>
              </w:rPr>
            </w:pPr>
          </w:p>
        </w:tc>
        <w:tc>
          <w:tcPr>
            <w:tcW w:w="530" w:type="pct"/>
            <w:tcBorders>
              <w:top w:val="nil"/>
            </w:tcBorders>
            <w:shd w:val="clear" w:color="auto" w:fill="FFF2CC" w:themeFill="accent4" w:themeFillTint="33"/>
          </w:tcPr>
          <w:p w14:paraId="0492CB40" w14:textId="6204909E" w:rsidR="003403CB" w:rsidRDefault="003403CB" w:rsidP="007A4845">
            <w:pPr>
              <w:rPr>
                <w:rFonts w:ascii="Hind Medium" w:hAnsi="Hind Medium" w:cs="Hind Medium"/>
                <w:sz w:val="19"/>
                <w:szCs w:val="19"/>
              </w:rPr>
            </w:pPr>
          </w:p>
        </w:tc>
      </w:tr>
      <w:tr w:rsidR="003403CB" w:rsidRPr="003A5D2E" w14:paraId="0B45AE59" w14:textId="77777777" w:rsidTr="003403CB">
        <w:trPr>
          <w:trHeight w:val="224"/>
        </w:trPr>
        <w:tc>
          <w:tcPr>
            <w:tcW w:w="1373" w:type="pct"/>
            <w:gridSpan w:val="2"/>
            <w:shd w:val="clear" w:color="auto" w:fill="FFF2CC" w:themeFill="accent4" w:themeFillTint="33"/>
          </w:tcPr>
          <w:p w14:paraId="2BF0E6AB" w14:textId="77777777" w:rsidR="003403CB" w:rsidRPr="003A5D2E" w:rsidRDefault="003403CB" w:rsidP="007A4845">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53CDF9CC" w14:textId="77777777" w:rsidR="003403CB" w:rsidRPr="003A5D2E" w:rsidRDefault="003403CB" w:rsidP="007A4845">
            <w:pPr>
              <w:jc w:val="cente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1FF4F27C" w14:textId="77777777" w:rsidR="003403CB" w:rsidRPr="003A5D2E" w:rsidRDefault="003403CB" w:rsidP="007A4845">
            <w:pPr>
              <w:jc w:val="cente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vAlign w:val="center"/>
          </w:tcPr>
          <w:p w14:paraId="0DE5D214" w14:textId="4C09F7A5" w:rsidR="003403CB" w:rsidRPr="0095256C" w:rsidRDefault="003403CB" w:rsidP="007A4845">
            <w:pPr>
              <w:rPr>
                <w:rFonts w:cs="Hind Light"/>
                <w:sz w:val="13"/>
                <w:szCs w:val="13"/>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37FD937C" w14:textId="46B86CDD" w:rsidR="003403CB" w:rsidRDefault="003403CB" w:rsidP="007A4845">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44B9141E" w14:textId="559B0AE3" w:rsidR="003403CB" w:rsidRPr="0095256C" w:rsidRDefault="003403CB" w:rsidP="007A4845">
            <w:pPr>
              <w:rPr>
                <w:rFonts w:cs="Hind Light"/>
                <w:sz w:val="13"/>
                <w:szCs w:val="13"/>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32676FF4" w14:textId="77777777" w:rsidTr="006353F0">
        <w:trPr>
          <w:trHeight w:val="224"/>
        </w:trPr>
        <w:tc>
          <w:tcPr>
            <w:tcW w:w="1373" w:type="pct"/>
            <w:gridSpan w:val="2"/>
            <w:shd w:val="clear" w:color="auto" w:fill="FFF2CC" w:themeFill="accent4" w:themeFillTint="33"/>
          </w:tcPr>
          <w:p w14:paraId="0B3E51F2" w14:textId="77777777"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70DA5A92" w14:textId="77777777" w:rsidR="003403CB" w:rsidRPr="003A5D2E" w:rsidRDefault="003403CB" w:rsidP="003403CB">
            <w:pPr>
              <w:jc w:val="cente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03D192F2" w14:textId="77777777" w:rsidR="003403CB" w:rsidRPr="003A5D2E" w:rsidRDefault="003403CB" w:rsidP="003403CB">
            <w:pPr>
              <w:jc w:val="cente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05AE9926" w14:textId="7882563B"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7680CED6" w14:textId="5E5545EC"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16360B97" w14:textId="2EF7E108"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5934F80B" w14:textId="77777777" w:rsidTr="00956714">
        <w:trPr>
          <w:trHeight w:val="224"/>
        </w:trPr>
        <w:tc>
          <w:tcPr>
            <w:tcW w:w="1373" w:type="pct"/>
            <w:gridSpan w:val="2"/>
            <w:shd w:val="clear" w:color="auto" w:fill="FFF2CC" w:themeFill="accent4" w:themeFillTint="33"/>
          </w:tcPr>
          <w:p w14:paraId="453EC426" w14:textId="77777777" w:rsidR="003403CB" w:rsidRDefault="003403CB" w:rsidP="003403CB">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13F7BDD9" w14:textId="77777777" w:rsidR="003403CB" w:rsidRPr="003A5D2E" w:rsidRDefault="003403CB" w:rsidP="003403CB">
            <w:pPr>
              <w:jc w:val="cente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223AF1B8" w14:textId="77777777" w:rsidR="003403CB" w:rsidRPr="003A5D2E" w:rsidRDefault="003403CB" w:rsidP="003403CB">
            <w:pPr>
              <w:jc w:val="cente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6D81CBA6" w14:textId="26844B55"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4F4AE581" w14:textId="737E37CB"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276E9ACA" w14:textId="610671DC" w:rsidR="003403CB" w:rsidRPr="0095256C" w:rsidRDefault="003403CB" w:rsidP="003403CB">
            <w:pPr>
              <w:rPr>
                <w:rFonts w:cs="Hind Light"/>
                <w:sz w:val="13"/>
                <w:szCs w:val="13"/>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5833A427" w14:textId="77777777" w:rsidTr="00747F75">
        <w:trPr>
          <w:trHeight w:val="224"/>
        </w:trPr>
        <w:tc>
          <w:tcPr>
            <w:tcW w:w="1373" w:type="pct"/>
            <w:gridSpan w:val="2"/>
            <w:shd w:val="clear" w:color="auto" w:fill="FFF2CC" w:themeFill="accent4" w:themeFillTint="33"/>
          </w:tcPr>
          <w:p w14:paraId="601CB4D5" w14:textId="77777777" w:rsidR="003403CB" w:rsidRPr="003A5D2E"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48522C5D" w14:textId="77777777" w:rsidR="003403CB" w:rsidRPr="003A5D2E" w:rsidRDefault="003403CB" w:rsidP="003403CB">
            <w:pPr>
              <w:jc w:val="cente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137CD596" w14:textId="77777777" w:rsidR="003403CB" w:rsidRPr="003A5D2E" w:rsidRDefault="003403CB" w:rsidP="003403CB">
            <w:pPr>
              <w:jc w:val="cente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38D61534" w14:textId="763CAA60"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4B1C4721" w14:textId="15BC01AD"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07F835C6" w14:textId="304E68EE"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2718F962" w14:textId="77777777" w:rsidTr="00AA6669">
        <w:trPr>
          <w:trHeight w:val="224"/>
        </w:trPr>
        <w:tc>
          <w:tcPr>
            <w:tcW w:w="1373" w:type="pct"/>
            <w:gridSpan w:val="2"/>
            <w:shd w:val="clear" w:color="auto" w:fill="FFF2CC" w:themeFill="accent4" w:themeFillTint="33"/>
          </w:tcPr>
          <w:p w14:paraId="502D40FC" w14:textId="77777777" w:rsidR="003403CB" w:rsidRPr="003A5D2E" w:rsidRDefault="003403CB" w:rsidP="003403CB">
            <w:pPr>
              <w:rPr>
                <w:rFonts w:cs="Hind Light"/>
                <w:szCs w:val="20"/>
              </w:rPr>
            </w:pPr>
            <w:r>
              <w:rPr>
                <w:rFonts w:cs="Hind Light"/>
                <w:szCs w:val="20"/>
              </w:rPr>
              <w:lastRenderedPageBreak/>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7322F50F" w14:textId="77777777" w:rsidR="003403CB" w:rsidRPr="003A5D2E" w:rsidRDefault="003403CB" w:rsidP="003403CB">
            <w:pPr>
              <w:jc w:val="cente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1F2047C6" w14:textId="77777777" w:rsidR="003403CB" w:rsidRPr="003A5D2E" w:rsidRDefault="003403CB" w:rsidP="003403CB">
            <w:pPr>
              <w:jc w:val="cente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216901ED" w14:textId="11BAB3D0"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73E78819" w14:textId="033DE954"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547BA941" w14:textId="053C431E" w:rsidR="003403CB" w:rsidRPr="0095256C" w:rsidRDefault="003403CB" w:rsidP="003403CB">
            <w:pPr>
              <w:rPr>
                <w:rFonts w:cs="Hind Light"/>
                <w:sz w:val="13"/>
                <w:szCs w:val="13"/>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22407152" w14:textId="77777777" w:rsidTr="00E6290A">
        <w:trPr>
          <w:trHeight w:val="224"/>
        </w:trPr>
        <w:tc>
          <w:tcPr>
            <w:tcW w:w="1373" w:type="pct"/>
            <w:gridSpan w:val="2"/>
            <w:shd w:val="clear" w:color="auto" w:fill="FFF2CC" w:themeFill="accent4" w:themeFillTint="33"/>
          </w:tcPr>
          <w:p w14:paraId="0423E51E" w14:textId="77777777" w:rsidR="003403CB" w:rsidRPr="003A5D2E"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7019726F" w14:textId="77777777" w:rsidR="003403CB" w:rsidRPr="003A5D2E" w:rsidRDefault="003403CB" w:rsidP="003403CB">
            <w:pPr>
              <w:jc w:val="cente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1B47F18E" w14:textId="77777777" w:rsidR="003403CB" w:rsidRPr="003A5D2E" w:rsidRDefault="003403CB" w:rsidP="003403CB">
            <w:pPr>
              <w:jc w:val="cente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09D7730A" w14:textId="14B0CF9A"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423932B1" w14:textId="2E3F7444"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2964FCBC" w14:textId="7F1776E5" w:rsidR="003403CB" w:rsidRPr="0095256C" w:rsidRDefault="003403CB" w:rsidP="003403CB">
            <w:pPr>
              <w:rPr>
                <w:rFonts w:cs="Hind Light"/>
                <w:sz w:val="13"/>
                <w:szCs w:val="13"/>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61EDABCF" w14:textId="77777777" w:rsidTr="002F2DDF">
        <w:trPr>
          <w:trHeight w:val="224"/>
        </w:trPr>
        <w:tc>
          <w:tcPr>
            <w:tcW w:w="1373" w:type="pct"/>
            <w:gridSpan w:val="2"/>
            <w:shd w:val="clear" w:color="auto" w:fill="FFF2CC" w:themeFill="accent4" w:themeFillTint="33"/>
          </w:tcPr>
          <w:p w14:paraId="1D481309" w14:textId="77777777" w:rsidR="003403CB" w:rsidRDefault="003403CB" w:rsidP="003403CB">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710EF53E"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65E33578"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5D6FB7B9" w14:textId="77606636"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7126F797" w14:textId="41416571"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21E8255A" w14:textId="19F54363" w:rsidR="003403CB" w:rsidRDefault="003403CB" w:rsidP="003403CB">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41D6F5D5" w14:textId="77777777" w:rsidTr="00AE06CF">
        <w:trPr>
          <w:trHeight w:val="224"/>
        </w:trPr>
        <w:tc>
          <w:tcPr>
            <w:tcW w:w="1373" w:type="pct"/>
            <w:gridSpan w:val="2"/>
            <w:shd w:val="clear" w:color="auto" w:fill="FFF2CC" w:themeFill="accent4" w:themeFillTint="33"/>
          </w:tcPr>
          <w:p w14:paraId="75E5144A" w14:textId="77777777"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704850E4"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21543E54"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3354D2AA" w14:textId="70E9C618"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726C40BB" w14:textId="02DEC243"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582295BA" w14:textId="2F8A9469"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62E57812" w14:textId="77777777" w:rsidTr="00237646">
        <w:trPr>
          <w:trHeight w:val="224"/>
        </w:trPr>
        <w:tc>
          <w:tcPr>
            <w:tcW w:w="1373" w:type="pct"/>
            <w:gridSpan w:val="2"/>
            <w:shd w:val="clear" w:color="auto" w:fill="FFF2CC" w:themeFill="accent4" w:themeFillTint="33"/>
          </w:tcPr>
          <w:p w14:paraId="6EA1D07B" w14:textId="77777777" w:rsidR="003403CB" w:rsidRDefault="003403CB" w:rsidP="003403CB">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50C7F24C"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21A731F1"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612A855F" w14:textId="2F2ECC15"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35090FF9" w14:textId="274CDFEC"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374B681A" w14:textId="5BD9290F" w:rsidR="003403CB" w:rsidRDefault="003403CB" w:rsidP="003403CB">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38D27E88" w14:textId="77777777" w:rsidTr="002B58EC">
        <w:trPr>
          <w:trHeight w:val="224"/>
        </w:trPr>
        <w:tc>
          <w:tcPr>
            <w:tcW w:w="1373" w:type="pct"/>
            <w:gridSpan w:val="2"/>
            <w:shd w:val="clear" w:color="auto" w:fill="FFF2CC" w:themeFill="accent4" w:themeFillTint="33"/>
          </w:tcPr>
          <w:p w14:paraId="183C4773" w14:textId="77777777"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5B8DB262"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66014EDD"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58413860" w14:textId="152C826A"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05823A33" w14:textId="04FFC5F4"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591C96D0" w14:textId="7F5BF2E5"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2AE91BD7" w14:textId="77777777" w:rsidTr="007C177F">
        <w:trPr>
          <w:trHeight w:val="224"/>
        </w:trPr>
        <w:tc>
          <w:tcPr>
            <w:tcW w:w="1373" w:type="pct"/>
            <w:gridSpan w:val="2"/>
            <w:shd w:val="clear" w:color="auto" w:fill="FFF2CC" w:themeFill="accent4" w:themeFillTint="33"/>
          </w:tcPr>
          <w:p w14:paraId="7E4D007E" w14:textId="77777777" w:rsidR="003403CB" w:rsidRDefault="003403CB" w:rsidP="003403CB">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6B18E0D9"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3476E76F"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4827CEB6" w14:textId="16B6AFC4"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35F10932" w14:textId="01E3FCA1"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3A31FDF9" w14:textId="19DFB35F" w:rsidR="003403CB" w:rsidRDefault="003403CB" w:rsidP="003403CB">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718AFBB5" w14:textId="77777777" w:rsidTr="00F80BF7">
        <w:trPr>
          <w:trHeight w:val="224"/>
        </w:trPr>
        <w:tc>
          <w:tcPr>
            <w:tcW w:w="1373" w:type="pct"/>
            <w:gridSpan w:val="2"/>
            <w:shd w:val="clear" w:color="auto" w:fill="FFF2CC" w:themeFill="accent4" w:themeFillTint="33"/>
          </w:tcPr>
          <w:p w14:paraId="4BDDCD8A" w14:textId="77777777"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1722F716"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336DB333"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55B25C2C" w14:textId="40F051CA"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7E3A2CFC" w14:textId="0255D8B3"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3686EEFC" w14:textId="34CED7D1"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4D59922D" w14:textId="77777777" w:rsidTr="00AE095A">
        <w:trPr>
          <w:trHeight w:val="224"/>
        </w:trPr>
        <w:tc>
          <w:tcPr>
            <w:tcW w:w="1373" w:type="pct"/>
            <w:gridSpan w:val="2"/>
            <w:shd w:val="clear" w:color="auto" w:fill="FFF2CC" w:themeFill="accent4" w:themeFillTint="33"/>
          </w:tcPr>
          <w:p w14:paraId="7BE73780" w14:textId="77777777"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7049274D"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4175B447"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1BCD7029" w14:textId="63987249"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2F4C5D90" w14:textId="17D4F098"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33548AB2" w14:textId="699FB76A"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6B249F7A" w14:textId="77777777" w:rsidTr="00266041">
        <w:trPr>
          <w:trHeight w:val="224"/>
        </w:trPr>
        <w:tc>
          <w:tcPr>
            <w:tcW w:w="1373" w:type="pct"/>
            <w:gridSpan w:val="2"/>
            <w:shd w:val="clear" w:color="auto" w:fill="FFF2CC" w:themeFill="accent4" w:themeFillTint="33"/>
          </w:tcPr>
          <w:p w14:paraId="00499514" w14:textId="77777777"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21E8D3BE"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7C0FF1B2"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0D3DECDB" w14:textId="69A38BD3"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0BDF5BB3" w14:textId="29CD7670"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1BB43366" w14:textId="2A4A9FC0"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497497A1" w14:textId="77777777" w:rsidTr="00CB32C3">
        <w:trPr>
          <w:trHeight w:val="224"/>
        </w:trPr>
        <w:tc>
          <w:tcPr>
            <w:tcW w:w="1373" w:type="pct"/>
            <w:gridSpan w:val="2"/>
            <w:shd w:val="clear" w:color="auto" w:fill="FFF2CC" w:themeFill="accent4" w:themeFillTint="33"/>
          </w:tcPr>
          <w:p w14:paraId="7706F9D6" w14:textId="77777777"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61AB83F2"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0BF1C8D6"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141A129C" w14:textId="2124C500"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16F12708" w14:textId="700D0B86"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4748A87D" w14:textId="3D984DE5"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57491708" w14:textId="77777777" w:rsidTr="00DB2232">
        <w:trPr>
          <w:trHeight w:val="224"/>
        </w:trPr>
        <w:tc>
          <w:tcPr>
            <w:tcW w:w="1373" w:type="pct"/>
            <w:gridSpan w:val="2"/>
            <w:shd w:val="clear" w:color="auto" w:fill="FFF2CC" w:themeFill="accent4" w:themeFillTint="33"/>
          </w:tcPr>
          <w:p w14:paraId="18E9DBA0" w14:textId="77777777"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5E9B3E53"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04B2CEA6"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4D1E1694" w14:textId="21098785"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2ED397FE" w14:textId="7D4F0FCB"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1655090E" w14:textId="438DB7DE"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170430D5" w14:textId="77777777" w:rsidTr="009E133E">
        <w:trPr>
          <w:trHeight w:val="224"/>
        </w:trPr>
        <w:tc>
          <w:tcPr>
            <w:tcW w:w="1373" w:type="pct"/>
            <w:gridSpan w:val="2"/>
            <w:shd w:val="clear" w:color="auto" w:fill="FFF2CC" w:themeFill="accent4" w:themeFillTint="33"/>
          </w:tcPr>
          <w:p w14:paraId="2A05698C" w14:textId="77777777"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2CAED8F5"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4AC5F237"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776396F7" w14:textId="7568EEBD"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1F65155F" w14:textId="00C67425"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42A38A7A" w14:textId="2C499EFD"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7C3B4AD9" w14:textId="77777777" w:rsidTr="00B25619">
        <w:trPr>
          <w:trHeight w:val="224"/>
        </w:trPr>
        <w:tc>
          <w:tcPr>
            <w:tcW w:w="1373" w:type="pct"/>
            <w:gridSpan w:val="2"/>
            <w:shd w:val="clear" w:color="auto" w:fill="FFF2CC" w:themeFill="accent4" w:themeFillTint="33"/>
          </w:tcPr>
          <w:p w14:paraId="16D20BEF" w14:textId="77777777"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13209E47"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6564C416"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1CDDA286" w14:textId="3305D429"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02D2D016" w14:textId="4252B796"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7DB0A1C7" w14:textId="63EFD532"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579D96F8" w14:textId="77777777" w:rsidTr="00185048">
        <w:trPr>
          <w:trHeight w:val="224"/>
        </w:trPr>
        <w:tc>
          <w:tcPr>
            <w:tcW w:w="1373" w:type="pct"/>
            <w:gridSpan w:val="2"/>
            <w:shd w:val="clear" w:color="auto" w:fill="FFF2CC" w:themeFill="accent4" w:themeFillTint="33"/>
          </w:tcPr>
          <w:p w14:paraId="09B354E8" w14:textId="77777777"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3FCCF550"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34EBDE45"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7E36B0E7" w14:textId="22E228D4"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6C625576" w14:textId="5CED8E5B"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132D9AF0" w14:textId="04773614"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5CF40CB4" w14:textId="77777777" w:rsidTr="00AC658C">
        <w:trPr>
          <w:trHeight w:val="224"/>
        </w:trPr>
        <w:tc>
          <w:tcPr>
            <w:tcW w:w="1373" w:type="pct"/>
            <w:gridSpan w:val="2"/>
            <w:shd w:val="clear" w:color="auto" w:fill="FFF2CC" w:themeFill="accent4" w:themeFillTint="33"/>
          </w:tcPr>
          <w:p w14:paraId="53B58142" w14:textId="77777777"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09" w:type="pct"/>
            <w:shd w:val="clear" w:color="auto" w:fill="FFF2CC" w:themeFill="accent4" w:themeFillTint="33"/>
            <w:vAlign w:val="center"/>
          </w:tcPr>
          <w:p w14:paraId="752CA0A8"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655" w:type="pct"/>
            <w:gridSpan w:val="2"/>
            <w:shd w:val="clear" w:color="auto" w:fill="FFF2CC" w:themeFill="accent4" w:themeFillTint="33"/>
            <w:vAlign w:val="center"/>
          </w:tcPr>
          <w:p w14:paraId="4C1C4B83" w14:textId="77777777" w:rsidR="003403CB" w:rsidRPr="0095256C" w:rsidRDefault="003403CB" w:rsidP="003403CB">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1600" w:type="pct"/>
            <w:gridSpan w:val="6"/>
            <w:shd w:val="clear" w:color="auto" w:fill="FFF2CC" w:themeFill="accent4" w:themeFillTint="33"/>
          </w:tcPr>
          <w:p w14:paraId="326C567C" w14:textId="72B3BE60" w:rsidR="003403CB" w:rsidRPr="0095256C" w:rsidRDefault="003403CB" w:rsidP="003403CB">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3" w:type="pct"/>
            <w:shd w:val="clear" w:color="auto" w:fill="FFF2CC" w:themeFill="accent4" w:themeFillTint="33"/>
          </w:tcPr>
          <w:p w14:paraId="01B015F5" w14:textId="6F2E8D0F" w:rsidR="003403CB" w:rsidRDefault="003403CB" w:rsidP="003403CB">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30" w:type="pct"/>
            <w:shd w:val="clear" w:color="auto" w:fill="FFF2CC" w:themeFill="accent4" w:themeFillTint="33"/>
          </w:tcPr>
          <w:p w14:paraId="013EB009" w14:textId="0791DBF6" w:rsidR="003403CB" w:rsidRDefault="003403CB" w:rsidP="003403CB">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403CB" w:rsidRPr="003A5D2E" w14:paraId="797EFA7F" w14:textId="77777777" w:rsidTr="003403CB">
        <w:trPr>
          <w:trHeight w:val="224"/>
        </w:trPr>
        <w:tc>
          <w:tcPr>
            <w:tcW w:w="313" w:type="pct"/>
            <w:shd w:val="clear" w:color="auto" w:fill="FFF2CC" w:themeFill="accent4" w:themeFillTint="33"/>
          </w:tcPr>
          <w:p w14:paraId="19984184" w14:textId="77777777" w:rsidR="003403CB" w:rsidRDefault="003403CB" w:rsidP="003403CB">
            <w:pPr>
              <w:tabs>
                <w:tab w:val="left" w:pos="2022"/>
                <w:tab w:val="left" w:pos="2730"/>
                <w:tab w:val="left" w:pos="3014"/>
                <w:tab w:val="left" w:pos="8117"/>
              </w:tabs>
              <w:rPr>
                <w:rFonts w:cs="Hind Light"/>
                <w:szCs w:val="20"/>
              </w:rPr>
            </w:pPr>
          </w:p>
        </w:tc>
        <w:tc>
          <w:tcPr>
            <w:tcW w:w="1536" w:type="pct"/>
            <w:gridSpan w:val="3"/>
            <w:shd w:val="clear" w:color="auto" w:fill="FFF2CC" w:themeFill="accent4" w:themeFillTint="33"/>
          </w:tcPr>
          <w:p w14:paraId="01162805" w14:textId="77777777" w:rsidR="003403CB" w:rsidRDefault="003403CB" w:rsidP="003403CB">
            <w:pPr>
              <w:tabs>
                <w:tab w:val="left" w:pos="2022"/>
                <w:tab w:val="left" w:pos="2730"/>
                <w:tab w:val="left" w:pos="3014"/>
                <w:tab w:val="left" w:pos="8117"/>
              </w:tabs>
              <w:rPr>
                <w:rFonts w:cs="Hind Light"/>
                <w:szCs w:val="20"/>
              </w:rPr>
            </w:pPr>
          </w:p>
        </w:tc>
        <w:tc>
          <w:tcPr>
            <w:tcW w:w="533" w:type="pct"/>
            <w:gridSpan w:val="2"/>
            <w:shd w:val="clear" w:color="auto" w:fill="FFF2CC" w:themeFill="accent4" w:themeFillTint="33"/>
          </w:tcPr>
          <w:p w14:paraId="1D71A1A2" w14:textId="77777777" w:rsidR="003403CB" w:rsidRDefault="003403CB" w:rsidP="003403CB">
            <w:pPr>
              <w:tabs>
                <w:tab w:val="left" w:pos="2654"/>
                <w:tab w:val="left" w:pos="2730"/>
                <w:tab w:val="left" w:pos="3884"/>
                <w:tab w:val="left" w:pos="8117"/>
              </w:tabs>
              <w:rPr>
                <w:rFonts w:cs="Hind Light"/>
                <w:szCs w:val="20"/>
              </w:rPr>
            </w:pPr>
          </w:p>
        </w:tc>
        <w:tc>
          <w:tcPr>
            <w:tcW w:w="2618" w:type="pct"/>
            <w:gridSpan w:val="7"/>
            <w:shd w:val="clear" w:color="auto" w:fill="FFF2CC" w:themeFill="accent4" w:themeFillTint="33"/>
          </w:tcPr>
          <w:p w14:paraId="4A09EABC" w14:textId="232D570F" w:rsidR="003403CB" w:rsidRPr="003A5D2E" w:rsidRDefault="003403CB" w:rsidP="003403CB">
            <w:pPr>
              <w:tabs>
                <w:tab w:val="left" w:pos="2654"/>
                <w:tab w:val="left" w:pos="2730"/>
                <w:tab w:val="left" w:pos="3884"/>
                <w:tab w:val="left" w:pos="8117"/>
              </w:tabs>
              <w:rPr>
                <w:rFonts w:cs="Hind Light"/>
                <w:szCs w:val="20"/>
              </w:rPr>
            </w:pPr>
            <w:r>
              <w:rPr>
                <w:rFonts w:cs="Hind Light"/>
                <w:szCs w:val="20"/>
              </w:rPr>
              <w:tab/>
            </w:r>
            <w:r w:rsidRPr="00BE5ADA">
              <w:rPr>
                <w:rFonts w:ascii="Hind Medium" w:hAnsi="Hind Medium" w:cs="Hind Medium"/>
                <w:szCs w:val="20"/>
              </w:rPr>
              <w:t>Total Punkte</w:t>
            </w:r>
            <w:r>
              <w:rPr>
                <w:rFonts w:cs="Hind Light"/>
                <w:szCs w:val="20"/>
              </w:rPr>
              <w:tab/>
            </w:r>
            <w:r w:rsidRPr="007219C2">
              <w:rPr>
                <w:rFonts w:cs="Hind Light"/>
                <w:b/>
                <w:bCs/>
                <w:szCs w:val="20"/>
              </w:rPr>
              <w:fldChar w:fldCharType="begin">
                <w:ffData>
                  <w:name w:val=""/>
                  <w:enabled/>
                  <w:calcOnExit w:val="0"/>
                  <w:textInput/>
                </w:ffData>
              </w:fldChar>
            </w:r>
            <w:r w:rsidRPr="007219C2">
              <w:rPr>
                <w:rFonts w:cs="Hind Light"/>
                <w:b/>
                <w:bCs/>
                <w:szCs w:val="20"/>
              </w:rPr>
              <w:instrText xml:space="preserve"> FORMTEXT </w:instrText>
            </w:r>
            <w:r w:rsidRPr="007219C2">
              <w:rPr>
                <w:rFonts w:cs="Hind Light"/>
                <w:b/>
                <w:bCs/>
                <w:szCs w:val="20"/>
              </w:rPr>
            </w:r>
            <w:r w:rsidRPr="007219C2">
              <w:rPr>
                <w:rFonts w:cs="Hind Light"/>
                <w:b/>
                <w:bCs/>
                <w:szCs w:val="20"/>
              </w:rPr>
              <w:fldChar w:fldCharType="separate"/>
            </w:r>
            <w:r w:rsidRPr="007219C2">
              <w:rPr>
                <w:rFonts w:cs="Hind Light"/>
                <w:b/>
                <w:bCs/>
                <w:noProof/>
                <w:szCs w:val="20"/>
              </w:rPr>
              <w:t> </w:t>
            </w:r>
            <w:r w:rsidRPr="007219C2">
              <w:rPr>
                <w:rFonts w:cs="Hind Light"/>
                <w:b/>
                <w:bCs/>
                <w:noProof/>
                <w:szCs w:val="20"/>
              </w:rPr>
              <w:t> </w:t>
            </w:r>
            <w:r w:rsidRPr="007219C2">
              <w:rPr>
                <w:rFonts w:cs="Hind Light"/>
                <w:b/>
                <w:bCs/>
                <w:noProof/>
                <w:szCs w:val="20"/>
              </w:rPr>
              <w:t> </w:t>
            </w:r>
            <w:r w:rsidRPr="007219C2">
              <w:rPr>
                <w:rFonts w:cs="Hind Light"/>
                <w:b/>
                <w:bCs/>
                <w:noProof/>
                <w:szCs w:val="20"/>
              </w:rPr>
              <w:t> </w:t>
            </w:r>
            <w:r w:rsidRPr="007219C2">
              <w:rPr>
                <w:rFonts w:cs="Hind Light"/>
                <w:b/>
                <w:bCs/>
                <w:noProof/>
                <w:szCs w:val="20"/>
              </w:rPr>
              <w:t> </w:t>
            </w:r>
            <w:r w:rsidRPr="007219C2">
              <w:rPr>
                <w:rFonts w:cs="Hind Light"/>
                <w:b/>
                <w:bCs/>
                <w:szCs w:val="20"/>
              </w:rPr>
              <w:fldChar w:fldCharType="end"/>
            </w:r>
          </w:p>
        </w:tc>
      </w:tr>
    </w:tbl>
    <w:p w14:paraId="277B2826" w14:textId="77777777" w:rsidR="0038644F" w:rsidRDefault="0038644F" w:rsidP="005A2E55">
      <w:pPr>
        <w:pStyle w:val="swswStandartText"/>
        <w:rPr>
          <w:rFonts w:ascii="Hind Light" w:hAnsi="Hind Light" w:cs="Hind Light"/>
          <w:sz w:val="20"/>
          <w:szCs w:val="20"/>
          <w:lang w:val="de-CH"/>
        </w:rPr>
      </w:pPr>
    </w:p>
    <w:p w14:paraId="1B9DAB09" w14:textId="2DAFC0C4" w:rsidR="005A2E55" w:rsidRPr="003A5D2E" w:rsidRDefault="3B615635" w:rsidP="0038644F">
      <w:pPr>
        <w:pStyle w:val="SWAQberschrift2"/>
      </w:pPr>
      <w:bookmarkStart w:id="94" w:name="_Toc143000194"/>
      <w:r>
        <w:t>Kaderzugehörigkeit</w:t>
      </w:r>
      <w:r w:rsidR="6A21763E">
        <w:t xml:space="preserve"> regional und national</w:t>
      </w:r>
      <w:bookmarkEnd w:id="94"/>
    </w:p>
    <w:p w14:paraId="2D5137F5" w14:textId="57B96303" w:rsidR="008E4956" w:rsidRPr="003A5D2E" w:rsidRDefault="005A2E55" w:rsidP="008E4956">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Die </w:t>
      </w:r>
      <w:r w:rsidR="003C068C" w:rsidRPr="003A5D2E">
        <w:rPr>
          <w:rFonts w:ascii="Hind Light" w:hAnsi="Hind Light" w:cs="Hind Light"/>
          <w:sz w:val="20"/>
          <w:szCs w:val="20"/>
          <w:lang w:val="de-CH"/>
        </w:rPr>
        <w:t>Selektion</w:t>
      </w:r>
      <w:r w:rsidRPr="003A5D2E">
        <w:rPr>
          <w:rFonts w:ascii="Hind Light" w:hAnsi="Hind Light" w:cs="Hind Light"/>
          <w:sz w:val="20"/>
          <w:szCs w:val="20"/>
          <w:lang w:val="de-CH"/>
        </w:rPr>
        <w:t xml:space="preserve"> </w:t>
      </w:r>
      <w:proofErr w:type="gramStart"/>
      <w:r w:rsidR="00A02B6D" w:rsidRPr="003A5D2E">
        <w:rPr>
          <w:rFonts w:ascii="Hind Light" w:hAnsi="Hind Light" w:cs="Hind Light"/>
          <w:sz w:val="20"/>
          <w:szCs w:val="20"/>
          <w:lang w:val="de-CH"/>
        </w:rPr>
        <w:t>in ein nationale</w:t>
      </w:r>
      <w:r w:rsidR="00C47CDF">
        <w:rPr>
          <w:rFonts w:ascii="Hind Light" w:hAnsi="Hind Light" w:cs="Hind Light"/>
          <w:sz w:val="20"/>
          <w:szCs w:val="20"/>
          <w:lang w:val="de-CH"/>
        </w:rPr>
        <w:t>s</w:t>
      </w:r>
      <w:r w:rsidR="00A02B6D" w:rsidRPr="003A5D2E">
        <w:rPr>
          <w:rFonts w:ascii="Hind Light" w:hAnsi="Hind Light" w:cs="Hind Light"/>
          <w:sz w:val="20"/>
          <w:szCs w:val="20"/>
          <w:lang w:val="de-CH"/>
        </w:rPr>
        <w:t xml:space="preserve"> Kader</w:t>
      </w:r>
      <w:proofErr w:type="gramEnd"/>
      <w:r w:rsidRPr="003A5D2E">
        <w:rPr>
          <w:rFonts w:ascii="Hind Light" w:hAnsi="Hind Light" w:cs="Hind Light"/>
          <w:sz w:val="20"/>
          <w:szCs w:val="20"/>
          <w:lang w:val="de-CH"/>
        </w:rPr>
        <w:t xml:space="preserve"> ist eine Anerkennung für erbrachte Leistungen, das soll mit Zusatzpunkten honoriert werden. Es werden die Kaderlisten der Saison </w:t>
      </w:r>
      <w:r w:rsidR="00D02A28">
        <w:rPr>
          <w:rFonts w:ascii="Hind Light" w:hAnsi="Hind Light" w:cs="Hind Light"/>
          <w:sz w:val="20"/>
          <w:szCs w:val="20"/>
          <w:lang w:val="de-CH"/>
        </w:rPr>
        <w:t>2022/23</w:t>
      </w:r>
      <w:r w:rsidRPr="003A5D2E">
        <w:rPr>
          <w:rFonts w:ascii="Hind Light" w:hAnsi="Hind Light" w:cs="Hind Light"/>
          <w:sz w:val="20"/>
          <w:szCs w:val="20"/>
          <w:lang w:val="de-CH"/>
        </w:rPr>
        <w:t xml:space="preserve"> und Saison 20</w:t>
      </w:r>
      <w:r w:rsidR="00D02A28">
        <w:rPr>
          <w:rFonts w:ascii="Hind Light" w:hAnsi="Hind Light" w:cs="Hind Light"/>
          <w:sz w:val="20"/>
          <w:szCs w:val="20"/>
          <w:lang w:val="de-CH"/>
        </w:rPr>
        <w:t>23</w:t>
      </w:r>
      <w:r w:rsidRPr="003A5D2E">
        <w:rPr>
          <w:rFonts w:ascii="Hind Light" w:hAnsi="Hind Light" w:cs="Hind Light"/>
          <w:sz w:val="20"/>
          <w:szCs w:val="20"/>
          <w:lang w:val="de-CH"/>
        </w:rPr>
        <w:t>/2</w:t>
      </w:r>
      <w:r w:rsidR="00D02A28">
        <w:rPr>
          <w:rFonts w:ascii="Hind Light" w:hAnsi="Hind Light" w:cs="Hind Light"/>
          <w:sz w:val="20"/>
          <w:szCs w:val="20"/>
          <w:lang w:val="de-CH"/>
        </w:rPr>
        <w:t>4</w:t>
      </w:r>
      <w:r w:rsidRPr="003A5D2E">
        <w:rPr>
          <w:rFonts w:ascii="Hind Light" w:hAnsi="Hind Light" w:cs="Hind Light"/>
          <w:sz w:val="20"/>
          <w:szCs w:val="20"/>
          <w:lang w:val="de-CH"/>
        </w:rPr>
        <w:t xml:space="preserve"> berücksichtigt.</w:t>
      </w:r>
    </w:p>
    <w:p w14:paraId="1EE3D714" w14:textId="69EF20C7" w:rsidR="00164C4D" w:rsidRDefault="008E4956" w:rsidP="00164C4D">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Gewertet werden die Athleten im Nationalkader. </w:t>
      </w:r>
      <w:r w:rsidR="00164C4D" w:rsidRPr="003A5D2E">
        <w:rPr>
          <w:rFonts w:ascii="Hind Light" w:hAnsi="Hind Light" w:cs="Hind Light"/>
          <w:sz w:val="20"/>
          <w:szCs w:val="20"/>
          <w:lang w:val="de-CH"/>
        </w:rPr>
        <w:t xml:space="preserve">Wechselt ein Athlet des Stützpunktes den Verein, so behält der Stützpunkt das Recht für zusätzliche </w:t>
      </w:r>
      <w:proofErr w:type="gramStart"/>
      <w:r w:rsidR="00164C4D" w:rsidRPr="003A5D2E">
        <w:rPr>
          <w:rFonts w:ascii="Hind Light" w:hAnsi="Hind Light" w:cs="Hind Light"/>
          <w:sz w:val="20"/>
          <w:szCs w:val="20"/>
          <w:lang w:val="de-CH"/>
        </w:rPr>
        <w:t>Punkte</w:t>
      </w:r>
      <w:proofErr w:type="gramEnd"/>
      <w:r w:rsidR="00164C4D" w:rsidRPr="003A5D2E">
        <w:rPr>
          <w:rFonts w:ascii="Hind Light" w:hAnsi="Hind Light" w:cs="Hind Light"/>
          <w:sz w:val="20"/>
          <w:szCs w:val="20"/>
          <w:lang w:val="de-CH"/>
        </w:rPr>
        <w:t xml:space="preserve"> während 2 Jahren, wenn dieser Athlet Mitglied eines Nationalen Kaders geblieben ist oder wird.</w:t>
      </w:r>
    </w:p>
    <w:p w14:paraId="5A8C7377" w14:textId="0C54534D" w:rsidR="004E54F4" w:rsidRDefault="007B1847" w:rsidP="00164C4D">
      <w:pPr>
        <w:pStyle w:val="swswStandartText"/>
        <w:rPr>
          <w:rFonts w:ascii="Hind Light" w:hAnsi="Hind Light" w:cs="Hind Light"/>
          <w:sz w:val="20"/>
          <w:szCs w:val="20"/>
          <w:lang w:val="de-CH"/>
        </w:rPr>
      </w:pPr>
      <w:r>
        <w:rPr>
          <w:rFonts w:ascii="Hind Light" w:hAnsi="Hind Light" w:cs="Hind Light"/>
          <w:sz w:val="20"/>
          <w:szCs w:val="20"/>
          <w:lang w:val="de-CH"/>
        </w:rPr>
        <w:t xml:space="preserve">Die </w:t>
      </w:r>
      <w:r w:rsidR="006942EC">
        <w:rPr>
          <w:rFonts w:ascii="Hind Light" w:hAnsi="Hind Light" w:cs="Hind Light"/>
          <w:sz w:val="20"/>
          <w:szCs w:val="20"/>
          <w:lang w:val="de-CH"/>
        </w:rPr>
        <w:t xml:space="preserve">Einstufung der Kader erfolgt in ein Olympiakader, Kader A, Kader B und Kader C. </w:t>
      </w:r>
      <w:r w:rsidR="004A2928">
        <w:rPr>
          <w:rFonts w:ascii="Hind Light" w:hAnsi="Hind Light" w:cs="Hind Light"/>
          <w:sz w:val="20"/>
          <w:szCs w:val="20"/>
          <w:lang w:val="de-CH"/>
        </w:rPr>
        <w:t>Die Kriterien für die Einstufung sind nachfolgend aufgelistet. Für die Kaderzuteilung müssen die Kriterien bereits erfüllt sein</w:t>
      </w:r>
      <w:r w:rsidR="00F851BE">
        <w:rPr>
          <w:rFonts w:ascii="Hind Light" w:hAnsi="Hind Light" w:cs="Hind Light"/>
          <w:sz w:val="20"/>
          <w:szCs w:val="20"/>
          <w:lang w:val="de-CH"/>
        </w:rPr>
        <w:t xml:space="preserve"> bzw. die Resultate vorgewiesen werden. </w:t>
      </w:r>
    </w:p>
    <w:p w14:paraId="29823A27" w14:textId="348CC97E" w:rsidR="00314FC7" w:rsidRDefault="00314FC7" w:rsidP="00164C4D">
      <w:pPr>
        <w:pStyle w:val="swswStandartText"/>
        <w:rPr>
          <w:rFonts w:ascii="Hind Light" w:hAnsi="Hind Light" w:cs="Hind Light"/>
          <w:sz w:val="20"/>
          <w:szCs w:val="20"/>
          <w:lang w:val="de-CH"/>
        </w:rPr>
      </w:pPr>
    </w:p>
    <w:p w14:paraId="0AC8CEA3" w14:textId="77777777" w:rsidR="009D1837" w:rsidRDefault="009D1837" w:rsidP="00164C4D">
      <w:pPr>
        <w:pStyle w:val="swswStandartText"/>
        <w:rPr>
          <w:rFonts w:ascii="Hind Light" w:hAnsi="Hind Light" w:cs="Hind Light"/>
          <w:sz w:val="20"/>
          <w:szCs w:val="20"/>
          <w:lang w:val="de-CH"/>
        </w:rPr>
      </w:pPr>
    </w:p>
    <w:p w14:paraId="4DF25AB7" w14:textId="77777777" w:rsidR="009D1837" w:rsidRDefault="009D1837" w:rsidP="00164C4D">
      <w:pPr>
        <w:pStyle w:val="swswStandartText"/>
        <w:rPr>
          <w:rFonts w:ascii="Hind Light" w:hAnsi="Hind Light" w:cs="Hind Light"/>
          <w:sz w:val="20"/>
          <w:szCs w:val="20"/>
          <w:lang w:val="de-CH"/>
        </w:rPr>
      </w:pPr>
    </w:p>
    <w:p w14:paraId="3AA7FEA4" w14:textId="77777777" w:rsidR="009D1837" w:rsidRDefault="009D1837" w:rsidP="00164C4D">
      <w:pPr>
        <w:pStyle w:val="swswStandartText"/>
        <w:rPr>
          <w:rFonts w:ascii="Hind Light" w:hAnsi="Hind Light" w:cs="Hind Light"/>
          <w:sz w:val="20"/>
          <w:szCs w:val="20"/>
          <w:lang w:val="de-CH"/>
        </w:rPr>
      </w:pPr>
    </w:p>
    <w:p w14:paraId="1A8C95DA" w14:textId="77777777" w:rsidR="009D1837" w:rsidRDefault="009D1837" w:rsidP="00164C4D">
      <w:pPr>
        <w:pStyle w:val="swswStandartText"/>
        <w:rPr>
          <w:rFonts w:ascii="Hind Light" w:hAnsi="Hind Light" w:cs="Hind Light"/>
          <w:sz w:val="20"/>
          <w:szCs w:val="20"/>
          <w:lang w:val="de-CH"/>
        </w:rPr>
      </w:pPr>
    </w:p>
    <w:p w14:paraId="032024DC" w14:textId="77777777" w:rsidR="009D1837" w:rsidRDefault="009D1837" w:rsidP="00164C4D">
      <w:pPr>
        <w:pStyle w:val="swswStandartText"/>
        <w:rPr>
          <w:rFonts w:ascii="Hind Light" w:hAnsi="Hind Light" w:cs="Hind Light"/>
          <w:sz w:val="20"/>
          <w:szCs w:val="20"/>
          <w:lang w:val="de-CH"/>
        </w:rPr>
      </w:pPr>
    </w:p>
    <w:p w14:paraId="4D279AC1" w14:textId="77777777" w:rsidR="009D1837" w:rsidRDefault="009D1837" w:rsidP="00164C4D">
      <w:pPr>
        <w:pStyle w:val="swswStandartText"/>
        <w:rPr>
          <w:rFonts w:ascii="Hind Light" w:hAnsi="Hind Light" w:cs="Hind Light"/>
          <w:sz w:val="20"/>
          <w:szCs w:val="20"/>
          <w:lang w:val="de-CH"/>
        </w:rPr>
      </w:pPr>
    </w:p>
    <w:p w14:paraId="6412278C" w14:textId="77777777" w:rsidR="009D1837" w:rsidRDefault="009D1837" w:rsidP="00164C4D">
      <w:pPr>
        <w:pStyle w:val="swswStandartText"/>
        <w:rPr>
          <w:rFonts w:ascii="Hind Light" w:hAnsi="Hind Light" w:cs="Hind Light"/>
          <w:sz w:val="20"/>
          <w:szCs w:val="20"/>
          <w:lang w:val="de-CH"/>
        </w:rPr>
      </w:pPr>
    </w:p>
    <w:p w14:paraId="2FED346A" w14:textId="7356C9B2" w:rsidR="005F2A49" w:rsidRPr="005F2A49" w:rsidRDefault="005F2A49" w:rsidP="00164C4D">
      <w:pPr>
        <w:pStyle w:val="swswStandartText"/>
        <w:rPr>
          <w:rFonts w:ascii="Hind Light" w:hAnsi="Hind Light" w:cs="Hind Light"/>
          <w:sz w:val="20"/>
          <w:szCs w:val="20"/>
          <w:u w:val="single"/>
          <w:lang w:val="de-CH"/>
        </w:rPr>
      </w:pPr>
      <w:r w:rsidRPr="005F2A49">
        <w:rPr>
          <w:rFonts w:ascii="Hind Light" w:hAnsi="Hind Light" w:cs="Hind Light"/>
          <w:sz w:val="20"/>
          <w:szCs w:val="20"/>
          <w:u w:val="single"/>
          <w:lang w:val="de-CH"/>
        </w:rPr>
        <w:lastRenderedPageBreak/>
        <w:t>Abkürzungen:</w:t>
      </w:r>
    </w:p>
    <w:p w14:paraId="410870CE" w14:textId="75A630E4" w:rsidR="005F2A49" w:rsidRDefault="005F2A49" w:rsidP="00164C4D">
      <w:pPr>
        <w:pStyle w:val="swswStandartText"/>
        <w:rPr>
          <w:rFonts w:ascii="Hind Light" w:hAnsi="Hind Light" w:cs="Hind Light"/>
          <w:sz w:val="20"/>
          <w:szCs w:val="20"/>
          <w:lang w:val="de-CH"/>
        </w:rPr>
      </w:pPr>
      <w:r>
        <w:rPr>
          <w:rFonts w:ascii="Hind Light" w:hAnsi="Hind Light" w:cs="Hind Light"/>
          <w:sz w:val="20"/>
          <w:szCs w:val="20"/>
          <w:lang w:val="de-CH"/>
        </w:rPr>
        <w:t>EM = Europameisterschaften</w:t>
      </w:r>
      <w:r w:rsidR="0038644F">
        <w:rPr>
          <w:rFonts w:ascii="Hind Light" w:hAnsi="Hind Light" w:cs="Hind Light"/>
          <w:sz w:val="20"/>
          <w:szCs w:val="20"/>
          <w:lang w:val="de-CH"/>
        </w:rPr>
        <w:t xml:space="preserve">; </w:t>
      </w:r>
      <w:r>
        <w:rPr>
          <w:rFonts w:ascii="Hind Light" w:hAnsi="Hind Light" w:cs="Hind Light"/>
          <w:sz w:val="20"/>
          <w:szCs w:val="20"/>
          <w:lang w:val="de-CH"/>
        </w:rPr>
        <w:t>WM = Weltmeisterschaften</w:t>
      </w:r>
      <w:r w:rsidR="0038644F">
        <w:rPr>
          <w:rFonts w:ascii="Hind Light" w:hAnsi="Hind Light" w:cs="Hind Light"/>
          <w:sz w:val="20"/>
          <w:szCs w:val="20"/>
          <w:lang w:val="de-CH"/>
        </w:rPr>
        <w:t xml:space="preserve">; </w:t>
      </w:r>
      <w:r>
        <w:rPr>
          <w:rFonts w:ascii="Hind Light" w:hAnsi="Hind Light" w:cs="Hind Light"/>
          <w:sz w:val="20"/>
          <w:szCs w:val="20"/>
          <w:lang w:val="de-CH"/>
        </w:rPr>
        <w:t>WUG = World University Games</w:t>
      </w:r>
    </w:p>
    <w:p w14:paraId="68BBF184" w14:textId="77777777" w:rsidR="003403CB" w:rsidRDefault="003403CB" w:rsidP="00164C4D">
      <w:pPr>
        <w:pStyle w:val="swswStandartText"/>
        <w:rPr>
          <w:rFonts w:ascii="Hind Light" w:hAnsi="Hind Light" w:cs="Hind Light"/>
          <w:sz w:val="20"/>
          <w:szCs w:val="20"/>
          <w:lang w:val="de-CH"/>
        </w:rPr>
      </w:pPr>
    </w:p>
    <w:tbl>
      <w:tblPr>
        <w:tblW w:w="10032" w:type="dxa"/>
        <w:tblCellMar>
          <w:left w:w="70" w:type="dxa"/>
          <w:right w:w="70" w:type="dxa"/>
        </w:tblCellMar>
        <w:tblLook w:val="04A0" w:firstRow="1" w:lastRow="0" w:firstColumn="1" w:lastColumn="0" w:noHBand="0" w:noVBand="1"/>
      </w:tblPr>
      <w:tblGrid>
        <w:gridCol w:w="1200"/>
        <w:gridCol w:w="1919"/>
        <w:gridCol w:w="6063"/>
        <w:gridCol w:w="850"/>
      </w:tblGrid>
      <w:tr w:rsidR="00C24696" w:rsidRPr="00C24696" w14:paraId="4076A229" w14:textId="77777777" w:rsidTr="004F093C">
        <w:trPr>
          <w:trHeight w:val="315"/>
        </w:trPr>
        <w:tc>
          <w:tcPr>
            <w:tcW w:w="1200" w:type="dxa"/>
            <w:tcBorders>
              <w:top w:val="nil"/>
              <w:left w:val="nil"/>
              <w:bottom w:val="nil"/>
              <w:right w:val="nil"/>
            </w:tcBorders>
            <w:shd w:val="clear" w:color="000000" w:fill="E2EFDA"/>
            <w:noWrap/>
            <w:vAlign w:val="bottom"/>
            <w:hideMark/>
          </w:tcPr>
          <w:p w14:paraId="7ABACCA3" w14:textId="77777777" w:rsidR="00C24696" w:rsidRPr="00C24696" w:rsidRDefault="00C24696" w:rsidP="00C24696">
            <w:pPr>
              <w:spacing w:line="240" w:lineRule="auto"/>
              <w:rPr>
                <w:rFonts w:cs="Hind Light"/>
                <w:b/>
                <w:bCs/>
                <w:color w:val="000000"/>
                <w:szCs w:val="20"/>
                <w:lang w:eastAsia="de-CH"/>
              </w:rPr>
            </w:pPr>
            <w:r w:rsidRPr="00C24696">
              <w:rPr>
                <w:rFonts w:cs="Hind Light"/>
                <w:b/>
                <w:bCs/>
                <w:color w:val="000000"/>
                <w:szCs w:val="20"/>
                <w:lang w:eastAsia="de-CH"/>
              </w:rPr>
              <w:t>Elite (18+)</w:t>
            </w:r>
          </w:p>
        </w:tc>
        <w:tc>
          <w:tcPr>
            <w:tcW w:w="1919" w:type="dxa"/>
            <w:tcBorders>
              <w:top w:val="nil"/>
              <w:left w:val="nil"/>
              <w:bottom w:val="nil"/>
              <w:right w:val="nil"/>
            </w:tcBorders>
            <w:shd w:val="clear" w:color="000000" w:fill="E2EFDA"/>
            <w:noWrap/>
            <w:vAlign w:val="bottom"/>
            <w:hideMark/>
          </w:tcPr>
          <w:p w14:paraId="6B4987D7" w14:textId="77777777"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 </w:t>
            </w:r>
          </w:p>
        </w:tc>
        <w:tc>
          <w:tcPr>
            <w:tcW w:w="6063" w:type="dxa"/>
            <w:tcBorders>
              <w:top w:val="nil"/>
              <w:left w:val="nil"/>
              <w:bottom w:val="nil"/>
              <w:right w:val="nil"/>
            </w:tcBorders>
            <w:shd w:val="clear" w:color="000000" w:fill="E2EFDA"/>
            <w:noWrap/>
            <w:vAlign w:val="bottom"/>
            <w:hideMark/>
          </w:tcPr>
          <w:p w14:paraId="7EED4268" w14:textId="77777777"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 </w:t>
            </w:r>
          </w:p>
        </w:tc>
        <w:tc>
          <w:tcPr>
            <w:tcW w:w="850" w:type="dxa"/>
            <w:tcBorders>
              <w:top w:val="nil"/>
              <w:left w:val="nil"/>
              <w:bottom w:val="nil"/>
              <w:right w:val="nil"/>
            </w:tcBorders>
            <w:shd w:val="clear" w:color="000000" w:fill="E2EFDA"/>
            <w:noWrap/>
            <w:vAlign w:val="bottom"/>
            <w:hideMark/>
          </w:tcPr>
          <w:p w14:paraId="6F1980FF" w14:textId="77777777"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 </w:t>
            </w:r>
          </w:p>
        </w:tc>
      </w:tr>
      <w:tr w:rsidR="00C24696" w:rsidRPr="00C24696" w14:paraId="0F0BD33E" w14:textId="77777777" w:rsidTr="004F093C">
        <w:trPr>
          <w:trHeight w:val="315"/>
        </w:trPr>
        <w:tc>
          <w:tcPr>
            <w:tcW w:w="1200" w:type="dxa"/>
            <w:tcBorders>
              <w:top w:val="single" w:sz="8" w:space="0" w:color="auto"/>
              <w:left w:val="single" w:sz="8" w:space="0" w:color="auto"/>
              <w:bottom w:val="double" w:sz="6" w:space="0" w:color="auto"/>
              <w:right w:val="single" w:sz="4" w:space="0" w:color="auto"/>
            </w:tcBorders>
            <w:shd w:val="clear" w:color="auto" w:fill="auto"/>
            <w:noWrap/>
            <w:vAlign w:val="bottom"/>
            <w:hideMark/>
          </w:tcPr>
          <w:p w14:paraId="2237CB8C" w14:textId="77777777" w:rsidR="00C24696" w:rsidRPr="00C24696" w:rsidRDefault="00C24696" w:rsidP="00C24696">
            <w:pPr>
              <w:spacing w:line="240" w:lineRule="auto"/>
              <w:rPr>
                <w:rFonts w:cs="Hind Light"/>
                <w:b/>
                <w:bCs/>
                <w:color w:val="000000"/>
                <w:szCs w:val="20"/>
                <w:lang w:eastAsia="de-CH"/>
              </w:rPr>
            </w:pPr>
            <w:r w:rsidRPr="00C24696">
              <w:rPr>
                <w:rFonts w:cs="Hind Light"/>
                <w:b/>
                <w:bCs/>
                <w:color w:val="000000"/>
                <w:szCs w:val="20"/>
                <w:lang w:eastAsia="de-CH"/>
              </w:rPr>
              <w:t>Kategorie</w:t>
            </w:r>
          </w:p>
        </w:tc>
        <w:tc>
          <w:tcPr>
            <w:tcW w:w="1919" w:type="dxa"/>
            <w:tcBorders>
              <w:top w:val="single" w:sz="8" w:space="0" w:color="auto"/>
              <w:left w:val="nil"/>
              <w:bottom w:val="double" w:sz="6" w:space="0" w:color="auto"/>
              <w:right w:val="single" w:sz="4" w:space="0" w:color="auto"/>
            </w:tcBorders>
            <w:shd w:val="clear" w:color="auto" w:fill="auto"/>
            <w:noWrap/>
            <w:vAlign w:val="bottom"/>
            <w:hideMark/>
          </w:tcPr>
          <w:p w14:paraId="51888CBB" w14:textId="77777777" w:rsidR="00C24696" w:rsidRPr="00C24696" w:rsidRDefault="00C24696" w:rsidP="00C24696">
            <w:pPr>
              <w:spacing w:line="240" w:lineRule="auto"/>
              <w:rPr>
                <w:rFonts w:cs="Hind Light"/>
                <w:b/>
                <w:bCs/>
                <w:color w:val="000000"/>
                <w:szCs w:val="20"/>
                <w:lang w:eastAsia="de-CH"/>
              </w:rPr>
            </w:pPr>
            <w:r w:rsidRPr="00C24696">
              <w:rPr>
                <w:rFonts w:cs="Hind Light"/>
                <w:b/>
                <w:bCs/>
                <w:color w:val="000000"/>
                <w:szCs w:val="20"/>
                <w:lang w:eastAsia="de-CH"/>
              </w:rPr>
              <w:t>Name der Kategorie</w:t>
            </w:r>
          </w:p>
        </w:tc>
        <w:tc>
          <w:tcPr>
            <w:tcW w:w="6063" w:type="dxa"/>
            <w:tcBorders>
              <w:top w:val="single" w:sz="8" w:space="0" w:color="auto"/>
              <w:left w:val="nil"/>
              <w:bottom w:val="double" w:sz="6" w:space="0" w:color="auto"/>
              <w:right w:val="single" w:sz="4" w:space="0" w:color="auto"/>
            </w:tcBorders>
            <w:shd w:val="clear" w:color="auto" w:fill="auto"/>
            <w:noWrap/>
            <w:vAlign w:val="bottom"/>
            <w:hideMark/>
          </w:tcPr>
          <w:p w14:paraId="7E8BB7B9" w14:textId="77777777" w:rsidR="00C24696" w:rsidRPr="00C24696" w:rsidRDefault="00C24696" w:rsidP="00C24696">
            <w:pPr>
              <w:spacing w:line="240" w:lineRule="auto"/>
              <w:rPr>
                <w:rFonts w:cs="Hind Light"/>
                <w:b/>
                <w:bCs/>
                <w:color w:val="000000"/>
                <w:szCs w:val="20"/>
                <w:lang w:eastAsia="de-CH"/>
              </w:rPr>
            </w:pPr>
            <w:r w:rsidRPr="00C24696">
              <w:rPr>
                <w:rFonts w:cs="Hind Light"/>
                <w:b/>
                <w:bCs/>
                <w:color w:val="000000"/>
                <w:szCs w:val="20"/>
                <w:lang w:eastAsia="de-CH"/>
              </w:rPr>
              <w:t>Kriterien</w:t>
            </w:r>
          </w:p>
        </w:tc>
        <w:tc>
          <w:tcPr>
            <w:tcW w:w="850" w:type="dxa"/>
            <w:tcBorders>
              <w:top w:val="single" w:sz="8" w:space="0" w:color="auto"/>
              <w:left w:val="nil"/>
              <w:bottom w:val="double" w:sz="6" w:space="0" w:color="auto"/>
              <w:right w:val="single" w:sz="8" w:space="0" w:color="auto"/>
            </w:tcBorders>
            <w:shd w:val="clear" w:color="auto" w:fill="auto"/>
            <w:noWrap/>
            <w:vAlign w:val="bottom"/>
            <w:hideMark/>
          </w:tcPr>
          <w:p w14:paraId="51143396" w14:textId="77777777" w:rsidR="00C24696" w:rsidRPr="00C24696" w:rsidRDefault="00C24696" w:rsidP="00C24696">
            <w:pPr>
              <w:spacing w:line="240" w:lineRule="auto"/>
              <w:rPr>
                <w:rFonts w:cs="Hind Light"/>
                <w:b/>
                <w:bCs/>
                <w:color w:val="000000"/>
                <w:szCs w:val="20"/>
                <w:lang w:eastAsia="de-CH"/>
              </w:rPr>
            </w:pPr>
            <w:r w:rsidRPr="00C24696">
              <w:rPr>
                <w:rFonts w:cs="Hind Light"/>
                <w:b/>
                <w:bCs/>
                <w:color w:val="000000"/>
                <w:szCs w:val="20"/>
                <w:lang w:eastAsia="de-CH"/>
              </w:rPr>
              <w:t>Punkte</w:t>
            </w:r>
          </w:p>
        </w:tc>
      </w:tr>
      <w:tr w:rsidR="00C24696" w:rsidRPr="00C24696" w14:paraId="1E0A34CE" w14:textId="77777777" w:rsidTr="004F093C">
        <w:trPr>
          <w:trHeight w:val="315"/>
        </w:trPr>
        <w:tc>
          <w:tcPr>
            <w:tcW w:w="120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3B3AB84" w14:textId="77777777"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O</w:t>
            </w:r>
          </w:p>
        </w:tc>
        <w:tc>
          <w:tcPr>
            <w:tcW w:w="19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C7D76C" w14:textId="77777777"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Olympiakader</w:t>
            </w:r>
          </w:p>
        </w:tc>
        <w:tc>
          <w:tcPr>
            <w:tcW w:w="6063" w:type="dxa"/>
            <w:tcBorders>
              <w:top w:val="nil"/>
              <w:left w:val="nil"/>
              <w:bottom w:val="single" w:sz="4" w:space="0" w:color="auto"/>
              <w:right w:val="single" w:sz="4" w:space="0" w:color="auto"/>
            </w:tcBorders>
            <w:shd w:val="clear" w:color="auto" w:fill="auto"/>
            <w:noWrap/>
            <w:vAlign w:val="bottom"/>
            <w:hideMark/>
          </w:tcPr>
          <w:p w14:paraId="43A0165D" w14:textId="77777777"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Qualifikation oder Teilnahme Olympische Spiele</w:t>
            </w:r>
          </w:p>
        </w:tc>
        <w:tc>
          <w:tcPr>
            <w:tcW w:w="85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6F86B63D" w14:textId="77777777" w:rsidR="00C24696" w:rsidRPr="00C24696" w:rsidRDefault="00C24696" w:rsidP="00C24696">
            <w:pPr>
              <w:spacing w:line="240" w:lineRule="auto"/>
              <w:jc w:val="center"/>
              <w:rPr>
                <w:rFonts w:cs="Hind Light"/>
                <w:color w:val="000000"/>
                <w:szCs w:val="20"/>
                <w:lang w:eastAsia="de-CH"/>
              </w:rPr>
            </w:pPr>
            <w:r w:rsidRPr="00C24696">
              <w:rPr>
                <w:rFonts w:cs="Hind Light"/>
                <w:color w:val="000000"/>
                <w:szCs w:val="20"/>
                <w:lang w:eastAsia="de-CH"/>
              </w:rPr>
              <w:t>3</w:t>
            </w:r>
          </w:p>
        </w:tc>
      </w:tr>
      <w:tr w:rsidR="00C24696" w:rsidRPr="00C24696" w14:paraId="4AC211C6" w14:textId="77777777" w:rsidTr="004F093C">
        <w:trPr>
          <w:trHeight w:val="300"/>
        </w:trPr>
        <w:tc>
          <w:tcPr>
            <w:tcW w:w="1200" w:type="dxa"/>
            <w:vMerge/>
            <w:tcBorders>
              <w:top w:val="nil"/>
              <w:left w:val="single" w:sz="8" w:space="0" w:color="auto"/>
              <w:bottom w:val="single" w:sz="4" w:space="0" w:color="auto"/>
              <w:right w:val="single" w:sz="4" w:space="0" w:color="auto"/>
            </w:tcBorders>
            <w:vAlign w:val="center"/>
            <w:hideMark/>
          </w:tcPr>
          <w:p w14:paraId="08987305" w14:textId="77777777" w:rsidR="00C24696" w:rsidRPr="00C24696" w:rsidRDefault="00C24696" w:rsidP="00C24696">
            <w:pPr>
              <w:spacing w:line="240" w:lineRule="auto"/>
              <w:rPr>
                <w:rFonts w:cs="Hind Light"/>
                <w:color w:val="000000"/>
                <w:szCs w:val="20"/>
                <w:lang w:eastAsia="de-CH"/>
              </w:rPr>
            </w:pPr>
          </w:p>
        </w:tc>
        <w:tc>
          <w:tcPr>
            <w:tcW w:w="1919" w:type="dxa"/>
            <w:vMerge/>
            <w:tcBorders>
              <w:top w:val="nil"/>
              <w:left w:val="single" w:sz="4" w:space="0" w:color="auto"/>
              <w:bottom w:val="single" w:sz="4" w:space="0" w:color="auto"/>
              <w:right w:val="single" w:sz="4" w:space="0" w:color="auto"/>
            </w:tcBorders>
            <w:vAlign w:val="center"/>
            <w:hideMark/>
          </w:tcPr>
          <w:p w14:paraId="5B81326C" w14:textId="77777777" w:rsidR="00C24696" w:rsidRPr="00C24696" w:rsidRDefault="00C24696" w:rsidP="00C24696">
            <w:pPr>
              <w:spacing w:line="240" w:lineRule="auto"/>
              <w:rPr>
                <w:rFonts w:cs="Hind Light"/>
                <w:color w:val="000000"/>
                <w:szCs w:val="20"/>
                <w:lang w:eastAsia="de-CH"/>
              </w:rPr>
            </w:pPr>
          </w:p>
        </w:tc>
        <w:tc>
          <w:tcPr>
            <w:tcW w:w="6063" w:type="dxa"/>
            <w:tcBorders>
              <w:top w:val="nil"/>
              <w:left w:val="nil"/>
              <w:bottom w:val="single" w:sz="4" w:space="0" w:color="auto"/>
              <w:right w:val="single" w:sz="4" w:space="0" w:color="auto"/>
            </w:tcBorders>
            <w:shd w:val="clear" w:color="auto" w:fill="auto"/>
            <w:noWrap/>
            <w:vAlign w:val="bottom"/>
            <w:hideMark/>
          </w:tcPr>
          <w:p w14:paraId="06784E80" w14:textId="05B06108"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Final</w:t>
            </w:r>
            <w:r w:rsidR="00314FC7" w:rsidRPr="003D0B48">
              <w:rPr>
                <w:rFonts w:cs="Hind Light"/>
                <w:color w:val="000000"/>
                <w:szCs w:val="20"/>
                <w:lang w:eastAsia="de-CH"/>
              </w:rPr>
              <w:t>teilnahme an</w:t>
            </w:r>
            <w:r w:rsidRPr="00C24696">
              <w:rPr>
                <w:rFonts w:cs="Hind Light"/>
                <w:color w:val="000000"/>
                <w:szCs w:val="20"/>
                <w:lang w:eastAsia="de-CH"/>
              </w:rPr>
              <w:t xml:space="preserve"> WM </w:t>
            </w:r>
            <w:r w:rsidR="00314FC7" w:rsidRPr="003D0B48">
              <w:rPr>
                <w:rFonts w:cs="Hind Light"/>
                <w:color w:val="000000"/>
                <w:szCs w:val="20"/>
                <w:lang w:eastAsia="de-CH"/>
              </w:rPr>
              <w:t xml:space="preserve">oder WUG </w:t>
            </w:r>
            <w:r w:rsidRPr="00C24696">
              <w:rPr>
                <w:rFonts w:cs="Hind Light"/>
                <w:color w:val="000000"/>
                <w:szCs w:val="20"/>
                <w:lang w:eastAsia="de-CH"/>
              </w:rPr>
              <w:t>in</w:t>
            </w:r>
            <w:r w:rsidR="00314FC7" w:rsidRPr="003D0B48">
              <w:rPr>
                <w:rFonts w:cs="Hind Light"/>
                <w:color w:val="000000"/>
                <w:szCs w:val="20"/>
                <w:lang w:eastAsia="de-CH"/>
              </w:rPr>
              <w:t xml:space="preserve"> einer</w:t>
            </w:r>
            <w:r w:rsidRPr="00C24696">
              <w:rPr>
                <w:rFonts w:cs="Hind Light"/>
                <w:color w:val="000000"/>
                <w:szCs w:val="20"/>
                <w:lang w:eastAsia="de-CH"/>
              </w:rPr>
              <w:t xml:space="preserve"> olympischen Disziplin</w:t>
            </w:r>
          </w:p>
        </w:tc>
        <w:tc>
          <w:tcPr>
            <w:tcW w:w="850" w:type="dxa"/>
            <w:vMerge/>
            <w:tcBorders>
              <w:top w:val="nil"/>
              <w:left w:val="single" w:sz="4" w:space="0" w:color="auto"/>
              <w:bottom w:val="single" w:sz="4" w:space="0" w:color="auto"/>
              <w:right w:val="single" w:sz="8" w:space="0" w:color="auto"/>
            </w:tcBorders>
            <w:vAlign w:val="center"/>
            <w:hideMark/>
          </w:tcPr>
          <w:p w14:paraId="5068423E" w14:textId="77777777" w:rsidR="00C24696" w:rsidRPr="00C24696" w:rsidRDefault="00C24696" w:rsidP="00C24696">
            <w:pPr>
              <w:spacing w:line="240" w:lineRule="auto"/>
              <w:rPr>
                <w:rFonts w:cs="Hind Light"/>
                <w:color w:val="000000"/>
                <w:szCs w:val="20"/>
                <w:lang w:eastAsia="de-CH"/>
              </w:rPr>
            </w:pPr>
          </w:p>
        </w:tc>
      </w:tr>
      <w:tr w:rsidR="00C24696" w:rsidRPr="00C24696" w14:paraId="5E7874D2" w14:textId="77777777" w:rsidTr="004F093C">
        <w:trPr>
          <w:trHeight w:val="300"/>
        </w:trPr>
        <w:tc>
          <w:tcPr>
            <w:tcW w:w="1200" w:type="dxa"/>
            <w:vMerge/>
            <w:tcBorders>
              <w:top w:val="nil"/>
              <w:left w:val="single" w:sz="8" w:space="0" w:color="auto"/>
              <w:bottom w:val="single" w:sz="4" w:space="0" w:color="auto"/>
              <w:right w:val="single" w:sz="4" w:space="0" w:color="auto"/>
            </w:tcBorders>
            <w:vAlign w:val="center"/>
            <w:hideMark/>
          </w:tcPr>
          <w:p w14:paraId="1230BD30" w14:textId="77777777" w:rsidR="00C24696" w:rsidRPr="00C24696" w:rsidRDefault="00C24696" w:rsidP="00C24696">
            <w:pPr>
              <w:spacing w:line="240" w:lineRule="auto"/>
              <w:rPr>
                <w:rFonts w:cs="Hind Light"/>
                <w:color w:val="000000"/>
                <w:szCs w:val="20"/>
                <w:lang w:eastAsia="de-CH"/>
              </w:rPr>
            </w:pPr>
          </w:p>
        </w:tc>
        <w:tc>
          <w:tcPr>
            <w:tcW w:w="1919" w:type="dxa"/>
            <w:vMerge/>
            <w:tcBorders>
              <w:top w:val="nil"/>
              <w:left w:val="single" w:sz="4" w:space="0" w:color="auto"/>
              <w:bottom w:val="single" w:sz="4" w:space="0" w:color="auto"/>
              <w:right w:val="single" w:sz="4" w:space="0" w:color="auto"/>
            </w:tcBorders>
            <w:vAlign w:val="center"/>
            <w:hideMark/>
          </w:tcPr>
          <w:p w14:paraId="72D68F42" w14:textId="77777777" w:rsidR="00C24696" w:rsidRPr="00C24696" w:rsidRDefault="00C24696" w:rsidP="00C24696">
            <w:pPr>
              <w:spacing w:line="240" w:lineRule="auto"/>
              <w:rPr>
                <w:rFonts w:cs="Hind Light"/>
                <w:color w:val="000000"/>
                <w:szCs w:val="20"/>
                <w:lang w:eastAsia="de-CH"/>
              </w:rPr>
            </w:pPr>
          </w:p>
        </w:tc>
        <w:tc>
          <w:tcPr>
            <w:tcW w:w="6063" w:type="dxa"/>
            <w:tcBorders>
              <w:top w:val="nil"/>
              <w:left w:val="nil"/>
              <w:bottom w:val="single" w:sz="4" w:space="0" w:color="auto"/>
              <w:right w:val="single" w:sz="4" w:space="0" w:color="auto"/>
            </w:tcBorders>
            <w:shd w:val="clear" w:color="auto" w:fill="auto"/>
            <w:noWrap/>
            <w:vAlign w:val="bottom"/>
            <w:hideMark/>
          </w:tcPr>
          <w:p w14:paraId="2C42D95A" w14:textId="15C35E90"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Medaille</w:t>
            </w:r>
            <w:r w:rsidR="00314FC7" w:rsidRPr="003D0B48">
              <w:rPr>
                <w:rFonts w:cs="Hind Light"/>
                <w:color w:val="000000"/>
                <w:szCs w:val="20"/>
                <w:lang w:eastAsia="de-CH"/>
              </w:rPr>
              <w:t xml:space="preserve"> an</w:t>
            </w:r>
            <w:r w:rsidRPr="00C24696">
              <w:rPr>
                <w:rFonts w:cs="Hind Light"/>
                <w:color w:val="000000"/>
                <w:szCs w:val="20"/>
                <w:lang w:eastAsia="de-CH"/>
              </w:rPr>
              <w:t xml:space="preserve"> EM</w:t>
            </w:r>
          </w:p>
        </w:tc>
        <w:tc>
          <w:tcPr>
            <w:tcW w:w="850" w:type="dxa"/>
            <w:vMerge/>
            <w:tcBorders>
              <w:top w:val="nil"/>
              <w:left w:val="single" w:sz="4" w:space="0" w:color="auto"/>
              <w:bottom w:val="single" w:sz="4" w:space="0" w:color="auto"/>
              <w:right w:val="single" w:sz="8" w:space="0" w:color="auto"/>
            </w:tcBorders>
            <w:vAlign w:val="center"/>
            <w:hideMark/>
          </w:tcPr>
          <w:p w14:paraId="1B992DA3" w14:textId="77777777" w:rsidR="00C24696" w:rsidRPr="00C24696" w:rsidRDefault="00C24696" w:rsidP="00C24696">
            <w:pPr>
              <w:spacing w:line="240" w:lineRule="auto"/>
              <w:rPr>
                <w:rFonts w:cs="Hind Light"/>
                <w:color w:val="000000"/>
                <w:szCs w:val="20"/>
                <w:lang w:eastAsia="de-CH"/>
              </w:rPr>
            </w:pPr>
          </w:p>
        </w:tc>
      </w:tr>
      <w:tr w:rsidR="00C24696" w:rsidRPr="00C24696" w14:paraId="11999CF4" w14:textId="77777777" w:rsidTr="004F093C">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E267561" w14:textId="77777777"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A</w:t>
            </w:r>
          </w:p>
        </w:tc>
        <w:tc>
          <w:tcPr>
            <w:tcW w:w="1919" w:type="dxa"/>
            <w:tcBorders>
              <w:top w:val="nil"/>
              <w:left w:val="nil"/>
              <w:bottom w:val="single" w:sz="4" w:space="0" w:color="auto"/>
              <w:right w:val="single" w:sz="4" w:space="0" w:color="auto"/>
            </w:tcBorders>
            <w:shd w:val="clear" w:color="auto" w:fill="auto"/>
            <w:noWrap/>
            <w:vAlign w:val="bottom"/>
            <w:hideMark/>
          </w:tcPr>
          <w:p w14:paraId="3471E2F4" w14:textId="77777777"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A-Kader</w:t>
            </w:r>
          </w:p>
        </w:tc>
        <w:tc>
          <w:tcPr>
            <w:tcW w:w="6063" w:type="dxa"/>
            <w:tcBorders>
              <w:top w:val="nil"/>
              <w:left w:val="nil"/>
              <w:bottom w:val="single" w:sz="4" w:space="0" w:color="auto"/>
              <w:right w:val="single" w:sz="4" w:space="0" w:color="auto"/>
            </w:tcBorders>
            <w:shd w:val="clear" w:color="auto" w:fill="auto"/>
            <w:noWrap/>
            <w:vAlign w:val="bottom"/>
            <w:hideMark/>
          </w:tcPr>
          <w:p w14:paraId="101C86E1" w14:textId="5AABB57C"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Teilnahme</w:t>
            </w:r>
            <w:r w:rsidR="00314FC7" w:rsidRPr="003D0B48">
              <w:rPr>
                <w:rFonts w:cs="Hind Light"/>
                <w:color w:val="000000"/>
                <w:szCs w:val="20"/>
                <w:lang w:eastAsia="de-CH"/>
              </w:rPr>
              <w:t xml:space="preserve"> an</w:t>
            </w:r>
            <w:r w:rsidRPr="00C24696">
              <w:rPr>
                <w:rFonts w:cs="Hind Light"/>
                <w:color w:val="000000"/>
                <w:szCs w:val="20"/>
                <w:lang w:eastAsia="de-CH"/>
              </w:rPr>
              <w:t xml:space="preserve"> EM / WM / </w:t>
            </w:r>
            <w:r w:rsidR="00314FC7" w:rsidRPr="003D0B48">
              <w:rPr>
                <w:rFonts w:cs="Hind Light"/>
                <w:color w:val="000000"/>
                <w:szCs w:val="20"/>
                <w:lang w:eastAsia="de-CH"/>
              </w:rPr>
              <w:t>WUG</w:t>
            </w:r>
          </w:p>
        </w:tc>
        <w:tc>
          <w:tcPr>
            <w:tcW w:w="850" w:type="dxa"/>
            <w:tcBorders>
              <w:top w:val="nil"/>
              <w:left w:val="nil"/>
              <w:bottom w:val="single" w:sz="4" w:space="0" w:color="auto"/>
              <w:right w:val="single" w:sz="8" w:space="0" w:color="auto"/>
            </w:tcBorders>
            <w:shd w:val="clear" w:color="auto" w:fill="auto"/>
            <w:noWrap/>
            <w:vAlign w:val="bottom"/>
            <w:hideMark/>
          </w:tcPr>
          <w:p w14:paraId="316F3038" w14:textId="77777777" w:rsidR="00C24696" w:rsidRPr="00C24696" w:rsidRDefault="00C24696" w:rsidP="00C24696">
            <w:pPr>
              <w:spacing w:line="240" w:lineRule="auto"/>
              <w:jc w:val="center"/>
              <w:rPr>
                <w:rFonts w:cs="Hind Light"/>
                <w:color w:val="000000"/>
                <w:szCs w:val="20"/>
                <w:lang w:eastAsia="de-CH"/>
              </w:rPr>
            </w:pPr>
            <w:r w:rsidRPr="00C24696">
              <w:rPr>
                <w:rFonts w:cs="Hind Light"/>
                <w:color w:val="000000"/>
                <w:szCs w:val="20"/>
                <w:lang w:eastAsia="de-CH"/>
              </w:rPr>
              <w:t>2</w:t>
            </w:r>
          </w:p>
        </w:tc>
      </w:tr>
      <w:tr w:rsidR="00C24696" w:rsidRPr="00C24696" w14:paraId="4B9E9E09" w14:textId="77777777" w:rsidTr="004F093C">
        <w:trPr>
          <w:trHeight w:val="300"/>
        </w:trPr>
        <w:tc>
          <w:tcPr>
            <w:tcW w:w="120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D26F07E" w14:textId="77777777"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B</w:t>
            </w:r>
          </w:p>
        </w:tc>
        <w:tc>
          <w:tcPr>
            <w:tcW w:w="19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E4DFEC" w14:textId="77777777"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B-Kader</w:t>
            </w:r>
          </w:p>
        </w:tc>
        <w:tc>
          <w:tcPr>
            <w:tcW w:w="6063" w:type="dxa"/>
            <w:tcBorders>
              <w:top w:val="nil"/>
              <w:left w:val="nil"/>
              <w:bottom w:val="single" w:sz="4" w:space="0" w:color="auto"/>
              <w:right w:val="single" w:sz="4" w:space="0" w:color="auto"/>
            </w:tcBorders>
            <w:shd w:val="clear" w:color="auto" w:fill="auto"/>
            <w:noWrap/>
            <w:vAlign w:val="bottom"/>
            <w:hideMark/>
          </w:tcPr>
          <w:p w14:paraId="0C6F4BE3" w14:textId="77777777"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Erfüllung Minimalkriterien Nationalkader</w:t>
            </w:r>
          </w:p>
        </w:tc>
        <w:tc>
          <w:tcPr>
            <w:tcW w:w="85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24BEED34" w14:textId="77777777" w:rsidR="00C24696" w:rsidRPr="00C24696" w:rsidRDefault="00C24696" w:rsidP="00C24696">
            <w:pPr>
              <w:spacing w:line="240" w:lineRule="auto"/>
              <w:jc w:val="center"/>
              <w:rPr>
                <w:rFonts w:cs="Hind Light"/>
                <w:color w:val="000000"/>
                <w:szCs w:val="20"/>
                <w:lang w:eastAsia="de-CH"/>
              </w:rPr>
            </w:pPr>
            <w:r w:rsidRPr="00C24696">
              <w:rPr>
                <w:rFonts w:cs="Hind Light"/>
                <w:color w:val="000000"/>
                <w:szCs w:val="20"/>
                <w:lang w:eastAsia="de-CH"/>
              </w:rPr>
              <w:t>1</w:t>
            </w:r>
          </w:p>
        </w:tc>
      </w:tr>
      <w:tr w:rsidR="00C24696" w:rsidRPr="00C24696" w14:paraId="41C861B4" w14:textId="77777777" w:rsidTr="004F093C">
        <w:trPr>
          <w:trHeight w:val="300"/>
        </w:trPr>
        <w:tc>
          <w:tcPr>
            <w:tcW w:w="1200" w:type="dxa"/>
            <w:vMerge/>
            <w:tcBorders>
              <w:top w:val="nil"/>
              <w:left w:val="single" w:sz="8" w:space="0" w:color="auto"/>
              <w:bottom w:val="single" w:sz="4" w:space="0" w:color="auto"/>
              <w:right w:val="single" w:sz="4" w:space="0" w:color="auto"/>
            </w:tcBorders>
            <w:vAlign w:val="center"/>
            <w:hideMark/>
          </w:tcPr>
          <w:p w14:paraId="1F219750" w14:textId="77777777" w:rsidR="00C24696" w:rsidRPr="00C24696" w:rsidRDefault="00C24696" w:rsidP="00C24696">
            <w:pPr>
              <w:spacing w:line="240" w:lineRule="auto"/>
              <w:rPr>
                <w:rFonts w:cs="Hind Light"/>
                <w:color w:val="000000"/>
                <w:szCs w:val="20"/>
                <w:lang w:eastAsia="de-CH"/>
              </w:rPr>
            </w:pPr>
          </w:p>
        </w:tc>
        <w:tc>
          <w:tcPr>
            <w:tcW w:w="1919" w:type="dxa"/>
            <w:vMerge/>
            <w:tcBorders>
              <w:top w:val="nil"/>
              <w:left w:val="single" w:sz="4" w:space="0" w:color="auto"/>
              <w:bottom w:val="single" w:sz="4" w:space="0" w:color="auto"/>
              <w:right w:val="single" w:sz="4" w:space="0" w:color="auto"/>
            </w:tcBorders>
            <w:vAlign w:val="center"/>
            <w:hideMark/>
          </w:tcPr>
          <w:p w14:paraId="66B69BF2" w14:textId="77777777" w:rsidR="00C24696" w:rsidRPr="00C24696" w:rsidRDefault="00C24696" w:rsidP="00C24696">
            <w:pPr>
              <w:spacing w:line="240" w:lineRule="auto"/>
              <w:rPr>
                <w:rFonts w:cs="Hind Light"/>
                <w:color w:val="000000"/>
                <w:szCs w:val="20"/>
                <w:lang w:eastAsia="de-CH"/>
              </w:rPr>
            </w:pPr>
          </w:p>
        </w:tc>
        <w:tc>
          <w:tcPr>
            <w:tcW w:w="6063" w:type="dxa"/>
            <w:tcBorders>
              <w:top w:val="nil"/>
              <w:left w:val="nil"/>
              <w:bottom w:val="single" w:sz="4" w:space="0" w:color="auto"/>
              <w:right w:val="single" w:sz="4" w:space="0" w:color="auto"/>
            </w:tcBorders>
            <w:shd w:val="clear" w:color="auto" w:fill="auto"/>
            <w:noWrap/>
            <w:vAlign w:val="bottom"/>
            <w:hideMark/>
          </w:tcPr>
          <w:p w14:paraId="0689827C" w14:textId="77777777"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Minimaler Schwierigkeitsgrad (zu definieren)</w:t>
            </w:r>
          </w:p>
        </w:tc>
        <w:tc>
          <w:tcPr>
            <w:tcW w:w="850" w:type="dxa"/>
            <w:vMerge/>
            <w:tcBorders>
              <w:top w:val="nil"/>
              <w:left w:val="single" w:sz="4" w:space="0" w:color="auto"/>
              <w:bottom w:val="single" w:sz="4" w:space="0" w:color="auto"/>
              <w:right w:val="single" w:sz="8" w:space="0" w:color="auto"/>
            </w:tcBorders>
            <w:vAlign w:val="center"/>
            <w:hideMark/>
          </w:tcPr>
          <w:p w14:paraId="645F9447" w14:textId="77777777" w:rsidR="00C24696" w:rsidRPr="00C24696" w:rsidRDefault="00C24696" w:rsidP="00C24696">
            <w:pPr>
              <w:spacing w:line="240" w:lineRule="auto"/>
              <w:rPr>
                <w:rFonts w:cs="Hind Light"/>
                <w:color w:val="000000"/>
                <w:szCs w:val="20"/>
                <w:lang w:eastAsia="de-CH"/>
              </w:rPr>
            </w:pPr>
          </w:p>
        </w:tc>
      </w:tr>
      <w:tr w:rsidR="00C24696" w:rsidRPr="00C24696" w14:paraId="1D078BF1" w14:textId="77777777" w:rsidTr="004F093C">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F58FE2C" w14:textId="42113296"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C</w:t>
            </w:r>
          </w:p>
        </w:tc>
        <w:tc>
          <w:tcPr>
            <w:tcW w:w="1919" w:type="dxa"/>
            <w:tcBorders>
              <w:top w:val="nil"/>
              <w:left w:val="nil"/>
              <w:bottom w:val="single" w:sz="4" w:space="0" w:color="auto"/>
              <w:right w:val="single" w:sz="4" w:space="0" w:color="auto"/>
            </w:tcBorders>
            <w:shd w:val="clear" w:color="auto" w:fill="auto"/>
            <w:noWrap/>
            <w:vAlign w:val="bottom"/>
            <w:hideMark/>
          </w:tcPr>
          <w:p w14:paraId="541BB846" w14:textId="40255919"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 xml:space="preserve">Transition </w:t>
            </w:r>
            <w:r w:rsidR="004F093C" w:rsidRPr="003D0B48">
              <w:rPr>
                <w:rFonts w:cs="Hind Light"/>
                <w:color w:val="000000"/>
                <w:szCs w:val="20"/>
                <w:lang w:eastAsia="de-CH"/>
              </w:rPr>
              <w:t>Nachwuchs</w:t>
            </w:r>
            <w:r w:rsidRPr="00C24696">
              <w:rPr>
                <w:rFonts w:cs="Hind Light"/>
                <w:color w:val="000000"/>
                <w:szCs w:val="20"/>
                <w:lang w:eastAsia="de-CH"/>
              </w:rPr>
              <w:t xml:space="preserve"> zu Elite</w:t>
            </w:r>
          </w:p>
        </w:tc>
        <w:tc>
          <w:tcPr>
            <w:tcW w:w="6063" w:type="dxa"/>
            <w:tcBorders>
              <w:top w:val="nil"/>
              <w:left w:val="nil"/>
              <w:bottom w:val="single" w:sz="4" w:space="0" w:color="auto"/>
              <w:right w:val="single" w:sz="4" w:space="0" w:color="auto"/>
            </w:tcBorders>
            <w:shd w:val="clear" w:color="auto" w:fill="auto"/>
            <w:noWrap/>
            <w:vAlign w:val="bottom"/>
            <w:hideMark/>
          </w:tcPr>
          <w:p w14:paraId="46792A8C" w14:textId="77777777"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Zwischen 18 und 20 (max. zwei Jahre Übergangsphase, wenn C)</w:t>
            </w:r>
          </w:p>
        </w:tc>
        <w:tc>
          <w:tcPr>
            <w:tcW w:w="850" w:type="dxa"/>
            <w:tcBorders>
              <w:top w:val="nil"/>
              <w:left w:val="nil"/>
              <w:bottom w:val="single" w:sz="4" w:space="0" w:color="auto"/>
              <w:right w:val="single" w:sz="8" w:space="0" w:color="auto"/>
            </w:tcBorders>
            <w:shd w:val="clear" w:color="auto" w:fill="auto"/>
            <w:noWrap/>
            <w:vAlign w:val="bottom"/>
            <w:hideMark/>
          </w:tcPr>
          <w:p w14:paraId="316223E3" w14:textId="77777777" w:rsidR="00C24696" w:rsidRPr="00C24696" w:rsidRDefault="00C24696" w:rsidP="00C24696">
            <w:pPr>
              <w:spacing w:line="240" w:lineRule="auto"/>
              <w:jc w:val="center"/>
              <w:rPr>
                <w:rFonts w:cs="Hind Light"/>
                <w:color w:val="000000"/>
                <w:szCs w:val="20"/>
                <w:lang w:eastAsia="de-CH"/>
              </w:rPr>
            </w:pPr>
            <w:r w:rsidRPr="00C24696">
              <w:rPr>
                <w:rFonts w:cs="Hind Light"/>
                <w:color w:val="000000"/>
                <w:szCs w:val="20"/>
                <w:lang w:eastAsia="de-CH"/>
              </w:rPr>
              <w:t>2</w:t>
            </w:r>
          </w:p>
        </w:tc>
      </w:tr>
      <w:tr w:rsidR="00C24696" w:rsidRPr="00C24696" w14:paraId="3E1BCB10" w14:textId="77777777" w:rsidTr="004F093C">
        <w:trPr>
          <w:trHeight w:val="315"/>
        </w:trPr>
        <w:tc>
          <w:tcPr>
            <w:tcW w:w="1200" w:type="dxa"/>
            <w:tcBorders>
              <w:top w:val="nil"/>
              <w:left w:val="single" w:sz="8" w:space="0" w:color="auto"/>
              <w:bottom w:val="single" w:sz="8" w:space="0" w:color="auto"/>
              <w:right w:val="single" w:sz="4" w:space="0" w:color="auto"/>
            </w:tcBorders>
            <w:shd w:val="clear" w:color="auto" w:fill="auto"/>
            <w:noWrap/>
            <w:vAlign w:val="bottom"/>
            <w:hideMark/>
          </w:tcPr>
          <w:p w14:paraId="4590532C" w14:textId="28CE6FB9"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D</w:t>
            </w:r>
          </w:p>
        </w:tc>
        <w:tc>
          <w:tcPr>
            <w:tcW w:w="1919" w:type="dxa"/>
            <w:tcBorders>
              <w:top w:val="nil"/>
              <w:left w:val="nil"/>
              <w:bottom w:val="single" w:sz="8" w:space="0" w:color="auto"/>
              <w:right w:val="single" w:sz="4" w:space="0" w:color="auto"/>
            </w:tcBorders>
            <w:shd w:val="clear" w:color="auto" w:fill="auto"/>
            <w:noWrap/>
            <w:vAlign w:val="bottom"/>
            <w:hideMark/>
          </w:tcPr>
          <w:p w14:paraId="4CD3A8C8" w14:textId="000B33F8"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 xml:space="preserve">Transition </w:t>
            </w:r>
            <w:r w:rsidR="004F093C" w:rsidRPr="003D0B48">
              <w:rPr>
                <w:rFonts w:cs="Hind Light"/>
                <w:color w:val="000000"/>
                <w:szCs w:val="20"/>
                <w:lang w:eastAsia="de-CH"/>
              </w:rPr>
              <w:t>Nachwuchs</w:t>
            </w:r>
            <w:r w:rsidRPr="00C24696">
              <w:rPr>
                <w:rFonts w:cs="Hind Light"/>
                <w:color w:val="000000"/>
                <w:szCs w:val="20"/>
                <w:lang w:eastAsia="de-CH"/>
              </w:rPr>
              <w:t xml:space="preserve"> zu Elite</w:t>
            </w:r>
          </w:p>
        </w:tc>
        <w:tc>
          <w:tcPr>
            <w:tcW w:w="6063" w:type="dxa"/>
            <w:tcBorders>
              <w:top w:val="nil"/>
              <w:left w:val="nil"/>
              <w:bottom w:val="single" w:sz="8" w:space="0" w:color="auto"/>
              <w:right w:val="single" w:sz="4" w:space="0" w:color="auto"/>
            </w:tcBorders>
            <w:shd w:val="clear" w:color="auto" w:fill="auto"/>
            <w:noWrap/>
            <w:vAlign w:val="bottom"/>
            <w:hideMark/>
          </w:tcPr>
          <w:p w14:paraId="6EFEECC6" w14:textId="77777777"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Zwischen 18 und 20 (max. zwei Jahre Übergangsphase, wenn D)</w:t>
            </w:r>
          </w:p>
        </w:tc>
        <w:tc>
          <w:tcPr>
            <w:tcW w:w="850" w:type="dxa"/>
            <w:tcBorders>
              <w:top w:val="nil"/>
              <w:left w:val="nil"/>
              <w:bottom w:val="single" w:sz="8" w:space="0" w:color="auto"/>
              <w:right w:val="single" w:sz="8" w:space="0" w:color="auto"/>
            </w:tcBorders>
            <w:shd w:val="clear" w:color="auto" w:fill="auto"/>
            <w:noWrap/>
            <w:vAlign w:val="bottom"/>
            <w:hideMark/>
          </w:tcPr>
          <w:p w14:paraId="44CE6C41" w14:textId="77777777" w:rsidR="00C24696" w:rsidRPr="00C24696" w:rsidRDefault="00C24696" w:rsidP="00C24696">
            <w:pPr>
              <w:spacing w:line="240" w:lineRule="auto"/>
              <w:jc w:val="center"/>
              <w:rPr>
                <w:rFonts w:cs="Hind Light"/>
                <w:color w:val="000000"/>
                <w:szCs w:val="20"/>
                <w:lang w:eastAsia="de-CH"/>
              </w:rPr>
            </w:pPr>
            <w:r w:rsidRPr="00C24696">
              <w:rPr>
                <w:rFonts w:cs="Hind Light"/>
                <w:color w:val="000000"/>
                <w:szCs w:val="20"/>
                <w:lang w:eastAsia="de-CH"/>
              </w:rPr>
              <w:t>1</w:t>
            </w:r>
          </w:p>
        </w:tc>
      </w:tr>
      <w:tr w:rsidR="00C24696" w:rsidRPr="00C24696" w14:paraId="4C82A1E0" w14:textId="77777777" w:rsidTr="004F093C">
        <w:trPr>
          <w:trHeight w:val="300"/>
        </w:trPr>
        <w:tc>
          <w:tcPr>
            <w:tcW w:w="1200" w:type="dxa"/>
            <w:tcBorders>
              <w:top w:val="nil"/>
              <w:left w:val="nil"/>
              <w:bottom w:val="nil"/>
              <w:right w:val="nil"/>
            </w:tcBorders>
            <w:shd w:val="clear" w:color="auto" w:fill="auto"/>
            <w:noWrap/>
            <w:vAlign w:val="bottom"/>
            <w:hideMark/>
          </w:tcPr>
          <w:p w14:paraId="4B49E94C" w14:textId="77777777" w:rsidR="00C24696" w:rsidRPr="00C24696" w:rsidRDefault="00C24696" w:rsidP="00C24696">
            <w:pPr>
              <w:spacing w:line="240" w:lineRule="auto"/>
              <w:jc w:val="center"/>
              <w:rPr>
                <w:rFonts w:cs="Hind Light"/>
                <w:color w:val="000000"/>
                <w:szCs w:val="20"/>
                <w:lang w:eastAsia="de-CH"/>
              </w:rPr>
            </w:pPr>
          </w:p>
        </w:tc>
        <w:tc>
          <w:tcPr>
            <w:tcW w:w="1919" w:type="dxa"/>
            <w:tcBorders>
              <w:top w:val="nil"/>
              <w:left w:val="nil"/>
              <w:bottom w:val="nil"/>
              <w:right w:val="nil"/>
            </w:tcBorders>
            <w:shd w:val="clear" w:color="auto" w:fill="auto"/>
            <w:noWrap/>
            <w:vAlign w:val="bottom"/>
            <w:hideMark/>
          </w:tcPr>
          <w:p w14:paraId="6D87E332" w14:textId="77777777" w:rsidR="00C24696" w:rsidRPr="00C24696" w:rsidRDefault="00C24696" w:rsidP="00C24696">
            <w:pPr>
              <w:spacing w:line="240" w:lineRule="auto"/>
              <w:rPr>
                <w:rFonts w:cs="Hind Light"/>
                <w:szCs w:val="20"/>
                <w:lang w:eastAsia="de-CH"/>
              </w:rPr>
            </w:pPr>
          </w:p>
        </w:tc>
        <w:tc>
          <w:tcPr>
            <w:tcW w:w="6063" w:type="dxa"/>
            <w:tcBorders>
              <w:top w:val="nil"/>
              <w:left w:val="nil"/>
              <w:bottom w:val="nil"/>
              <w:right w:val="nil"/>
            </w:tcBorders>
            <w:shd w:val="clear" w:color="auto" w:fill="auto"/>
            <w:noWrap/>
            <w:vAlign w:val="bottom"/>
            <w:hideMark/>
          </w:tcPr>
          <w:p w14:paraId="1123E629" w14:textId="77777777" w:rsidR="00C24696" w:rsidRPr="00C24696" w:rsidRDefault="00C24696" w:rsidP="00C24696">
            <w:pPr>
              <w:spacing w:line="240" w:lineRule="auto"/>
              <w:rPr>
                <w:rFonts w:cs="Hind Light"/>
                <w:szCs w:val="20"/>
                <w:lang w:eastAsia="de-CH"/>
              </w:rPr>
            </w:pPr>
          </w:p>
        </w:tc>
        <w:tc>
          <w:tcPr>
            <w:tcW w:w="850" w:type="dxa"/>
            <w:tcBorders>
              <w:top w:val="nil"/>
              <w:left w:val="nil"/>
              <w:bottom w:val="nil"/>
              <w:right w:val="nil"/>
            </w:tcBorders>
            <w:shd w:val="clear" w:color="auto" w:fill="auto"/>
            <w:noWrap/>
            <w:vAlign w:val="bottom"/>
            <w:hideMark/>
          </w:tcPr>
          <w:p w14:paraId="29416313" w14:textId="77777777" w:rsidR="00C24696" w:rsidRPr="00C24696" w:rsidRDefault="00C24696" w:rsidP="00C24696">
            <w:pPr>
              <w:spacing w:line="240" w:lineRule="auto"/>
              <w:rPr>
                <w:rFonts w:cs="Hind Light"/>
                <w:szCs w:val="20"/>
                <w:lang w:eastAsia="de-CH"/>
              </w:rPr>
            </w:pPr>
          </w:p>
        </w:tc>
      </w:tr>
      <w:tr w:rsidR="00C24696" w:rsidRPr="00C24696" w14:paraId="5813FF25" w14:textId="77777777" w:rsidTr="00DE230C">
        <w:trPr>
          <w:trHeight w:val="315"/>
        </w:trPr>
        <w:tc>
          <w:tcPr>
            <w:tcW w:w="3119" w:type="dxa"/>
            <w:gridSpan w:val="2"/>
            <w:tcBorders>
              <w:top w:val="nil"/>
              <w:left w:val="nil"/>
              <w:bottom w:val="nil"/>
              <w:right w:val="nil"/>
            </w:tcBorders>
            <w:shd w:val="clear" w:color="auto" w:fill="E2EFD9" w:themeFill="accent6" w:themeFillTint="33"/>
            <w:noWrap/>
            <w:vAlign w:val="bottom"/>
            <w:hideMark/>
          </w:tcPr>
          <w:p w14:paraId="4A88DD46" w14:textId="335A48D9" w:rsidR="00C24696" w:rsidRPr="00C24696" w:rsidRDefault="004F093C" w:rsidP="00C24696">
            <w:pPr>
              <w:spacing w:line="240" w:lineRule="auto"/>
              <w:rPr>
                <w:rFonts w:cs="Hind Light"/>
                <w:b/>
                <w:bCs/>
                <w:color w:val="000000"/>
                <w:szCs w:val="20"/>
                <w:lang w:eastAsia="de-CH"/>
              </w:rPr>
            </w:pPr>
            <w:r w:rsidRPr="003D0B48">
              <w:rPr>
                <w:rFonts w:cs="Hind Light"/>
                <w:b/>
                <w:bCs/>
                <w:color w:val="000000"/>
                <w:szCs w:val="20"/>
                <w:lang w:eastAsia="de-CH"/>
              </w:rPr>
              <w:t>Nachwuchs</w:t>
            </w:r>
            <w:r w:rsidR="00C24696" w:rsidRPr="00C24696">
              <w:rPr>
                <w:rFonts w:cs="Hind Light"/>
                <w:b/>
                <w:bCs/>
                <w:color w:val="000000"/>
                <w:szCs w:val="20"/>
                <w:lang w:eastAsia="de-CH"/>
              </w:rPr>
              <w:t xml:space="preserve"> (11 bis 1</w:t>
            </w:r>
            <w:r w:rsidR="000A3D2C">
              <w:rPr>
                <w:rFonts w:cs="Hind Light"/>
                <w:b/>
                <w:bCs/>
                <w:color w:val="000000"/>
                <w:szCs w:val="20"/>
                <w:lang w:eastAsia="de-CH"/>
              </w:rPr>
              <w:t>7</w:t>
            </w:r>
            <w:r w:rsidR="00C24696" w:rsidRPr="00C24696">
              <w:rPr>
                <w:rFonts w:cs="Hind Light"/>
                <w:b/>
                <w:bCs/>
                <w:color w:val="000000"/>
                <w:szCs w:val="20"/>
                <w:lang w:eastAsia="de-CH"/>
              </w:rPr>
              <w:t>)</w:t>
            </w:r>
          </w:p>
        </w:tc>
        <w:tc>
          <w:tcPr>
            <w:tcW w:w="6063" w:type="dxa"/>
            <w:tcBorders>
              <w:top w:val="nil"/>
              <w:left w:val="nil"/>
              <w:bottom w:val="nil"/>
              <w:right w:val="nil"/>
            </w:tcBorders>
            <w:shd w:val="clear" w:color="auto" w:fill="E2EFD9" w:themeFill="accent6" w:themeFillTint="33"/>
            <w:noWrap/>
            <w:vAlign w:val="bottom"/>
            <w:hideMark/>
          </w:tcPr>
          <w:p w14:paraId="7F9DAA88" w14:textId="77777777"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 </w:t>
            </w:r>
          </w:p>
        </w:tc>
        <w:tc>
          <w:tcPr>
            <w:tcW w:w="850" w:type="dxa"/>
            <w:tcBorders>
              <w:top w:val="nil"/>
              <w:left w:val="nil"/>
              <w:bottom w:val="nil"/>
              <w:right w:val="nil"/>
            </w:tcBorders>
            <w:shd w:val="clear" w:color="auto" w:fill="E2EFD9" w:themeFill="accent6" w:themeFillTint="33"/>
            <w:noWrap/>
            <w:vAlign w:val="bottom"/>
            <w:hideMark/>
          </w:tcPr>
          <w:p w14:paraId="5EA41705" w14:textId="77777777"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 </w:t>
            </w:r>
          </w:p>
        </w:tc>
      </w:tr>
      <w:tr w:rsidR="00C24696" w:rsidRPr="00C24696" w14:paraId="199D6B84" w14:textId="77777777" w:rsidTr="004F093C">
        <w:trPr>
          <w:trHeight w:val="315"/>
        </w:trPr>
        <w:tc>
          <w:tcPr>
            <w:tcW w:w="1200" w:type="dxa"/>
            <w:tcBorders>
              <w:top w:val="single" w:sz="8" w:space="0" w:color="auto"/>
              <w:left w:val="single" w:sz="8" w:space="0" w:color="auto"/>
              <w:bottom w:val="double" w:sz="6" w:space="0" w:color="auto"/>
              <w:right w:val="single" w:sz="4" w:space="0" w:color="auto"/>
            </w:tcBorders>
            <w:shd w:val="clear" w:color="auto" w:fill="auto"/>
            <w:noWrap/>
            <w:vAlign w:val="bottom"/>
            <w:hideMark/>
          </w:tcPr>
          <w:p w14:paraId="1230109A" w14:textId="77777777" w:rsidR="00C24696" w:rsidRPr="00C24696" w:rsidRDefault="00C24696" w:rsidP="00C24696">
            <w:pPr>
              <w:spacing w:line="240" w:lineRule="auto"/>
              <w:rPr>
                <w:rFonts w:cs="Hind Light"/>
                <w:b/>
                <w:bCs/>
                <w:color w:val="000000"/>
                <w:szCs w:val="20"/>
                <w:lang w:eastAsia="de-CH"/>
              </w:rPr>
            </w:pPr>
            <w:r w:rsidRPr="00C24696">
              <w:rPr>
                <w:rFonts w:cs="Hind Light"/>
                <w:b/>
                <w:bCs/>
                <w:color w:val="000000"/>
                <w:szCs w:val="20"/>
                <w:lang w:eastAsia="de-CH"/>
              </w:rPr>
              <w:t>Kategorie</w:t>
            </w:r>
          </w:p>
        </w:tc>
        <w:tc>
          <w:tcPr>
            <w:tcW w:w="1919" w:type="dxa"/>
            <w:tcBorders>
              <w:top w:val="single" w:sz="8" w:space="0" w:color="auto"/>
              <w:left w:val="nil"/>
              <w:bottom w:val="double" w:sz="6" w:space="0" w:color="auto"/>
              <w:right w:val="single" w:sz="4" w:space="0" w:color="auto"/>
            </w:tcBorders>
            <w:shd w:val="clear" w:color="auto" w:fill="auto"/>
            <w:noWrap/>
            <w:vAlign w:val="bottom"/>
            <w:hideMark/>
          </w:tcPr>
          <w:p w14:paraId="58F99579" w14:textId="77777777" w:rsidR="00C24696" w:rsidRPr="00C24696" w:rsidRDefault="00C24696" w:rsidP="00C24696">
            <w:pPr>
              <w:spacing w:line="240" w:lineRule="auto"/>
              <w:rPr>
                <w:rFonts w:cs="Hind Light"/>
                <w:b/>
                <w:bCs/>
                <w:color w:val="000000"/>
                <w:szCs w:val="20"/>
                <w:lang w:eastAsia="de-CH"/>
              </w:rPr>
            </w:pPr>
            <w:r w:rsidRPr="00C24696">
              <w:rPr>
                <w:rFonts w:cs="Hind Light"/>
                <w:b/>
                <w:bCs/>
                <w:color w:val="000000"/>
                <w:szCs w:val="20"/>
                <w:lang w:eastAsia="de-CH"/>
              </w:rPr>
              <w:t>Name der Kategorie</w:t>
            </w:r>
          </w:p>
        </w:tc>
        <w:tc>
          <w:tcPr>
            <w:tcW w:w="6063" w:type="dxa"/>
            <w:tcBorders>
              <w:top w:val="single" w:sz="8" w:space="0" w:color="auto"/>
              <w:left w:val="nil"/>
              <w:bottom w:val="double" w:sz="6" w:space="0" w:color="auto"/>
              <w:right w:val="single" w:sz="4" w:space="0" w:color="auto"/>
            </w:tcBorders>
            <w:shd w:val="clear" w:color="auto" w:fill="auto"/>
            <w:noWrap/>
            <w:vAlign w:val="bottom"/>
            <w:hideMark/>
          </w:tcPr>
          <w:p w14:paraId="79E81F44" w14:textId="77777777" w:rsidR="00C24696" w:rsidRPr="00C24696" w:rsidRDefault="00C24696" w:rsidP="00C24696">
            <w:pPr>
              <w:spacing w:line="240" w:lineRule="auto"/>
              <w:rPr>
                <w:rFonts w:cs="Hind Light"/>
                <w:b/>
                <w:bCs/>
                <w:color w:val="000000"/>
                <w:szCs w:val="20"/>
                <w:lang w:eastAsia="de-CH"/>
              </w:rPr>
            </w:pPr>
            <w:r w:rsidRPr="00C24696">
              <w:rPr>
                <w:rFonts w:cs="Hind Light"/>
                <w:b/>
                <w:bCs/>
                <w:color w:val="000000"/>
                <w:szCs w:val="20"/>
                <w:lang w:eastAsia="de-CH"/>
              </w:rPr>
              <w:t>Kriterien</w:t>
            </w:r>
          </w:p>
        </w:tc>
        <w:tc>
          <w:tcPr>
            <w:tcW w:w="850" w:type="dxa"/>
            <w:tcBorders>
              <w:top w:val="single" w:sz="8" w:space="0" w:color="auto"/>
              <w:left w:val="nil"/>
              <w:bottom w:val="double" w:sz="6" w:space="0" w:color="auto"/>
              <w:right w:val="single" w:sz="8" w:space="0" w:color="auto"/>
            </w:tcBorders>
            <w:shd w:val="clear" w:color="auto" w:fill="auto"/>
            <w:noWrap/>
            <w:vAlign w:val="bottom"/>
            <w:hideMark/>
          </w:tcPr>
          <w:p w14:paraId="59046B83" w14:textId="77777777" w:rsidR="00C24696" w:rsidRPr="00C24696" w:rsidRDefault="00C24696" w:rsidP="00C24696">
            <w:pPr>
              <w:spacing w:line="240" w:lineRule="auto"/>
              <w:rPr>
                <w:rFonts w:cs="Hind Light"/>
                <w:b/>
                <w:bCs/>
                <w:color w:val="000000"/>
                <w:szCs w:val="20"/>
                <w:lang w:eastAsia="de-CH"/>
              </w:rPr>
            </w:pPr>
            <w:r w:rsidRPr="00C24696">
              <w:rPr>
                <w:rFonts w:cs="Hind Light"/>
                <w:b/>
                <w:bCs/>
                <w:color w:val="000000"/>
                <w:szCs w:val="20"/>
                <w:lang w:eastAsia="de-CH"/>
              </w:rPr>
              <w:t>Punkte</w:t>
            </w:r>
          </w:p>
        </w:tc>
      </w:tr>
      <w:tr w:rsidR="00C24696" w:rsidRPr="00C24696" w14:paraId="02490B83" w14:textId="77777777" w:rsidTr="004F093C">
        <w:trPr>
          <w:trHeight w:val="315"/>
        </w:trPr>
        <w:tc>
          <w:tcPr>
            <w:tcW w:w="120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7326225" w14:textId="12A0CDC6"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O</w:t>
            </w:r>
          </w:p>
        </w:tc>
        <w:tc>
          <w:tcPr>
            <w:tcW w:w="19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EC124F" w14:textId="77777777"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Olympiaperspektive</w:t>
            </w:r>
          </w:p>
        </w:tc>
        <w:tc>
          <w:tcPr>
            <w:tcW w:w="6063" w:type="dxa"/>
            <w:tcBorders>
              <w:top w:val="nil"/>
              <w:left w:val="nil"/>
              <w:bottom w:val="single" w:sz="4" w:space="0" w:color="auto"/>
              <w:right w:val="single" w:sz="4" w:space="0" w:color="auto"/>
            </w:tcBorders>
            <w:shd w:val="clear" w:color="auto" w:fill="auto"/>
            <w:noWrap/>
            <w:vAlign w:val="bottom"/>
            <w:hideMark/>
          </w:tcPr>
          <w:p w14:paraId="65875DFA" w14:textId="7CE2EF8E"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 xml:space="preserve">Qualifikation oder Teilnahme </w:t>
            </w:r>
            <w:r w:rsidR="00B623BC" w:rsidRPr="003D0B48">
              <w:rPr>
                <w:rFonts w:cs="Hind Light"/>
                <w:color w:val="000000"/>
                <w:szCs w:val="20"/>
                <w:lang w:eastAsia="de-CH"/>
              </w:rPr>
              <w:t>an Youth Olympic Games</w:t>
            </w:r>
          </w:p>
        </w:tc>
        <w:tc>
          <w:tcPr>
            <w:tcW w:w="85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152D34A3" w14:textId="77777777" w:rsidR="00C24696" w:rsidRPr="00C24696" w:rsidRDefault="00C24696" w:rsidP="00C24696">
            <w:pPr>
              <w:spacing w:line="240" w:lineRule="auto"/>
              <w:jc w:val="center"/>
              <w:rPr>
                <w:rFonts w:cs="Hind Light"/>
                <w:color w:val="000000"/>
                <w:szCs w:val="20"/>
                <w:lang w:eastAsia="de-CH"/>
              </w:rPr>
            </w:pPr>
            <w:r w:rsidRPr="00C24696">
              <w:rPr>
                <w:rFonts w:cs="Hind Light"/>
                <w:color w:val="000000"/>
                <w:szCs w:val="20"/>
                <w:lang w:eastAsia="de-CH"/>
              </w:rPr>
              <w:t>3</w:t>
            </w:r>
          </w:p>
        </w:tc>
      </w:tr>
      <w:tr w:rsidR="00C24696" w:rsidRPr="00C24696" w14:paraId="36800DCA" w14:textId="77777777" w:rsidTr="004F093C">
        <w:trPr>
          <w:trHeight w:val="300"/>
        </w:trPr>
        <w:tc>
          <w:tcPr>
            <w:tcW w:w="1200" w:type="dxa"/>
            <w:vMerge/>
            <w:tcBorders>
              <w:top w:val="nil"/>
              <w:left w:val="single" w:sz="8" w:space="0" w:color="auto"/>
              <w:bottom w:val="single" w:sz="4" w:space="0" w:color="auto"/>
              <w:right w:val="single" w:sz="4" w:space="0" w:color="auto"/>
            </w:tcBorders>
            <w:vAlign w:val="center"/>
            <w:hideMark/>
          </w:tcPr>
          <w:p w14:paraId="474B6034" w14:textId="77777777" w:rsidR="00C24696" w:rsidRPr="00C24696" w:rsidRDefault="00C24696" w:rsidP="00C24696">
            <w:pPr>
              <w:spacing w:line="240" w:lineRule="auto"/>
              <w:rPr>
                <w:rFonts w:cs="Hind Light"/>
                <w:color w:val="000000"/>
                <w:szCs w:val="20"/>
                <w:lang w:eastAsia="de-CH"/>
              </w:rPr>
            </w:pPr>
          </w:p>
        </w:tc>
        <w:tc>
          <w:tcPr>
            <w:tcW w:w="1919" w:type="dxa"/>
            <w:vMerge/>
            <w:tcBorders>
              <w:top w:val="nil"/>
              <w:left w:val="single" w:sz="4" w:space="0" w:color="auto"/>
              <w:bottom w:val="single" w:sz="4" w:space="0" w:color="auto"/>
              <w:right w:val="single" w:sz="4" w:space="0" w:color="auto"/>
            </w:tcBorders>
            <w:vAlign w:val="center"/>
            <w:hideMark/>
          </w:tcPr>
          <w:p w14:paraId="31B68CE6" w14:textId="77777777" w:rsidR="00C24696" w:rsidRPr="00C24696" w:rsidRDefault="00C24696" w:rsidP="00C24696">
            <w:pPr>
              <w:spacing w:line="240" w:lineRule="auto"/>
              <w:rPr>
                <w:rFonts w:cs="Hind Light"/>
                <w:color w:val="000000"/>
                <w:szCs w:val="20"/>
                <w:lang w:eastAsia="de-CH"/>
              </w:rPr>
            </w:pPr>
          </w:p>
        </w:tc>
        <w:tc>
          <w:tcPr>
            <w:tcW w:w="6063" w:type="dxa"/>
            <w:tcBorders>
              <w:top w:val="nil"/>
              <w:left w:val="nil"/>
              <w:bottom w:val="single" w:sz="4" w:space="0" w:color="auto"/>
              <w:right w:val="single" w:sz="4" w:space="0" w:color="auto"/>
            </w:tcBorders>
            <w:shd w:val="clear" w:color="auto" w:fill="auto"/>
            <w:noWrap/>
            <w:vAlign w:val="bottom"/>
            <w:hideMark/>
          </w:tcPr>
          <w:p w14:paraId="43483483" w14:textId="4DEFBAC6"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Medaille</w:t>
            </w:r>
            <w:r w:rsidR="00B623BC" w:rsidRPr="003D0B48">
              <w:rPr>
                <w:rFonts w:cs="Hind Light"/>
                <w:color w:val="000000"/>
                <w:szCs w:val="20"/>
                <w:lang w:eastAsia="de-CH"/>
              </w:rPr>
              <w:t xml:space="preserve"> an</w:t>
            </w:r>
            <w:r w:rsidRPr="00C24696">
              <w:rPr>
                <w:rFonts w:cs="Hind Light"/>
                <w:color w:val="000000"/>
                <w:szCs w:val="20"/>
                <w:lang w:eastAsia="de-CH"/>
              </w:rPr>
              <w:t xml:space="preserve"> JEM / JWM</w:t>
            </w:r>
          </w:p>
        </w:tc>
        <w:tc>
          <w:tcPr>
            <w:tcW w:w="850" w:type="dxa"/>
            <w:vMerge/>
            <w:tcBorders>
              <w:top w:val="nil"/>
              <w:left w:val="single" w:sz="4" w:space="0" w:color="auto"/>
              <w:bottom w:val="single" w:sz="4" w:space="0" w:color="auto"/>
              <w:right w:val="single" w:sz="8" w:space="0" w:color="auto"/>
            </w:tcBorders>
            <w:vAlign w:val="center"/>
            <w:hideMark/>
          </w:tcPr>
          <w:p w14:paraId="44136114" w14:textId="77777777" w:rsidR="00C24696" w:rsidRPr="00C24696" w:rsidRDefault="00C24696" w:rsidP="00C24696">
            <w:pPr>
              <w:spacing w:line="240" w:lineRule="auto"/>
              <w:rPr>
                <w:rFonts w:cs="Hind Light"/>
                <w:color w:val="000000"/>
                <w:szCs w:val="20"/>
                <w:lang w:eastAsia="de-CH"/>
              </w:rPr>
            </w:pPr>
          </w:p>
        </w:tc>
      </w:tr>
      <w:tr w:rsidR="00C24696" w:rsidRPr="00C24696" w14:paraId="5F2F3D62" w14:textId="77777777" w:rsidTr="004F093C">
        <w:trPr>
          <w:trHeight w:val="300"/>
        </w:trPr>
        <w:tc>
          <w:tcPr>
            <w:tcW w:w="120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99DC9D5" w14:textId="77777777"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C</w:t>
            </w:r>
          </w:p>
        </w:tc>
        <w:tc>
          <w:tcPr>
            <w:tcW w:w="19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54ED35" w14:textId="77777777"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C-Kader</w:t>
            </w:r>
          </w:p>
        </w:tc>
        <w:tc>
          <w:tcPr>
            <w:tcW w:w="6063" w:type="dxa"/>
            <w:tcBorders>
              <w:top w:val="nil"/>
              <w:left w:val="nil"/>
              <w:bottom w:val="single" w:sz="4" w:space="0" w:color="auto"/>
              <w:right w:val="single" w:sz="4" w:space="0" w:color="auto"/>
            </w:tcBorders>
            <w:shd w:val="clear" w:color="auto" w:fill="auto"/>
            <w:noWrap/>
            <w:vAlign w:val="bottom"/>
            <w:hideMark/>
          </w:tcPr>
          <w:p w14:paraId="061CFBA0" w14:textId="0E04DA9F"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Minimalalter 14</w:t>
            </w:r>
          </w:p>
        </w:tc>
        <w:tc>
          <w:tcPr>
            <w:tcW w:w="85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20EDD5C9" w14:textId="77777777" w:rsidR="00C24696" w:rsidRPr="00C24696" w:rsidRDefault="00C24696" w:rsidP="00C24696">
            <w:pPr>
              <w:spacing w:line="240" w:lineRule="auto"/>
              <w:jc w:val="center"/>
              <w:rPr>
                <w:rFonts w:cs="Hind Light"/>
                <w:color w:val="000000"/>
                <w:szCs w:val="20"/>
                <w:lang w:eastAsia="de-CH"/>
              </w:rPr>
            </w:pPr>
            <w:r w:rsidRPr="00C24696">
              <w:rPr>
                <w:rFonts w:cs="Hind Light"/>
                <w:color w:val="000000"/>
                <w:szCs w:val="20"/>
                <w:lang w:eastAsia="de-CH"/>
              </w:rPr>
              <w:t>2</w:t>
            </w:r>
          </w:p>
        </w:tc>
      </w:tr>
      <w:tr w:rsidR="00C24696" w:rsidRPr="00C24696" w14:paraId="39EC653B" w14:textId="77777777" w:rsidTr="004F093C">
        <w:trPr>
          <w:trHeight w:val="300"/>
        </w:trPr>
        <w:tc>
          <w:tcPr>
            <w:tcW w:w="1200" w:type="dxa"/>
            <w:vMerge/>
            <w:tcBorders>
              <w:top w:val="nil"/>
              <w:left w:val="single" w:sz="8" w:space="0" w:color="auto"/>
              <w:bottom w:val="single" w:sz="4" w:space="0" w:color="auto"/>
              <w:right w:val="single" w:sz="4" w:space="0" w:color="auto"/>
            </w:tcBorders>
            <w:vAlign w:val="center"/>
            <w:hideMark/>
          </w:tcPr>
          <w:p w14:paraId="3252CFBD" w14:textId="77777777" w:rsidR="00C24696" w:rsidRPr="00C24696" w:rsidRDefault="00C24696" w:rsidP="00C24696">
            <w:pPr>
              <w:spacing w:line="240" w:lineRule="auto"/>
              <w:rPr>
                <w:rFonts w:cs="Hind Light"/>
                <w:color w:val="000000"/>
                <w:szCs w:val="20"/>
                <w:lang w:eastAsia="de-CH"/>
              </w:rPr>
            </w:pPr>
          </w:p>
        </w:tc>
        <w:tc>
          <w:tcPr>
            <w:tcW w:w="1919" w:type="dxa"/>
            <w:vMerge/>
            <w:tcBorders>
              <w:top w:val="nil"/>
              <w:left w:val="single" w:sz="4" w:space="0" w:color="auto"/>
              <w:bottom w:val="single" w:sz="4" w:space="0" w:color="auto"/>
              <w:right w:val="single" w:sz="4" w:space="0" w:color="auto"/>
            </w:tcBorders>
            <w:vAlign w:val="center"/>
            <w:hideMark/>
          </w:tcPr>
          <w:p w14:paraId="2DF85828" w14:textId="77777777" w:rsidR="00C24696" w:rsidRPr="00C24696" w:rsidRDefault="00C24696" w:rsidP="00C24696">
            <w:pPr>
              <w:spacing w:line="240" w:lineRule="auto"/>
              <w:rPr>
                <w:rFonts w:cs="Hind Light"/>
                <w:color w:val="000000"/>
                <w:szCs w:val="20"/>
                <w:lang w:eastAsia="de-CH"/>
              </w:rPr>
            </w:pPr>
          </w:p>
        </w:tc>
        <w:tc>
          <w:tcPr>
            <w:tcW w:w="6063" w:type="dxa"/>
            <w:tcBorders>
              <w:top w:val="nil"/>
              <w:left w:val="nil"/>
              <w:bottom w:val="single" w:sz="4" w:space="0" w:color="auto"/>
              <w:right w:val="single" w:sz="4" w:space="0" w:color="auto"/>
            </w:tcBorders>
            <w:shd w:val="clear" w:color="auto" w:fill="auto"/>
            <w:noWrap/>
            <w:vAlign w:val="bottom"/>
            <w:hideMark/>
          </w:tcPr>
          <w:p w14:paraId="2B5ACFD9" w14:textId="07C31290"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 xml:space="preserve">Teilnahme </w:t>
            </w:r>
            <w:r w:rsidR="00B623BC" w:rsidRPr="003D0B48">
              <w:rPr>
                <w:rFonts w:cs="Hind Light"/>
                <w:color w:val="000000"/>
                <w:szCs w:val="20"/>
                <w:lang w:eastAsia="de-CH"/>
              </w:rPr>
              <w:t xml:space="preserve">an </w:t>
            </w:r>
            <w:r w:rsidRPr="00C24696">
              <w:rPr>
                <w:rFonts w:cs="Hind Light"/>
                <w:color w:val="000000"/>
                <w:szCs w:val="20"/>
                <w:lang w:eastAsia="de-CH"/>
              </w:rPr>
              <w:t>JEM / JWM</w:t>
            </w:r>
          </w:p>
        </w:tc>
        <w:tc>
          <w:tcPr>
            <w:tcW w:w="850" w:type="dxa"/>
            <w:vMerge/>
            <w:tcBorders>
              <w:top w:val="nil"/>
              <w:left w:val="single" w:sz="4" w:space="0" w:color="auto"/>
              <w:bottom w:val="single" w:sz="4" w:space="0" w:color="auto"/>
              <w:right w:val="single" w:sz="8" w:space="0" w:color="auto"/>
            </w:tcBorders>
            <w:vAlign w:val="center"/>
            <w:hideMark/>
          </w:tcPr>
          <w:p w14:paraId="55E47F16" w14:textId="77777777" w:rsidR="00C24696" w:rsidRPr="00C24696" w:rsidRDefault="00C24696" w:rsidP="00C24696">
            <w:pPr>
              <w:spacing w:line="240" w:lineRule="auto"/>
              <w:rPr>
                <w:rFonts w:cs="Hind Light"/>
                <w:color w:val="000000"/>
                <w:szCs w:val="20"/>
                <w:lang w:eastAsia="de-CH"/>
              </w:rPr>
            </w:pPr>
          </w:p>
        </w:tc>
      </w:tr>
      <w:tr w:rsidR="00C24696" w:rsidRPr="00C24696" w14:paraId="47C2DBE3" w14:textId="77777777" w:rsidTr="004F093C">
        <w:trPr>
          <w:trHeight w:val="300"/>
        </w:trPr>
        <w:tc>
          <w:tcPr>
            <w:tcW w:w="120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CF45409" w14:textId="77777777"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D</w:t>
            </w:r>
          </w:p>
        </w:tc>
        <w:tc>
          <w:tcPr>
            <w:tcW w:w="191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448C1AD" w14:textId="77777777"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D-Kader</w:t>
            </w:r>
          </w:p>
        </w:tc>
        <w:tc>
          <w:tcPr>
            <w:tcW w:w="6063" w:type="dxa"/>
            <w:tcBorders>
              <w:top w:val="nil"/>
              <w:left w:val="nil"/>
              <w:bottom w:val="single" w:sz="4" w:space="0" w:color="auto"/>
              <w:right w:val="single" w:sz="4" w:space="0" w:color="auto"/>
            </w:tcBorders>
            <w:shd w:val="clear" w:color="auto" w:fill="auto"/>
            <w:noWrap/>
            <w:vAlign w:val="bottom"/>
            <w:hideMark/>
          </w:tcPr>
          <w:p w14:paraId="763ACC9B" w14:textId="3A75E37D"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Minimalalter 11</w:t>
            </w:r>
            <w:r w:rsidR="009E03C6" w:rsidRPr="003D0B48">
              <w:rPr>
                <w:rFonts w:cs="Hind Light"/>
                <w:color w:val="000000"/>
                <w:szCs w:val="20"/>
                <w:lang w:eastAsia="de-CH"/>
              </w:rPr>
              <w:t xml:space="preserve"> Jahre</w:t>
            </w:r>
          </w:p>
        </w:tc>
        <w:tc>
          <w:tcPr>
            <w:tcW w:w="85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48C85071" w14:textId="77777777" w:rsidR="00C24696" w:rsidRPr="00C24696" w:rsidRDefault="00C24696" w:rsidP="00C24696">
            <w:pPr>
              <w:spacing w:line="240" w:lineRule="auto"/>
              <w:jc w:val="center"/>
              <w:rPr>
                <w:rFonts w:cs="Hind Light"/>
                <w:color w:val="000000"/>
                <w:szCs w:val="20"/>
                <w:lang w:eastAsia="de-CH"/>
              </w:rPr>
            </w:pPr>
            <w:r w:rsidRPr="00C24696">
              <w:rPr>
                <w:rFonts w:cs="Hind Light"/>
                <w:color w:val="000000"/>
                <w:szCs w:val="20"/>
                <w:lang w:eastAsia="de-CH"/>
              </w:rPr>
              <w:t>1</w:t>
            </w:r>
          </w:p>
        </w:tc>
      </w:tr>
      <w:tr w:rsidR="00C24696" w:rsidRPr="00C24696" w14:paraId="02F8A46B" w14:textId="77777777" w:rsidTr="004F093C">
        <w:trPr>
          <w:trHeight w:val="300"/>
        </w:trPr>
        <w:tc>
          <w:tcPr>
            <w:tcW w:w="1200" w:type="dxa"/>
            <w:vMerge/>
            <w:tcBorders>
              <w:top w:val="nil"/>
              <w:left w:val="single" w:sz="8" w:space="0" w:color="auto"/>
              <w:bottom w:val="single" w:sz="8" w:space="0" w:color="000000"/>
              <w:right w:val="single" w:sz="4" w:space="0" w:color="auto"/>
            </w:tcBorders>
            <w:vAlign w:val="center"/>
            <w:hideMark/>
          </w:tcPr>
          <w:p w14:paraId="197A6F54" w14:textId="77777777" w:rsidR="00C24696" w:rsidRPr="00C24696" w:rsidRDefault="00C24696" w:rsidP="00C24696">
            <w:pPr>
              <w:spacing w:line="240" w:lineRule="auto"/>
              <w:rPr>
                <w:rFonts w:cs="Hind Light"/>
                <w:color w:val="000000"/>
                <w:szCs w:val="20"/>
                <w:lang w:eastAsia="de-CH"/>
              </w:rPr>
            </w:pPr>
          </w:p>
        </w:tc>
        <w:tc>
          <w:tcPr>
            <w:tcW w:w="1919" w:type="dxa"/>
            <w:vMerge/>
            <w:tcBorders>
              <w:top w:val="nil"/>
              <w:left w:val="single" w:sz="4" w:space="0" w:color="auto"/>
              <w:bottom w:val="single" w:sz="8" w:space="0" w:color="000000"/>
              <w:right w:val="single" w:sz="4" w:space="0" w:color="auto"/>
            </w:tcBorders>
            <w:vAlign w:val="center"/>
            <w:hideMark/>
          </w:tcPr>
          <w:p w14:paraId="090DB785" w14:textId="77777777" w:rsidR="00C24696" w:rsidRPr="00C24696" w:rsidRDefault="00C24696" w:rsidP="00C24696">
            <w:pPr>
              <w:spacing w:line="240" w:lineRule="auto"/>
              <w:rPr>
                <w:rFonts w:cs="Hind Light"/>
                <w:color w:val="000000"/>
                <w:szCs w:val="20"/>
                <w:lang w:eastAsia="de-CH"/>
              </w:rPr>
            </w:pPr>
          </w:p>
        </w:tc>
        <w:tc>
          <w:tcPr>
            <w:tcW w:w="6063" w:type="dxa"/>
            <w:tcBorders>
              <w:top w:val="nil"/>
              <w:left w:val="nil"/>
              <w:bottom w:val="single" w:sz="4" w:space="0" w:color="auto"/>
              <w:right w:val="single" w:sz="4" w:space="0" w:color="auto"/>
            </w:tcBorders>
            <w:shd w:val="clear" w:color="auto" w:fill="auto"/>
            <w:noWrap/>
            <w:vAlign w:val="bottom"/>
            <w:hideMark/>
          </w:tcPr>
          <w:p w14:paraId="6E462029" w14:textId="77777777" w:rsidR="00C24696" w:rsidRPr="00C24696" w:rsidRDefault="00C24696" w:rsidP="00C24696">
            <w:pPr>
              <w:spacing w:line="240" w:lineRule="auto"/>
              <w:rPr>
                <w:rFonts w:cs="Hind Light"/>
                <w:color w:val="000000"/>
                <w:szCs w:val="20"/>
                <w:lang w:eastAsia="de-CH"/>
              </w:rPr>
            </w:pPr>
            <w:r w:rsidRPr="00C24696">
              <w:rPr>
                <w:rFonts w:cs="Hind Light"/>
                <w:color w:val="000000"/>
                <w:szCs w:val="20"/>
                <w:lang w:eastAsia="de-CH"/>
              </w:rPr>
              <w:t>Schweizer Nationalität</w:t>
            </w:r>
          </w:p>
        </w:tc>
        <w:tc>
          <w:tcPr>
            <w:tcW w:w="850" w:type="dxa"/>
            <w:vMerge/>
            <w:tcBorders>
              <w:top w:val="nil"/>
              <w:left w:val="single" w:sz="4" w:space="0" w:color="auto"/>
              <w:bottom w:val="single" w:sz="8" w:space="0" w:color="000000"/>
              <w:right w:val="single" w:sz="8" w:space="0" w:color="auto"/>
            </w:tcBorders>
            <w:vAlign w:val="center"/>
            <w:hideMark/>
          </w:tcPr>
          <w:p w14:paraId="134CC39A" w14:textId="77777777" w:rsidR="00C24696" w:rsidRPr="00C24696" w:rsidRDefault="00C24696" w:rsidP="00C24696">
            <w:pPr>
              <w:spacing w:line="240" w:lineRule="auto"/>
              <w:rPr>
                <w:rFonts w:cs="Hind Light"/>
                <w:color w:val="000000"/>
                <w:szCs w:val="20"/>
                <w:lang w:eastAsia="de-CH"/>
              </w:rPr>
            </w:pPr>
          </w:p>
        </w:tc>
      </w:tr>
      <w:tr w:rsidR="00C24696" w:rsidRPr="00C24696" w14:paraId="29AEB3CF" w14:textId="77777777" w:rsidTr="004F093C">
        <w:trPr>
          <w:trHeight w:val="315"/>
        </w:trPr>
        <w:tc>
          <w:tcPr>
            <w:tcW w:w="1200" w:type="dxa"/>
            <w:vMerge/>
            <w:tcBorders>
              <w:top w:val="nil"/>
              <w:left w:val="single" w:sz="8" w:space="0" w:color="auto"/>
              <w:bottom w:val="single" w:sz="8" w:space="0" w:color="000000"/>
              <w:right w:val="single" w:sz="4" w:space="0" w:color="auto"/>
            </w:tcBorders>
            <w:vAlign w:val="center"/>
            <w:hideMark/>
          </w:tcPr>
          <w:p w14:paraId="17C85C90" w14:textId="77777777" w:rsidR="00C24696" w:rsidRPr="00C24696" w:rsidRDefault="00C24696" w:rsidP="00C24696">
            <w:pPr>
              <w:spacing w:line="240" w:lineRule="auto"/>
              <w:rPr>
                <w:rFonts w:cs="Hind Light"/>
                <w:color w:val="000000"/>
                <w:szCs w:val="20"/>
                <w:lang w:eastAsia="de-CH"/>
              </w:rPr>
            </w:pPr>
          </w:p>
        </w:tc>
        <w:tc>
          <w:tcPr>
            <w:tcW w:w="1919" w:type="dxa"/>
            <w:vMerge/>
            <w:tcBorders>
              <w:top w:val="nil"/>
              <w:left w:val="single" w:sz="4" w:space="0" w:color="auto"/>
              <w:bottom w:val="single" w:sz="8" w:space="0" w:color="000000"/>
              <w:right w:val="single" w:sz="4" w:space="0" w:color="auto"/>
            </w:tcBorders>
            <w:vAlign w:val="center"/>
            <w:hideMark/>
          </w:tcPr>
          <w:p w14:paraId="7C93C2EC" w14:textId="77777777" w:rsidR="00C24696" w:rsidRPr="00C24696" w:rsidRDefault="00C24696" w:rsidP="00C24696">
            <w:pPr>
              <w:spacing w:line="240" w:lineRule="auto"/>
              <w:rPr>
                <w:rFonts w:cs="Hind Light"/>
                <w:color w:val="000000"/>
                <w:szCs w:val="20"/>
                <w:lang w:eastAsia="de-CH"/>
              </w:rPr>
            </w:pPr>
          </w:p>
        </w:tc>
        <w:tc>
          <w:tcPr>
            <w:tcW w:w="6063" w:type="dxa"/>
            <w:tcBorders>
              <w:top w:val="nil"/>
              <w:left w:val="nil"/>
              <w:bottom w:val="single" w:sz="8" w:space="0" w:color="auto"/>
              <w:right w:val="single" w:sz="4" w:space="0" w:color="auto"/>
            </w:tcBorders>
            <w:shd w:val="clear" w:color="auto" w:fill="auto"/>
            <w:noWrap/>
            <w:vAlign w:val="bottom"/>
            <w:hideMark/>
          </w:tcPr>
          <w:p w14:paraId="4BA9DAEF" w14:textId="35E9BE8E" w:rsidR="00C24696" w:rsidRPr="00C24696" w:rsidRDefault="003D0B48" w:rsidP="00C24696">
            <w:pPr>
              <w:spacing w:line="240" w:lineRule="auto"/>
              <w:rPr>
                <w:rFonts w:cs="Hind Light"/>
                <w:color w:val="000000"/>
                <w:szCs w:val="20"/>
                <w:lang w:val="en-GB" w:eastAsia="de-CH"/>
              </w:rPr>
            </w:pPr>
            <w:r w:rsidRPr="003D0B48">
              <w:rPr>
                <w:rFonts w:cs="Hind Light"/>
                <w:color w:val="000000"/>
                <w:szCs w:val="20"/>
                <w:lang w:val="en-GB" w:eastAsia="de-CH"/>
              </w:rPr>
              <w:t>Inhaber:in der nationalen Swiss Olympic Talent Card</w:t>
            </w:r>
          </w:p>
        </w:tc>
        <w:tc>
          <w:tcPr>
            <w:tcW w:w="850" w:type="dxa"/>
            <w:vMerge/>
            <w:tcBorders>
              <w:top w:val="nil"/>
              <w:left w:val="single" w:sz="4" w:space="0" w:color="auto"/>
              <w:bottom w:val="single" w:sz="8" w:space="0" w:color="000000"/>
              <w:right w:val="single" w:sz="8" w:space="0" w:color="auto"/>
            </w:tcBorders>
            <w:vAlign w:val="center"/>
            <w:hideMark/>
          </w:tcPr>
          <w:p w14:paraId="4E40DEC3" w14:textId="77777777" w:rsidR="00C24696" w:rsidRPr="00C24696" w:rsidRDefault="00C24696" w:rsidP="00C24696">
            <w:pPr>
              <w:spacing w:line="240" w:lineRule="auto"/>
              <w:rPr>
                <w:rFonts w:cs="Hind Light"/>
                <w:color w:val="000000"/>
                <w:szCs w:val="20"/>
                <w:lang w:val="en-GB" w:eastAsia="de-CH"/>
              </w:rPr>
            </w:pPr>
          </w:p>
        </w:tc>
      </w:tr>
    </w:tbl>
    <w:p w14:paraId="2455C5F0" w14:textId="77777777" w:rsidR="00EB4E62" w:rsidRDefault="00EB4E62" w:rsidP="00164C4D">
      <w:pPr>
        <w:pStyle w:val="swswStandartText"/>
        <w:rPr>
          <w:rFonts w:ascii="Hind Light" w:hAnsi="Hind Light" w:cs="Hind Light"/>
          <w:sz w:val="20"/>
          <w:szCs w:val="20"/>
          <w:lang w:val="en-GB"/>
        </w:rPr>
      </w:pPr>
    </w:p>
    <w:p w14:paraId="1FDC80C1" w14:textId="5BB98B48" w:rsidR="008E4956" w:rsidRPr="00A818CC" w:rsidRDefault="00A818CC" w:rsidP="008E4956">
      <w:pPr>
        <w:pStyle w:val="swswStandartText"/>
        <w:rPr>
          <w:rFonts w:ascii="Hind Light" w:hAnsi="Hind Light" w:cs="Hind Light"/>
          <w:sz w:val="20"/>
          <w:szCs w:val="20"/>
          <w:lang w:val="de-CH"/>
        </w:rPr>
      </w:pPr>
      <w:r w:rsidRPr="00A818CC">
        <w:rPr>
          <w:rFonts w:ascii="Hind Light" w:hAnsi="Hind Light" w:cs="Hind Light"/>
          <w:sz w:val="20"/>
          <w:szCs w:val="20"/>
          <w:lang w:val="de-CH"/>
        </w:rPr>
        <w:t>Bitte hier die</w:t>
      </w:r>
      <w:r w:rsidR="0038644F">
        <w:rPr>
          <w:rFonts w:ascii="Hind Light" w:hAnsi="Hind Light" w:cs="Hind Light"/>
          <w:sz w:val="20"/>
          <w:szCs w:val="20"/>
          <w:lang w:val="de-CH"/>
        </w:rPr>
        <w:t xml:space="preserve"> im Verein lizenzierten</w:t>
      </w:r>
      <w:r w:rsidRPr="00A818CC">
        <w:rPr>
          <w:rFonts w:ascii="Hind Light" w:hAnsi="Hind Light" w:cs="Hind Light"/>
          <w:sz w:val="20"/>
          <w:szCs w:val="20"/>
          <w:lang w:val="de-CH"/>
        </w:rPr>
        <w:t xml:space="preserve"> </w:t>
      </w:r>
      <w:proofErr w:type="gramStart"/>
      <w:r>
        <w:rPr>
          <w:rFonts w:ascii="Hind Light" w:hAnsi="Hind Light" w:cs="Hind Light"/>
          <w:sz w:val="20"/>
          <w:szCs w:val="20"/>
          <w:lang w:val="de-CH"/>
        </w:rPr>
        <w:t>Athlet:innen</w:t>
      </w:r>
      <w:proofErr w:type="gramEnd"/>
      <w:r>
        <w:rPr>
          <w:rFonts w:ascii="Hind Light" w:hAnsi="Hind Light" w:cs="Hind Light"/>
          <w:sz w:val="20"/>
          <w:szCs w:val="20"/>
          <w:lang w:val="de-CH"/>
        </w:rPr>
        <w:t xml:space="preserve"> mit </w:t>
      </w:r>
      <w:r w:rsidR="0038644F">
        <w:rPr>
          <w:rFonts w:ascii="Hind Light" w:hAnsi="Hind Light" w:cs="Hind Light"/>
          <w:sz w:val="20"/>
          <w:szCs w:val="20"/>
          <w:lang w:val="de-CH"/>
        </w:rPr>
        <w:t>der Kadereinstufung</w:t>
      </w:r>
      <w:r>
        <w:rPr>
          <w:rFonts w:ascii="Hind Light" w:hAnsi="Hind Light" w:cs="Hind Light"/>
          <w:sz w:val="20"/>
          <w:szCs w:val="20"/>
          <w:lang w:val="de-CH"/>
        </w:rPr>
        <w:t xml:space="preserve"> </w:t>
      </w:r>
      <w:r w:rsidR="0038644F">
        <w:rPr>
          <w:rFonts w:ascii="Hind Light" w:hAnsi="Hind Light" w:cs="Hind Light"/>
          <w:sz w:val="20"/>
          <w:szCs w:val="20"/>
          <w:lang w:val="de-CH"/>
        </w:rPr>
        <w:t>a</w:t>
      </w:r>
      <w:r>
        <w:rPr>
          <w:rFonts w:ascii="Hind Light" w:hAnsi="Hind Light" w:cs="Hind Light"/>
          <w:sz w:val="20"/>
          <w:szCs w:val="20"/>
          <w:lang w:val="de-CH"/>
        </w:rPr>
        <w:t>ufführen:</w:t>
      </w:r>
    </w:p>
    <w:tbl>
      <w:tblPr>
        <w:tblW w:w="447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586"/>
        <w:gridCol w:w="1987"/>
        <w:gridCol w:w="579"/>
        <w:gridCol w:w="308"/>
        <w:gridCol w:w="911"/>
        <w:gridCol w:w="443"/>
        <w:gridCol w:w="493"/>
        <w:gridCol w:w="493"/>
        <w:gridCol w:w="585"/>
        <w:gridCol w:w="980"/>
        <w:gridCol w:w="997"/>
      </w:tblGrid>
      <w:tr w:rsidR="0045098D" w:rsidRPr="00C5010E" w14:paraId="2D921206" w14:textId="384F8EAF" w:rsidTr="0038644F">
        <w:trPr>
          <w:trHeight w:val="224"/>
        </w:trPr>
        <w:tc>
          <w:tcPr>
            <w:tcW w:w="1538" w:type="pct"/>
            <w:gridSpan w:val="2"/>
            <w:tcBorders>
              <w:top w:val="single" w:sz="4" w:space="0" w:color="auto"/>
              <w:bottom w:val="nil"/>
              <w:right w:val="single" w:sz="4" w:space="0" w:color="auto"/>
            </w:tcBorders>
            <w:shd w:val="clear" w:color="auto" w:fill="FFF2CC" w:themeFill="accent4" w:themeFillTint="33"/>
          </w:tcPr>
          <w:p w14:paraId="66EF57A9" w14:textId="20448B47" w:rsidR="007219C2" w:rsidRPr="00C5010E" w:rsidRDefault="007219C2" w:rsidP="00A50538">
            <w:pPr>
              <w:rPr>
                <w:rFonts w:ascii="Hind Medium" w:hAnsi="Hind Medium" w:cs="Hind Medium"/>
                <w:sz w:val="19"/>
                <w:szCs w:val="19"/>
              </w:rPr>
            </w:pPr>
            <w:r>
              <w:rPr>
                <w:rFonts w:ascii="Hind Medium" w:hAnsi="Hind Medium" w:cs="Hind Medium"/>
                <w:sz w:val="19"/>
                <w:szCs w:val="19"/>
              </w:rPr>
              <w:t>Athlet Nationalkader</w:t>
            </w:r>
          </w:p>
        </w:tc>
        <w:tc>
          <w:tcPr>
            <w:tcW w:w="1075" w:type="pct"/>
            <w:gridSpan w:val="3"/>
            <w:tcBorders>
              <w:top w:val="single" w:sz="4" w:space="0" w:color="auto"/>
              <w:left w:val="single" w:sz="4" w:space="0" w:color="auto"/>
              <w:bottom w:val="nil"/>
              <w:right w:val="single" w:sz="4" w:space="0" w:color="auto"/>
            </w:tcBorders>
            <w:shd w:val="clear" w:color="auto" w:fill="FFF2CC" w:themeFill="accent4" w:themeFillTint="33"/>
          </w:tcPr>
          <w:p w14:paraId="11FEE981" w14:textId="760D9B1E" w:rsidR="007219C2" w:rsidRDefault="007219C2" w:rsidP="00A50538">
            <w:pPr>
              <w:rPr>
                <w:rFonts w:ascii="Hind Medium" w:hAnsi="Hind Medium" w:cs="Hind Medium"/>
                <w:sz w:val="19"/>
                <w:szCs w:val="19"/>
              </w:rPr>
            </w:pPr>
            <w:r>
              <w:rPr>
                <w:rFonts w:ascii="Hind Medium" w:hAnsi="Hind Medium" w:cs="Hind Medium"/>
                <w:sz w:val="19"/>
                <w:szCs w:val="19"/>
              </w:rPr>
              <w:t>Kategorie</w:t>
            </w:r>
          </w:p>
        </w:tc>
        <w:tc>
          <w:tcPr>
            <w:tcW w:w="1790" w:type="pct"/>
            <w:gridSpan w:val="5"/>
            <w:tcBorders>
              <w:top w:val="single" w:sz="4" w:space="0" w:color="auto"/>
              <w:left w:val="single" w:sz="4" w:space="0" w:color="auto"/>
              <w:bottom w:val="nil"/>
              <w:right w:val="single" w:sz="4" w:space="0" w:color="auto"/>
            </w:tcBorders>
            <w:shd w:val="clear" w:color="auto" w:fill="FFF2CC" w:themeFill="accent4" w:themeFillTint="33"/>
          </w:tcPr>
          <w:p w14:paraId="61B666C9" w14:textId="6164F6B0" w:rsidR="007219C2" w:rsidRDefault="007219C2" w:rsidP="00A50538">
            <w:pPr>
              <w:rPr>
                <w:rFonts w:ascii="Hind Medium" w:hAnsi="Hind Medium" w:cs="Hind Medium"/>
                <w:sz w:val="19"/>
                <w:szCs w:val="19"/>
              </w:rPr>
            </w:pPr>
            <w:r>
              <w:rPr>
                <w:rFonts w:ascii="Hind Medium" w:hAnsi="Hind Medium" w:cs="Hind Medium"/>
                <w:sz w:val="19"/>
                <w:szCs w:val="19"/>
              </w:rPr>
              <w:t>Kadereinstufung</w:t>
            </w:r>
          </w:p>
        </w:tc>
        <w:tc>
          <w:tcPr>
            <w:tcW w:w="597" w:type="pct"/>
            <w:tcBorders>
              <w:top w:val="single" w:sz="4" w:space="0" w:color="auto"/>
              <w:left w:val="single" w:sz="4" w:space="0" w:color="auto"/>
              <w:bottom w:val="nil"/>
              <w:right w:val="nil"/>
            </w:tcBorders>
            <w:shd w:val="clear" w:color="auto" w:fill="FFF2CC" w:themeFill="accent4" w:themeFillTint="33"/>
          </w:tcPr>
          <w:p w14:paraId="5F21B1F4" w14:textId="5518D8BF" w:rsidR="007219C2" w:rsidRDefault="007219C2" w:rsidP="00A50538">
            <w:pPr>
              <w:rPr>
                <w:rFonts w:ascii="Hind Medium" w:hAnsi="Hind Medium" w:cs="Hind Medium"/>
                <w:sz w:val="19"/>
                <w:szCs w:val="19"/>
              </w:rPr>
            </w:pPr>
            <w:r>
              <w:rPr>
                <w:rFonts w:ascii="Hind Medium" w:hAnsi="Hind Medium" w:cs="Hind Medium"/>
                <w:sz w:val="19"/>
                <w:szCs w:val="19"/>
              </w:rPr>
              <w:t>Punkte</w:t>
            </w:r>
          </w:p>
        </w:tc>
      </w:tr>
      <w:tr w:rsidR="0045098D" w:rsidRPr="00C5010E" w14:paraId="64AE5FA1" w14:textId="108A11CA" w:rsidTr="0038644F">
        <w:trPr>
          <w:trHeight w:val="224"/>
        </w:trPr>
        <w:tc>
          <w:tcPr>
            <w:tcW w:w="1538" w:type="pct"/>
            <w:gridSpan w:val="2"/>
            <w:tcBorders>
              <w:top w:val="nil"/>
            </w:tcBorders>
            <w:shd w:val="clear" w:color="auto" w:fill="FFF2CC" w:themeFill="accent4" w:themeFillTint="33"/>
          </w:tcPr>
          <w:p w14:paraId="0D87E97A" w14:textId="73C19D49" w:rsidR="007219C2" w:rsidRPr="00C5010E" w:rsidRDefault="007219C2" w:rsidP="00A50538">
            <w:pPr>
              <w:rPr>
                <w:rFonts w:ascii="Hind Medium" w:hAnsi="Hind Medium" w:cs="Hind Medium"/>
                <w:sz w:val="19"/>
                <w:szCs w:val="19"/>
              </w:rPr>
            </w:pPr>
            <w:r w:rsidRPr="00C5010E">
              <w:rPr>
                <w:rFonts w:ascii="Hind Medium" w:hAnsi="Hind Medium" w:cs="Hind Medium"/>
                <w:sz w:val="19"/>
                <w:szCs w:val="19"/>
              </w:rPr>
              <w:t xml:space="preserve">Name </w:t>
            </w:r>
            <w:r>
              <w:rPr>
                <w:rFonts w:ascii="Hind Medium" w:hAnsi="Hind Medium" w:cs="Hind Medium"/>
                <w:sz w:val="19"/>
                <w:szCs w:val="19"/>
              </w:rPr>
              <w:t>und Vorname</w:t>
            </w:r>
            <w:r w:rsidRPr="00C5010E">
              <w:rPr>
                <w:rFonts w:ascii="Hind Medium" w:hAnsi="Hind Medium" w:cs="Hind Medium"/>
                <w:sz w:val="19"/>
                <w:szCs w:val="19"/>
              </w:rPr>
              <w:t xml:space="preserve"> </w:t>
            </w:r>
          </w:p>
        </w:tc>
        <w:tc>
          <w:tcPr>
            <w:tcW w:w="346" w:type="pct"/>
            <w:tcBorders>
              <w:top w:val="nil"/>
            </w:tcBorders>
            <w:shd w:val="clear" w:color="auto" w:fill="FFF2CC" w:themeFill="accent4" w:themeFillTint="33"/>
          </w:tcPr>
          <w:p w14:paraId="32149F00" w14:textId="4F20AFFC" w:rsidR="007219C2" w:rsidRPr="00C5010E" w:rsidRDefault="007219C2" w:rsidP="00A50538">
            <w:pPr>
              <w:rPr>
                <w:rFonts w:ascii="Hind Medium" w:hAnsi="Hind Medium" w:cs="Hind Medium"/>
                <w:sz w:val="19"/>
                <w:szCs w:val="19"/>
              </w:rPr>
            </w:pPr>
            <w:r>
              <w:rPr>
                <w:rFonts w:ascii="Hind Medium" w:hAnsi="Hind Medium" w:cs="Hind Medium"/>
                <w:sz w:val="19"/>
                <w:szCs w:val="19"/>
              </w:rPr>
              <w:t>Elite</w:t>
            </w:r>
            <w:r w:rsidRPr="00C5010E">
              <w:rPr>
                <w:rFonts w:ascii="Hind Medium" w:hAnsi="Hind Medium" w:cs="Hind Medium"/>
                <w:sz w:val="19"/>
                <w:szCs w:val="19"/>
              </w:rPr>
              <w:t xml:space="preserve"> </w:t>
            </w:r>
          </w:p>
        </w:tc>
        <w:tc>
          <w:tcPr>
            <w:tcW w:w="729" w:type="pct"/>
            <w:gridSpan w:val="2"/>
            <w:tcBorders>
              <w:top w:val="nil"/>
            </w:tcBorders>
            <w:shd w:val="clear" w:color="auto" w:fill="FFF2CC" w:themeFill="accent4" w:themeFillTint="33"/>
          </w:tcPr>
          <w:p w14:paraId="5C2486E2" w14:textId="3BEB5E38" w:rsidR="007219C2" w:rsidRPr="00C5010E" w:rsidRDefault="007219C2" w:rsidP="00A50538">
            <w:pPr>
              <w:rPr>
                <w:rFonts w:ascii="Hind Medium" w:hAnsi="Hind Medium" w:cs="Hind Medium"/>
                <w:sz w:val="19"/>
                <w:szCs w:val="19"/>
              </w:rPr>
            </w:pPr>
            <w:r>
              <w:rPr>
                <w:rFonts w:ascii="Hind Medium" w:hAnsi="Hind Medium" w:cs="Hind Medium"/>
                <w:sz w:val="19"/>
                <w:szCs w:val="19"/>
              </w:rPr>
              <w:t>Nachwuchs</w:t>
            </w:r>
          </w:p>
        </w:tc>
        <w:tc>
          <w:tcPr>
            <w:tcW w:w="265" w:type="pct"/>
            <w:tcBorders>
              <w:top w:val="nil"/>
            </w:tcBorders>
            <w:shd w:val="clear" w:color="auto" w:fill="FFF2CC" w:themeFill="accent4" w:themeFillTint="33"/>
          </w:tcPr>
          <w:p w14:paraId="00577BAD" w14:textId="157C6234" w:rsidR="007219C2" w:rsidRPr="00C5010E" w:rsidRDefault="007219C2" w:rsidP="00A50538">
            <w:pPr>
              <w:rPr>
                <w:rFonts w:ascii="Hind Medium" w:hAnsi="Hind Medium" w:cs="Hind Medium"/>
                <w:sz w:val="19"/>
                <w:szCs w:val="19"/>
              </w:rPr>
            </w:pPr>
            <w:r>
              <w:rPr>
                <w:rFonts w:ascii="Hind Medium" w:hAnsi="Hind Medium" w:cs="Hind Medium"/>
                <w:sz w:val="19"/>
                <w:szCs w:val="19"/>
              </w:rPr>
              <w:t>O</w:t>
            </w:r>
          </w:p>
        </w:tc>
        <w:tc>
          <w:tcPr>
            <w:tcW w:w="295" w:type="pct"/>
            <w:tcBorders>
              <w:top w:val="nil"/>
            </w:tcBorders>
            <w:shd w:val="clear" w:color="auto" w:fill="FFF2CC" w:themeFill="accent4" w:themeFillTint="33"/>
          </w:tcPr>
          <w:p w14:paraId="37303AB8" w14:textId="4D382056" w:rsidR="007219C2" w:rsidRPr="00C5010E" w:rsidRDefault="007219C2" w:rsidP="00A50538">
            <w:pPr>
              <w:rPr>
                <w:rFonts w:ascii="Hind Medium" w:hAnsi="Hind Medium" w:cs="Hind Medium"/>
                <w:sz w:val="19"/>
                <w:szCs w:val="19"/>
              </w:rPr>
            </w:pPr>
            <w:r>
              <w:rPr>
                <w:rFonts w:ascii="Hind Medium" w:hAnsi="Hind Medium" w:cs="Hind Medium"/>
                <w:sz w:val="19"/>
                <w:szCs w:val="19"/>
              </w:rPr>
              <w:t>A</w:t>
            </w:r>
          </w:p>
        </w:tc>
        <w:tc>
          <w:tcPr>
            <w:tcW w:w="295" w:type="pct"/>
            <w:tcBorders>
              <w:top w:val="nil"/>
            </w:tcBorders>
            <w:shd w:val="clear" w:color="auto" w:fill="FFF2CC" w:themeFill="accent4" w:themeFillTint="33"/>
          </w:tcPr>
          <w:p w14:paraId="50497864" w14:textId="388FE4A0" w:rsidR="007219C2" w:rsidRPr="00C5010E" w:rsidRDefault="007219C2" w:rsidP="00A50538">
            <w:pPr>
              <w:rPr>
                <w:rFonts w:ascii="Hind Medium" w:hAnsi="Hind Medium" w:cs="Hind Medium"/>
                <w:sz w:val="19"/>
                <w:szCs w:val="19"/>
              </w:rPr>
            </w:pPr>
            <w:r>
              <w:rPr>
                <w:rFonts w:ascii="Hind Medium" w:hAnsi="Hind Medium" w:cs="Hind Medium"/>
                <w:sz w:val="19"/>
                <w:szCs w:val="19"/>
              </w:rPr>
              <w:t>B</w:t>
            </w:r>
          </w:p>
        </w:tc>
        <w:tc>
          <w:tcPr>
            <w:tcW w:w="350" w:type="pct"/>
            <w:tcBorders>
              <w:top w:val="nil"/>
            </w:tcBorders>
            <w:shd w:val="clear" w:color="auto" w:fill="FFF2CC" w:themeFill="accent4" w:themeFillTint="33"/>
          </w:tcPr>
          <w:p w14:paraId="2D9C6A7F" w14:textId="3F74C8CF" w:rsidR="007219C2" w:rsidRPr="00C5010E" w:rsidRDefault="007219C2" w:rsidP="00A50538">
            <w:pPr>
              <w:rPr>
                <w:rFonts w:ascii="Hind Medium" w:hAnsi="Hind Medium" w:cs="Hind Medium"/>
                <w:sz w:val="19"/>
                <w:szCs w:val="19"/>
              </w:rPr>
            </w:pPr>
            <w:r>
              <w:rPr>
                <w:rFonts w:ascii="Hind Medium" w:hAnsi="Hind Medium" w:cs="Hind Medium"/>
                <w:sz w:val="19"/>
                <w:szCs w:val="19"/>
              </w:rPr>
              <w:t>C</w:t>
            </w:r>
            <w:r w:rsidRPr="00C5010E">
              <w:rPr>
                <w:rFonts w:ascii="Hind Medium" w:hAnsi="Hind Medium" w:cs="Hind Medium"/>
                <w:sz w:val="19"/>
                <w:szCs w:val="19"/>
              </w:rPr>
              <w:t xml:space="preserve"> </w:t>
            </w:r>
          </w:p>
        </w:tc>
        <w:tc>
          <w:tcPr>
            <w:tcW w:w="586" w:type="pct"/>
            <w:tcBorders>
              <w:top w:val="nil"/>
            </w:tcBorders>
            <w:shd w:val="clear" w:color="auto" w:fill="FFF2CC" w:themeFill="accent4" w:themeFillTint="33"/>
          </w:tcPr>
          <w:p w14:paraId="475C427F" w14:textId="6E88D81D" w:rsidR="007219C2" w:rsidRDefault="007219C2" w:rsidP="00A50538">
            <w:pPr>
              <w:rPr>
                <w:rFonts w:ascii="Hind Medium" w:hAnsi="Hind Medium" w:cs="Hind Medium"/>
                <w:sz w:val="19"/>
                <w:szCs w:val="19"/>
              </w:rPr>
            </w:pPr>
            <w:r>
              <w:rPr>
                <w:rFonts w:ascii="Hind Medium" w:hAnsi="Hind Medium" w:cs="Hind Medium"/>
                <w:sz w:val="19"/>
                <w:szCs w:val="19"/>
              </w:rPr>
              <w:t>CD</w:t>
            </w:r>
          </w:p>
        </w:tc>
        <w:tc>
          <w:tcPr>
            <w:tcW w:w="597" w:type="pct"/>
            <w:tcBorders>
              <w:top w:val="nil"/>
            </w:tcBorders>
            <w:shd w:val="clear" w:color="auto" w:fill="FFF2CC" w:themeFill="accent4" w:themeFillTint="33"/>
          </w:tcPr>
          <w:p w14:paraId="1BD92C74" w14:textId="77777777" w:rsidR="007219C2" w:rsidRDefault="007219C2" w:rsidP="00A50538">
            <w:pPr>
              <w:rPr>
                <w:rFonts w:ascii="Hind Medium" w:hAnsi="Hind Medium" w:cs="Hind Medium"/>
                <w:sz w:val="19"/>
                <w:szCs w:val="19"/>
              </w:rPr>
            </w:pPr>
          </w:p>
        </w:tc>
      </w:tr>
      <w:tr w:rsidR="0045098D" w:rsidRPr="003A5D2E" w14:paraId="6A3CD4A7" w14:textId="2D8E6AD1" w:rsidTr="0038644F">
        <w:trPr>
          <w:trHeight w:val="224"/>
        </w:trPr>
        <w:tc>
          <w:tcPr>
            <w:tcW w:w="1538" w:type="pct"/>
            <w:gridSpan w:val="2"/>
            <w:shd w:val="clear" w:color="auto" w:fill="FFF2CC" w:themeFill="accent4" w:themeFillTint="33"/>
          </w:tcPr>
          <w:p w14:paraId="109786FF" w14:textId="77777777" w:rsidR="007219C2" w:rsidRPr="003A5D2E" w:rsidRDefault="007219C2" w:rsidP="007219C2">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2022A082" w14:textId="6EA8F152" w:rsidR="007219C2" w:rsidRPr="003A5D2E" w:rsidRDefault="007219C2" w:rsidP="00781F82">
            <w:pPr>
              <w:jc w:val="cente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6B7453B8" w14:textId="7D2A3384" w:rsidR="007219C2" w:rsidRPr="003A5D2E" w:rsidRDefault="007219C2" w:rsidP="00781F82">
            <w:pPr>
              <w:jc w:val="cente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68BCB865" w14:textId="77777777" w:rsidR="007219C2" w:rsidRPr="003A5D2E" w:rsidRDefault="007219C2" w:rsidP="007219C2">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2AFAF2F4" w14:textId="77777777" w:rsidR="007219C2" w:rsidRPr="003A5D2E" w:rsidRDefault="007219C2" w:rsidP="007219C2">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78474292" w14:textId="77777777" w:rsidR="007219C2" w:rsidRPr="0095256C" w:rsidRDefault="007219C2" w:rsidP="007219C2">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60D1C343" w14:textId="1ADCEEA3" w:rsidR="007219C2" w:rsidRPr="003A5D2E" w:rsidRDefault="007219C2" w:rsidP="007219C2">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4CA72EEE" w14:textId="790D7BF6" w:rsidR="007219C2" w:rsidRPr="0095256C" w:rsidRDefault="007219C2" w:rsidP="007219C2">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4BA4A3B9" w14:textId="0A94DE07" w:rsidR="007219C2" w:rsidRPr="0095256C" w:rsidRDefault="007219C2" w:rsidP="007219C2">
            <w:pPr>
              <w:rPr>
                <w:rFonts w:cs="Hind Light"/>
                <w:sz w:val="13"/>
                <w:szCs w:val="13"/>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45098D" w:rsidRPr="003A5D2E" w14:paraId="7C8A7F9D" w14:textId="26BFC542" w:rsidTr="0038644F">
        <w:trPr>
          <w:trHeight w:val="224"/>
        </w:trPr>
        <w:tc>
          <w:tcPr>
            <w:tcW w:w="1538" w:type="pct"/>
            <w:gridSpan w:val="2"/>
            <w:shd w:val="clear" w:color="auto" w:fill="FFF2CC" w:themeFill="accent4" w:themeFillTint="33"/>
          </w:tcPr>
          <w:p w14:paraId="3AB6F96A" w14:textId="77777777" w:rsidR="007219C2" w:rsidRDefault="007219C2" w:rsidP="007219C2">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188B1CD2" w14:textId="1BF38C41" w:rsidR="007219C2" w:rsidRPr="003A5D2E" w:rsidRDefault="007219C2" w:rsidP="00781F82">
            <w:pPr>
              <w:jc w:val="cente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2BDD5871" w14:textId="4EB9802C" w:rsidR="007219C2" w:rsidRPr="003A5D2E" w:rsidRDefault="007219C2" w:rsidP="00781F82">
            <w:pPr>
              <w:jc w:val="cente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6596AAB6" w14:textId="77777777" w:rsidR="007219C2" w:rsidRPr="0095256C" w:rsidRDefault="007219C2" w:rsidP="007219C2">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601FE2C7" w14:textId="77777777" w:rsidR="007219C2" w:rsidRPr="0095256C" w:rsidRDefault="007219C2" w:rsidP="007219C2">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424BE441" w14:textId="77777777" w:rsidR="007219C2" w:rsidRPr="0095256C" w:rsidRDefault="007219C2" w:rsidP="007219C2">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74806408" w14:textId="42EF2F2D" w:rsidR="007219C2" w:rsidRPr="003A5D2E" w:rsidRDefault="007219C2" w:rsidP="007219C2">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77C0464A" w14:textId="15597857" w:rsidR="007219C2" w:rsidRPr="0095256C" w:rsidRDefault="007219C2" w:rsidP="007219C2">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25FF4C45" w14:textId="0C166B0B" w:rsidR="007219C2" w:rsidRPr="0095256C" w:rsidRDefault="007219C2" w:rsidP="007219C2">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45098D" w:rsidRPr="003A5D2E" w14:paraId="41C00654" w14:textId="5BDD66C9" w:rsidTr="0038644F">
        <w:trPr>
          <w:trHeight w:val="224"/>
        </w:trPr>
        <w:tc>
          <w:tcPr>
            <w:tcW w:w="1538" w:type="pct"/>
            <w:gridSpan w:val="2"/>
            <w:shd w:val="clear" w:color="auto" w:fill="FFF2CC" w:themeFill="accent4" w:themeFillTint="33"/>
          </w:tcPr>
          <w:p w14:paraId="684E9BD9" w14:textId="77777777" w:rsidR="007219C2" w:rsidRDefault="007219C2" w:rsidP="007219C2">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2ABDD0BD" w14:textId="7B0B231A" w:rsidR="007219C2" w:rsidRPr="003A5D2E" w:rsidRDefault="007219C2" w:rsidP="00781F82">
            <w:pPr>
              <w:jc w:val="cente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4EFDB4A2" w14:textId="1A8EF624" w:rsidR="007219C2" w:rsidRPr="003A5D2E" w:rsidRDefault="007219C2" w:rsidP="00781F82">
            <w:pPr>
              <w:jc w:val="cente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760779C0" w14:textId="77777777" w:rsidR="007219C2" w:rsidRPr="0095256C" w:rsidRDefault="007219C2" w:rsidP="007219C2">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17D69EDB" w14:textId="77777777" w:rsidR="007219C2" w:rsidRPr="0095256C" w:rsidRDefault="007219C2" w:rsidP="007219C2">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1F9904D0" w14:textId="77777777" w:rsidR="007219C2" w:rsidRPr="0095256C" w:rsidRDefault="007219C2" w:rsidP="007219C2">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4C5A5D74" w14:textId="0CE271E4" w:rsidR="007219C2" w:rsidRPr="003A5D2E" w:rsidRDefault="007219C2" w:rsidP="007219C2">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5D650176" w14:textId="246A71B5" w:rsidR="007219C2" w:rsidRPr="0095256C" w:rsidRDefault="007219C2" w:rsidP="007219C2">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57BD23C8" w14:textId="531536D3" w:rsidR="007219C2" w:rsidRPr="0095256C" w:rsidRDefault="007219C2" w:rsidP="007219C2">
            <w:pPr>
              <w:rPr>
                <w:rFonts w:cs="Hind Light"/>
                <w:sz w:val="13"/>
                <w:szCs w:val="13"/>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45098D" w:rsidRPr="003A5D2E" w14:paraId="6B33198B" w14:textId="2A9F2C2B" w:rsidTr="0038644F">
        <w:trPr>
          <w:trHeight w:val="224"/>
        </w:trPr>
        <w:tc>
          <w:tcPr>
            <w:tcW w:w="1538" w:type="pct"/>
            <w:gridSpan w:val="2"/>
            <w:shd w:val="clear" w:color="auto" w:fill="FFF2CC" w:themeFill="accent4" w:themeFillTint="33"/>
          </w:tcPr>
          <w:p w14:paraId="7EBFA086" w14:textId="77777777" w:rsidR="007219C2" w:rsidRPr="003A5D2E" w:rsidRDefault="007219C2" w:rsidP="007219C2">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187E36FC" w14:textId="6412FBAB" w:rsidR="007219C2" w:rsidRPr="003A5D2E" w:rsidRDefault="007219C2" w:rsidP="00781F82">
            <w:pPr>
              <w:jc w:val="cente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3D10103A" w14:textId="12A8BA2A" w:rsidR="007219C2" w:rsidRPr="003A5D2E" w:rsidRDefault="007219C2" w:rsidP="00781F82">
            <w:pPr>
              <w:jc w:val="cente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2C4B6121" w14:textId="77777777" w:rsidR="007219C2" w:rsidRPr="003A5D2E" w:rsidRDefault="007219C2" w:rsidP="007219C2">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62DA0395" w14:textId="77777777" w:rsidR="007219C2" w:rsidRPr="003A5D2E" w:rsidRDefault="007219C2" w:rsidP="007219C2">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60C847BD" w14:textId="77777777" w:rsidR="007219C2" w:rsidRPr="0095256C" w:rsidRDefault="007219C2" w:rsidP="007219C2">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7E750AFA" w14:textId="0AD4DACE" w:rsidR="007219C2" w:rsidRPr="003A5D2E" w:rsidRDefault="007219C2" w:rsidP="007219C2">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0DE851A2" w14:textId="2298E6E6" w:rsidR="007219C2" w:rsidRPr="0095256C" w:rsidRDefault="007219C2" w:rsidP="007219C2">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376E28E4" w14:textId="6FE50E79" w:rsidR="007219C2" w:rsidRPr="0095256C" w:rsidRDefault="007219C2" w:rsidP="007219C2">
            <w:pPr>
              <w:rPr>
                <w:rFonts w:cs="Hind Light"/>
                <w:sz w:val="13"/>
                <w:szCs w:val="13"/>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45098D" w:rsidRPr="003A5D2E" w14:paraId="1F1EF3C9" w14:textId="3FCAFE2D" w:rsidTr="0038644F">
        <w:trPr>
          <w:trHeight w:val="224"/>
        </w:trPr>
        <w:tc>
          <w:tcPr>
            <w:tcW w:w="1538" w:type="pct"/>
            <w:gridSpan w:val="2"/>
            <w:shd w:val="clear" w:color="auto" w:fill="FFF2CC" w:themeFill="accent4" w:themeFillTint="33"/>
          </w:tcPr>
          <w:p w14:paraId="2267EC19" w14:textId="77777777" w:rsidR="007219C2" w:rsidRPr="003A5D2E" w:rsidRDefault="007219C2" w:rsidP="007219C2">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07D945A4" w14:textId="0B23A25A" w:rsidR="007219C2" w:rsidRPr="003A5D2E" w:rsidRDefault="007219C2" w:rsidP="00781F82">
            <w:pPr>
              <w:jc w:val="cente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35514DCA" w14:textId="3F86D9DE" w:rsidR="007219C2" w:rsidRPr="003A5D2E" w:rsidRDefault="007219C2" w:rsidP="00781F82">
            <w:pPr>
              <w:jc w:val="cente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0B22147B" w14:textId="77777777" w:rsidR="007219C2" w:rsidRPr="003A5D2E" w:rsidRDefault="007219C2" w:rsidP="007219C2">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35785AD9" w14:textId="77777777" w:rsidR="007219C2" w:rsidRPr="003A5D2E" w:rsidRDefault="007219C2" w:rsidP="007219C2">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6541F818" w14:textId="77777777" w:rsidR="007219C2" w:rsidRPr="0095256C" w:rsidRDefault="007219C2" w:rsidP="007219C2">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2ED79294" w14:textId="3CB2CDDB" w:rsidR="007219C2" w:rsidRPr="003A5D2E" w:rsidRDefault="007219C2" w:rsidP="007219C2">
            <w:pPr>
              <w:rPr>
                <w:rFonts w:cs="Hind Light"/>
                <w:szCs w:val="20"/>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5A460E6A" w14:textId="5EDEDD98" w:rsidR="007219C2" w:rsidRPr="0095256C" w:rsidRDefault="007219C2" w:rsidP="007219C2">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6985E17B" w14:textId="41691F49" w:rsidR="007219C2" w:rsidRPr="0095256C" w:rsidRDefault="007219C2" w:rsidP="007219C2">
            <w:pPr>
              <w:rPr>
                <w:rFonts w:cs="Hind Light"/>
                <w:sz w:val="13"/>
                <w:szCs w:val="13"/>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45098D" w:rsidRPr="003A5D2E" w14:paraId="37A6EA32" w14:textId="6E0DDB75" w:rsidTr="0038644F">
        <w:trPr>
          <w:trHeight w:val="224"/>
        </w:trPr>
        <w:tc>
          <w:tcPr>
            <w:tcW w:w="1538" w:type="pct"/>
            <w:gridSpan w:val="2"/>
            <w:shd w:val="clear" w:color="auto" w:fill="FFF2CC" w:themeFill="accent4" w:themeFillTint="33"/>
          </w:tcPr>
          <w:p w14:paraId="017B2C75" w14:textId="77777777" w:rsidR="007219C2" w:rsidRPr="003A5D2E" w:rsidRDefault="007219C2" w:rsidP="007219C2">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6D652E16" w14:textId="4125D8D9" w:rsidR="007219C2" w:rsidRPr="003A5D2E" w:rsidRDefault="007219C2" w:rsidP="00781F82">
            <w:pPr>
              <w:jc w:val="cente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5DA5FAED" w14:textId="28B1DC5C" w:rsidR="007219C2" w:rsidRPr="003A5D2E" w:rsidRDefault="007219C2" w:rsidP="00781F82">
            <w:pPr>
              <w:jc w:val="cente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439841EB" w14:textId="77777777" w:rsidR="007219C2" w:rsidRPr="003A5D2E" w:rsidRDefault="007219C2" w:rsidP="007219C2">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4325BCD2" w14:textId="77777777" w:rsidR="007219C2" w:rsidRPr="003A5D2E" w:rsidRDefault="007219C2" w:rsidP="007219C2">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19C9A613" w14:textId="77777777" w:rsidR="007219C2" w:rsidRPr="0095256C" w:rsidRDefault="007219C2" w:rsidP="007219C2">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67F4DBF3" w14:textId="601E9FB9" w:rsidR="007219C2" w:rsidRPr="003A5D2E" w:rsidRDefault="007219C2" w:rsidP="007219C2">
            <w:pPr>
              <w:rPr>
                <w:rFonts w:cs="Hind Light"/>
                <w:szCs w:val="20"/>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228F7B6D" w14:textId="26E7FA78" w:rsidR="007219C2" w:rsidRPr="0095256C" w:rsidRDefault="007219C2" w:rsidP="007219C2">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24A90820" w14:textId="78E1F993" w:rsidR="007219C2" w:rsidRPr="0095256C" w:rsidRDefault="007219C2" w:rsidP="007219C2">
            <w:pPr>
              <w:rPr>
                <w:rFonts w:cs="Hind Light"/>
                <w:sz w:val="13"/>
                <w:szCs w:val="13"/>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1D5736" w:rsidRPr="003A5D2E" w14:paraId="5ACB52FE" w14:textId="77777777" w:rsidTr="0038644F">
        <w:trPr>
          <w:trHeight w:val="224"/>
        </w:trPr>
        <w:tc>
          <w:tcPr>
            <w:tcW w:w="1538" w:type="pct"/>
            <w:gridSpan w:val="2"/>
            <w:shd w:val="clear" w:color="auto" w:fill="FFF2CC" w:themeFill="accent4" w:themeFillTint="33"/>
          </w:tcPr>
          <w:p w14:paraId="2C2C0363" w14:textId="4DE1784E" w:rsidR="001D5736" w:rsidRDefault="001D5736" w:rsidP="001D5736">
            <w:pPr>
              <w:rPr>
                <w:rFonts w:cs="Hind Light"/>
                <w:szCs w:val="20"/>
              </w:rPr>
            </w:pPr>
            <w:r>
              <w:rPr>
                <w:rFonts w:cs="Hind Light"/>
                <w:szCs w:val="20"/>
              </w:rPr>
              <w:lastRenderedPageBreak/>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2F8AC2FC" w14:textId="3D190972" w:rsidR="001D5736" w:rsidRPr="0095256C" w:rsidRDefault="001D5736" w:rsidP="00781F82">
            <w:pPr>
              <w:jc w:val="cente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7967051A" w14:textId="048C1D1B" w:rsidR="001D5736" w:rsidRPr="0095256C" w:rsidRDefault="001D5736" w:rsidP="00781F82">
            <w:pPr>
              <w:jc w:val="cente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003BA232" w14:textId="0E453B40" w:rsidR="001D5736" w:rsidRPr="0095256C" w:rsidRDefault="001D5736" w:rsidP="001D5736">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0ACA1370" w14:textId="10FEC0B3" w:rsidR="001D5736" w:rsidRPr="0095256C" w:rsidRDefault="001D5736" w:rsidP="001D5736">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055856CE" w14:textId="18333A38" w:rsidR="001D5736" w:rsidRPr="0095256C" w:rsidRDefault="001D5736" w:rsidP="001D5736">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2906D7A6" w14:textId="004D29C0" w:rsidR="001D5736" w:rsidRPr="0095256C" w:rsidRDefault="001D5736" w:rsidP="001D5736">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068BB615" w14:textId="2B474F18" w:rsidR="001D5736" w:rsidRPr="0095256C" w:rsidRDefault="001D5736" w:rsidP="001D5736">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38D4E7BF" w14:textId="69B202DD" w:rsidR="001D5736" w:rsidRDefault="001D5736" w:rsidP="001D5736">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1D5736" w:rsidRPr="003A5D2E" w14:paraId="5ACF6C25" w14:textId="77777777" w:rsidTr="0038644F">
        <w:trPr>
          <w:trHeight w:val="224"/>
        </w:trPr>
        <w:tc>
          <w:tcPr>
            <w:tcW w:w="1538" w:type="pct"/>
            <w:gridSpan w:val="2"/>
            <w:shd w:val="clear" w:color="auto" w:fill="FFF2CC" w:themeFill="accent4" w:themeFillTint="33"/>
          </w:tcPr>
          <w:p w14:paraId="5506BFB0" w14:textId="5DD11716" w:rsidR="001D5736" w:rsidRDefault="001D5736" w:rsidP="001D5736">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7EF4A4B7" w14:textId="6D24DAE2" w:rsidR="001D5736" w:rsidRPr="0095256C" w:rsidRDefault="001D5736" w:rsidP="00781F82">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0A600243" w14:textId="39EE00F2" w:rsidR="001D5736" w:rsidRPr="0095256C" w:rsidRDefault="001D5736" w:rsidP="00781F82">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20436888" w14:textId="7AA70CAB" w:rsidR="001D5736" w:rsidRPr="0095256C" w:rsidRDefault="001D5736" w:rsidP="001D5736">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550DF8FB" w14:textId="759DE445" w:rsidR="001D5736" w:rsidRPr="0095256C" w:rsidRDefault="001D5736" w:rsidP="001D5736">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14158B47" w14:textId="454B177D" w:rsidR="001D5736" w:rsidRPr="0095256C" w:rsidRDefault="001D5736" w:rsidP="001D5736">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198CF152" w14:textId="6CD0E9F4" w:rsidR="001D5736" w:rsidRPr="0095256C" w:rsidRDefault="001D5736" w:rsidP="001D5736">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4F12980D" w14:textId="25AC23CA" w:rsidR="001D5736" w:rsidRPr="0095256C" w:rsidRDefault="001D5736" w:rsidP="001D5736">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17600C95" w14:textId="57E5B075" w:rsidR="001D5736" w:rsidRDefault="001D5736" w:rsidP="001D5736">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1D5736" w:rsidRPr="003A5D2E" w14:paraId="15AF1DA6" w14:textId="77777777" w:rsidTr="0038644F">
        <w:trPr>
          <w:trHeight w:val="224"/>
        </w:trPr>
        <w:tc>
          <w:tcPr>
            <w:tcW w:w="1538" w:type="pct"/>
            <w:gridSpan w:val="2"/>
            <w:shd w:val="clear" w:color="auto" w:fill="FFF2CC" w:themeFill="accent4" w:themeFillTint="33"/>
          </w:tcPr>
          <w:p w14:paraId="75F417F2" w14:textId="396F7D29" w:rsidR="001D5736" w:rsidRDefault="001D5736" w:rsidP="001D5736">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3047A3EA" w14:textId="21AF5B90" w:rsidR="001D5736" w:rsidRPr="0095256C" w:rsidRDefault="001D5736" w:rsidP="00781F82">
            <w:pPr>
              <w:jc w:val="cente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47680B5E" w14:textId="5F585BBB" w:rsidR="001D5736" w:rsidRPr="0095256C" w:rsidRDefault="001D5736" w:rsidP="00781F82">
            <w:pPr>
              <w:jc w:val="cente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7D88FA4C" w14:textId="5BC40C85" w:rsidR="001D5736" w:rsidRPr="0095256C" w:rsidRDefault="001D5736" w:rsidP="001D5736">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0AF73E0F" w14:textId="0B212043" w:rsidR="001D5736" w:rsidRPr="0095256C" w:rsidRDefault="001D5736" w:rsidP="001D5736">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4A147015" w14:textId="10DF6AEE" w:rsidR="001D5736" w:rsidRPr="0095256C" w:rsidRDefault="001D5736" w:rsidP="001D5736">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0D1CBD09" w14:textId="6615F5F7" w:rsidR="001D5736" w:rsidRPr="0095256C" w:rsidRDefault="001D5736" w:rsidP="001D5736">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228CA8DC" w14:textId="7389E5D6" w:rsidR="001D5736" w:rsidRPr="0095256C" w:rsidRDefault="001D5736" w:rsidP="001D5736">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0936C84E" w14:textId="0C432C2B" w:rsidR="001D5736" w:rsidRDefault="001D5736" w:rsidP="001D5736">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1D5736" w:rsidRPr="003A5D2E" w14:paraId="3206781B" w14:textId="77777777" w:rsidTr="0038644F">
        <w:trPr>
          <w:trHeight w:val="224"/>
        </w:trPr>
        <w:tc>
          <w:tcPr>
            <w:tcW w:w="1538" w:type="pct"/>
            <w:gridSpan w:val="2"/>
            <w:shd w:val="clear" w:color="auto" w:fill="FFF2CC" w:themeFill="accent4" w:themeFillTint="33"/>
          </w:tcPr>
          <w:p w14:paraId="0E1AC4BC" w14:textId="05216364" w:rsidR="001D5736" w:rsidRDefault="001D5736" w:rsidP="001D5736">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33FA0A1C" w14:textId="080236FB" w:rsidR="001D5736" w:rsidRPr="0095256C" w:rsidRDefault="001D5736" w:rsidP="00781F82">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1A62954A" w14:textId="5803E7FD" w:rsidR="001D5736" w:rsidRPr="0095256C" w:rsidRDefault="001D5736" w:rsidP="00781F82">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5305E570" w14:textId="28E7C694" w:rsidR="001D5736" w:rsidRPr="0095256C" w:rsidRDefault="001D5736" w:rsidP="001D5736">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243FE450" w14:textId="5EB9E44B" w:rsidR="001D5736" w:rsidRPr="0095256C" w:rsidRDefault="001D5736" w:rsidP="001D5736">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422696BF" w14:textId="1C780ADB" w:rsidR="001D5736" w:rsidRPr="0095256C" w:rsidRDefault="001D5736" w:rsidP="001D5736">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5D71F461" w14:textId="444545D4" w:rsidR="001D5736" w:rsidRPr="0095256C" w:rsidRDefault="001D5736" w:rsidP="001D5736">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77B902A7" w14:textId="3094C0CA" w:rsidR="001D5736" w:rsidRPr="0095256C" w:rsidRDefault="001D5736" w:rsidP="001D5736">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0FA7C392" w14:textId="55B4D900" w:rsidR="001D5736" w:rsidRDefault="001D5736" w:rsidP="001D5736">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1D5736" w:rsidRPr="003A5D2E" w14:paraId="2D2A0211" w14:textId="77777777" w:rsidTr="0038644F">
        <w:trPr>
          <w:trHeight w:val="224"/>
        </w:trPr>
        <w:tc>
          <w:tcPr>
            <w:tcW w:w="1538" w:type="pct"/>
            <w:gridSpan w:val="2"/>
            <w:shd w:val="clear" w:color="auto" w:fill="FFF2CC" w:themeFill="accent4" w:themeFillTint="33"/>
          </w:tcPr>
          <w:p w14:paraId="2C67E32A" w14:textId="6CEEB078" w:rsidR="001D5736" w:rsidRDefault="001D5736" w:rsidP="001D5736">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288291AF" w14:textId="15F5CA1E" w:rsidR="001D5736" w:rsidRPr="0095256C" w:rsidRDefault="001D5736" w:rsidP="00781F82">
            <w:pPr>
              <w:jc w:val="cente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341BAEBB" w14:textId="115790B5" w:rsidR="001D5736" w:rsidRPr="0095256C" w:rsidRDefault="001D5736" w:rsidP="00781F82">
            <w:pPr>
              <w:jc w:val="cente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250B12B4" w14:textId="67571EE2" w:rsidR="001D5736" w:rsidRPr="0095256C" w:rsidRDefault="001D5736" w:rsidP="001D5736">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34D943E8" w14:textId="1448A79C" w:rsidR="001D5736" w:rsidRPr="0095256C" w:rsidRDefault="001D5736" w:rsidP="001D5736">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0E0EDDD2" w14:textId="4252C78A" w:rsidR="001D5736" w:rsidRPr="0095256C" w:rsidRDefault="001D5736" w:rsidP="001D5736">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6B608027" w14:textId="7CBDD7FD" w:rsidR="001D5736" w:rsidRPr="0095256C" w:rsidRDefault="001D5736" w:rsidP="001D5736">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70214137" w14:textId="1A140377" w:rsidR="001D5736" w:rsidRPr="0095256C" w:rsidRDefault="001D5736" w:rsidP="001D5736">
            <w:pPr>
              <w:rPr>
                <w:rFonts w:cs="Hind Light"/>
                <w:sz w:val="13"/>
                <w:szCs w:val="13"/>
              </w:rPr>
            </w:pPr>
            <w:r w:rsidRPr="0095256C">
              <w:rPr>
                <w:rFonts w:cs="Hind Light"/>
                <w:sz w:val="13"/>
                <w:szCs w:val="13"/>
              </w:rPr>
              <w:fldChar w:fldCharType="begin">
                <w:ffData>
                  <w:name w:val="Kontrollkästchen2"/>
                  <w:enabled/>
                  <w:calcOnExit w:val="0"/>
                  <w:checkBox>
                    <w:sizeAuto/>
                    <w:default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46CFCE4C" w14:textId="0CD5BE21" w:rsidR="001D5736" w:rsidRDefault="001D5736" w:rsidP="001D5736">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1D5736" w:rsidRPr="003A5D2E" w14:paraId="44301DEC" w14:textId="77777777" w:rsidTr="0038644F">
        <w:trPr>
          <w:trHeight w:val="224"/>
        </w:trPr>
        <w:tc>
          <w:tcPr>
            <w:tcW w:w="1538" w:type="pct"/>
            <w:gridSpan w:val="2"/>
            <w:shd w:val="clear" w:color="auto" w:fill="FFF2CC" w:themeFill="accent4" w:themeFillTint="33"/>
          </w:tcPr>
          <w:p w14:paraId="6A2E15DF" w14:textId="1BF4CDD4" w:rsidR="001D5736" w:rsidRDefault="001D5736" w:rsidP="001D5736">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050A0C38" w14:textId="7EEBBFEA" w:rsidR="001D5736" w:rsidRPr="0095256C" w:rsidRDefault="001D5736" w:rsidP="00781F82">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6D836BA6" w14:textId="352E8299" w:rsidR="001D5736" w:rsidRPr="0095256C" w:rsidRDefault="001D5736" w:rsidP="00781F82">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65C5BF0E" w14:textId="5454F488" w:rsidR="001D5736" w:rsidRPr="0095256C" w:rsidRDefault="001D5736" w:rsidP="001D5736">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6E3F70BF" w14:textId="5A35F426" w:rsidR="001D5736" w:rsidRPr="0095256C" w:rsidRDefault="001D5736" w:rsidP="001D5736">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12D54879" w14:textId="62E4417A" w:rsidR="001D5736" w:rsidRPr="0095256C" w:rsidRDefault="001D5736" w:rsidP="001D5736">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1B4A11D1" w14:textId="69B0BFD5" w:rsidR="001D5736" w:rsidRPr="0095256C" w:rsidRDefault="001D5736" w:rsidP="001D5736">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039A39D3" w14:textId="3CBC3867" w:rsidR="001D5736" w:rsidRPr="0095256C" w:rsidRDefault="001D5736" w:rsidP="001D5736">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4EA8FE49" w14:textId="1BCCA215" w:rsidR="001D5736" w:rsidRDefault="001D5736" w:rsidP="001D5736">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8644F" w:rsidRPr="003A5D2E" w14:paraId="43E39843" w14:textId="77777777" w:rsidTr="0038644F">
        <w:trPr>
          <w:trHeight w:val="224"/>
        </w:trPr>
        <w:tc>
          <w:tcPr>
            <w:tcW w:w="1538" w:type="pct"/>
            <w:gridSpan w:val="2"/>
            <w:shd w:val="clear" w:color="auto" w:fill="FFF2CC" w:themeFill="accent4" w:themeFillTint="33"/>
          </w:tcPr>
          <w:p w14:paraId="6538386E" w14:textId="20EC1172" w:rsidR="0038644F" w:rsidRDefault="0038644F" w:rsidP="0038644F">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38D9C58E" w14:textId="1B66142A" w:rsidR="0038644F" w:rsidRPr="0095256C" w:rsidRDefault="0038644F" w:rsidP="0038644F">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157C9A27" w14:textId="36204941" w:rsidR="0038644F" w:rsidRPr="0095256C" w:rsidRDefault="0038644F" w:rsidP="0038644F">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68327B2B" w14:textId="0FA70CB8"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73AC18E1" w14:textId="169FBAF9"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2C435E09" w14:textId="08D4AAEB"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2F7B4122" w14:textId="61AD9F48"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267E823B" w14:textId="5CC489E9"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5E56D2D8" w14:textId="7AEB9A0A" w:rsidR="0038644F" w:rsidRDefault="0038644F" w:rsidP="0038644F">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8644F" w:rsidRPr="003A5D2E" w14:paraId="005B62C1" w14:textId="77777777" w:rsidTr="0038644F">
        <w:trPr>
          <w:trHeight w:val="224"/>
        </w:trPr>
        <w:tc>
          <w:tcPr>
            <w:tcW w:w="1538" w:type="pct"/>
            <w:gridSpan w:val="2"/>
            <w:shd w:val="clear" w:color="auto" w:fill="FFF2CC" w:themeFill="accent4" w:themeFillTint="33"/>
          </w:tcPr>
          <w:p w14:paraId="44CCDD86" w14:textId="631B35E9" w:rsidR="0038644F" w:rsidRDefault="0038644F" w:rsidP="0038644F">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025B38A6" w14:textId="25F01260" w:rsidR="0038644F" w:rsidRPr="0095256C" w:rsidRDefault="0038644F" w:rsidP="0038644F">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0098D90D" w14:textId="05FDA17B" w:rsidR="0038644F" w:rsidRPr="0095256C" w:rsidRDefault="0038644F" w:rsidP="0038644F">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02CB89AA" w14:textId="6E288C6D"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556D033C" w14:textId="24A019E6"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522202A0" w14:textId="2D0E6067"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7DCB9168" w14:textId="1B950CB6"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05964875" w14:textId="40156BEC"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716665C6" w14:textId="10DA135B" w:rsidR="0038644F" w:rsidRDefault="0038644F" w:rsidP="0038644F">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8644F" w:rsidRPr="003A5D2E" w14:paraId="59F12F7F" w14:textId="77777777" w:rsidTr="0038644F">
        <w:trPr>
          <w:trHeight w:val="224"/>
        </w:trPr>
        <w:tc>
          <w:tcPr>
            <w:tcW w:w="1538" w:type="pct"/>
            <w:gridSpan w:val="2"/>
            <w:shd w:val="clear" w:color="auto" w:fill="FFF2CC" w:themeFill="accent4" w:themeFillTint="33"/>
          </w:tcPr>
          <w:p w14:paraId="2C6B7910" w14:textId="26CEE4FB" w:rsidR="0038644F" w:rsidRDefault="0038644F" w:rsidP="0038644F">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32101E66" w14:textId="6A33349E" w:rsidR="0038644F" w:rsidRPr="0095256C" w:rsidRDefault="0038644F" w:rsidP="0038644F">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2F6B02C0" w14:textId="49767D85" w:rsidR="0038644F" w:rsidRPr="0095256C" w:rsidRDefault="0038644F" w:rsidP="0038644F">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37555578" w14:textId="61BA3546"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5FBCAEA3" w14:textId="3F9AB617"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64849F72" w14:textId="2D486D45"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4EE5B866" w14:textId="4E94AC88"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5DDFEEAE" w14:textId="38ABCDA6"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72D469F1" w14:textId="31FD36E4" w:rsidR="0038644F" w:rsidRDefault="0038644F" w:rsidP="0038644F">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8644F" w:rsidRPr="003A5D2E" w14:paraId="2C19FD2F" w14:textId="77777777" w:rsidTr="0038644F">
        <w:trPr>
          <w:trHeight w:val="224"/>
        </w:trPr>
        <w:tc>
          <w:tcPr>
            <w:tcW w:w="1538" w:type="pct"/>
            <w:gridSpan w:val="2"/>
            <w:shd w:val="clear" w:color="auto" w:fill="FFF2CC" w:themeFill="accent4" w:themeFillTint="33"/>
          </w:tcPr>
          <w:p w14:paraId="540DE960" w14:textId="48BBB591" w:rsidR="0038644F" w:rsidRDefault="0038644F" w:rsidP="0038644F">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34BEF93E" w14:textId="64316818" w:rsidR="0038644F" w:rsidRPr="0095256C" w:rsidRDefault="0038644F" w:rsidP="0038644F">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1D6C928C" w14:textId="56735A8D" w:rsidR="0038644F" w:rsidRPr="0095256C" w:rsidRDefault="0038644F" w:rsidP="0038644F">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693EC239" w14:textId="2265BA67"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27ADFBD8" w14:textId="33ACB977"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58A35FF7" w14:textId="0453DEFA"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0EA5600C" w14:textId="209DE102"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7962739D" w14:textId="63CDC871"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50FA4445" w14:textId="688F7229" w:rsidR="0038644F" w:rsidRDefault="0038644F" w:rsidP="0038644F">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8644F" w:rsidRPr="003A5D2E" w14:paraId="66FF8155" w14:textId="77777777" w:rsidTr="0038644F">
        <w:trPr>
          <w:trHeight w:val="224"/>
        </w:trPr>
        <w:tc>
          <w:tcPr>
            <w:tcW w:w="1538" w:type="pct"/>
            <w:gridSpan w:val="2"/>
            <w:shd w:val="clear" w:color="auto" w:fill="FFF2CC" w:themeFill="accent4" w:themeFillTint="33"/>
          </w:tcPr>
          <w:p w14:paraId="58BA707C" w14:textId="2EBE3849" w:rsidR="0038644F" w:rsidRDefault="0038644F" w:rsidP="0038644F">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037A3824" w14:textId="52820A02" w:rsidR="0038644F" w:rsidRPr="0095256C" w:rsidRDefault="0038644F" w:rsidP="0038644F">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02C8708F" w14:textId="61C6BF1F" w:rsidR="0038644F" w:rsidRPr="0095256C" w:rsidRDefault="0038644F" w:rsidP="0038644F">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5E92C942" w14:textId="209F04A5"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403FC25E" w14:textId="0F81F580"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69107560" w14:textId="07B3F4E3"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3773CCED" w14:textId="1DC66396"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70896CE6" w14:textId="5EE73108"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6323945C" w14:textId="6650DAF1" w:rsidR="0038644F" w:rsidRDefault="0038644F" w:rsidP="0038644F">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8644F" w:rsidRPr="003A5D2E" w14:paraId="4614BDBC" w14:textId="77777777" w:rsidTr="0038644F">
        <w:trPr>
          <w:trHeight w:val="224"/>
        </w:trPr>
        <w:tc>
          <w:tcPr>
            <w:tcW w:w="1538" w:type="pct"/>
            <w:gridSpan w:val="2"/>
            <w:shd w:val="clear" w:color="auto" w:fill="FFF2CC" w:themeFill="accent4" w:themeFillTint="33"/>
          </w:tcPr>
          <w:p w14:paraId="6B717868" w14:textId="50D05A1D" w:rsidR="0038644F" w:rsidRDefault="0038644F" w:rsidP="0038644F">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7B250FA2" w14:textId="641DDDC7" w:rsidR="0038644F" w:rsidRPr="0095256C" w:rsidRDefault="0038644F" w:rsidP="0038644F">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57D5C2BF" w14:textId="68D213ED" w:rsidR="0038644F" w:rsidRPr="0095256C" w:rsidRDefault="0038644F" w:rsidP="0038644F">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3E9CEDD5" w14:textId="5E5355DE"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255CD30E" w14:textId="3E121FA2"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75198F48" w14:textId="5854589A"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709ABD22" w14:textId="36D7E21D"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7B56A47A" w14:textId="130A4808"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45F0E883" w14:textId="0C7A180D" w:rsidR="0038644F" w:rsidRDefault="0038644F" w:rsidP="0038644F">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8644F" w:rsidRPr="003A5D2E" w14:paraId="5B71CC4E" w14:textId="77777777" w:rsidTr="0038644F">
        <w:trPr>
          <w:trHeight w:val="224"/>
        </w:trPr>
        <w:tc>
          <w:tcPr>
            <w:tcW w:w="1538" w:type="pct"/>
            <w:gridSpan w:val="2"/>
            <w:shd w:val="clear" w:color="auto" w:fill="FFF2CC" w:themeFill="accent4" w:themeFillTint="33"/>
          </w:tcPr>
          <w:p w14:paraId="3658D2DC" w14:textId="6A6113F3" w:rsidR="0038644F" w:rsidRDefault="0038644F" w:rsidP="0038644F">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089E1A0B" w14:textId="2947310A" w:rsidR="0038644F" w:rsidRPr="0095256C" w:rsidRDefault="0038644F" w:rsidP="0038644F">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3459D37D" w14:textId="2B31055B" w:rsidR="0038644F" w:rsidRPr="0095256C" w:rsidRDefault="0038644F" w:rsidP="0038644F">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751344CA" w14:textId="12A73ACB"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7F42E62D" w14:textId="34874335"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448542A9" w14:textId="442A0A57"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475B200A" w14:textId="1BDB8D64"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0DE906E3" w14:textId="50CBEA60"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3FB9F17B" w14:textId="39EB55CB" w:rsidR="0038644F" w:rsidRDefault="0038644F" w:rsidP="0038644F">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38644F" w:rsidRPr="003A5D2E" w14:paraId="1A94CAC4" w14:textId="77777777" w:rsidTr="0038644F">
        <w:trPr>
          <w:trHeight w:val="224"/>
        </w:trPr>
        <w:tc>
          <w:tcPr>
            <w:tcW w:w="1538" w:type="pct"/>
            <w:gridSpan w:val="2"/>
            <w:shd w:val="clear" w:color="auto" w:fill="FFF2CC" w:themeFill="accent4" w:themeFillTint="33"/>
          </w:tcPr>
          <w:p w14:paraId="68C10DCA" w14:textId="168BFDBA" w:rsidR="0038644F" w:rsidRDefault="0038644F" w:rsidP="0038644F">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346" w:type="pct"/>
            <w:shd w:val="clear" w:color="auto" w:fill="FFF2CC" w:themeFill="accent4" w:themeFillTint="33"/>
            <w:vAlign w:val="center"/>
          </w:tcPr>
          <w:p w14:paraId="513AE9D4" w14:textId="13918078" w:rsidR="0038644F" w:rsidRPr="0095256C" w:rsidRDefault="0038644F" w:rsidP="0038644F">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729" w:type="pct"/>
            <w:gridSpan w:val="2"/>
            <w:shd w:val="clear" w:color="auto" w:fill="FFF2CC" w:themeFill="accent4" w:themeFillTint="33"/>
            <w:vAlign w:val="center"/>
          </w:tcPr>
          <w:p w14:paraId="5C2955FC" w14:textId="4FFA4266" w:rsidR="0038644F" w:rsidRPr="0095256C" w:rsidRDefault="0038644F" w:rsidP="0038644F">
            <w:pPr>
              <w:jc w:val="cente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65" w:type="pct"/>
            <w:shd w:val="clear" w:color="auto" w:fill="FFF2CC" w:themeFill="accent4" w:themeFillTint="33"/>
            <w:vAlign w:val="center"/>
          </w:tcPr>
          <w:p w14:paraId="38D49AEF" w14:textId="4ED235D8"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4F489C5D" w14:textId="716883CC"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295" w:type="pct"/>
            <w:shd w:val="clear" w:color="auto" w:fill="FFF2CC" w:themeFill="accent4" w:themeFillTint="33"/>
            <w:vAlign w:val="center"/>
          </w:tcPr>
          <w:p w14:paraId="2FA377F3" w14:textId="51950B44"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350" w:type="pct"/>
            <w:shd w:val="clear" w:color="auto" w:fill="FFF2CC" w:themeFill="accent4" w:themeFillTint="33"/>
            <w:vAlign w:val="center"/>
          </w:tcPr>
          <w:p w14:paraId="2D3D68CA" w14:textId="5DDE07BE"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86" w:type="pct"/>
            <w:shd w:val="clear" w:color="auto" w:fill="FFF2CC" w:themeFill="accent4" w:themeFillTint="33"/>
            <w:vAlign w:val="center"/>
          </w:tcPr>
          <w:p w14:paraId="27E9DA1C" w14:textId="29DBEE46" w:rsidR="0038644F" w:rsidRPr="0095256C" w:rsidRDefault="0038644F" w:rsidP="0038644F">
            <w:pPr>
              <w:rPr>
                <w:rFonts w:cs="Hind Light"/>
                <w:sz w:val="13"/>
                <w:szCs w:val="13"/>
              </w:rPr>
            </w:pPr>
            <w:r w:rsidRPr="0095256C">
              <w:rPr>
                <w:rFonts w:cs="Hind Light"/>
                <w:sz w:val="13"/>
                <w:szCs w:val="13"/>
              </w:rPr>
              <w:fldChar w:fldCharType="begin">
                <w:ffData>
                  <w:name w:val="Kontrollkästchen1"/>
                  <w:enabled/>
                  <w:calcOnExit w:val="0"/>
                  <w:checkBox>
                    <w:sizeAuto/>
                    <w:default w:val="0"/>
                    <w:checked w:val="0"/>
                  </w:checkBox>
                </w:ffData>
              </w:fldChar>
            </w:r>
            <w:r w:rsidRPr="0095256C">
              <w:rPr>
                <w:rFonts w:cs="Hind Light"/>
                <w:sz w:val="13"/>
                <w:szCs w:val="13"/>
              </w:rPr>
              <w:instrText xml:space="preserve"> FORMCHECKBOX </w:instrText>
            </w:r>
            <w:r w:rsidR="005D0351">
              <w:rPr>
                <w:rFonts w:cs="Hind Light"/>
                <w:sz w:val="13"/>
                <w:szCs w:val="13"/>
              </w:rPr>
            </w:r>
            <w:r w:rsidR="005D0351">
              <w:rPr>
                <w:rFonts w:cs="Hind Light"/>
                <w:sz w:val="13"/>
                <w:szCs w:val="13"/>
              </w:rPr>
              <w:fldChar w:fldCharType="separate"/>
            </w:r>
            <w:r w:rsidRPr="0095256C">
              <w:rPr>
                <w:rFonts w:cs="Hind Light"/>
                <w:sz w:val="13"/>
                <w:szCs w:val="13"/>
              </w:rPr>
              <w:fldChar w:fldCharType="end"/>
            </w:r>
          </w:p>
        </w:tc>
        <w:tc>
          <w:tcPr>
            <w:tcW w:w="597" w:type="pct"/>
            <w:shd w:val="clear" w:color="auto" w:fill="FFF2CC" w:themeFill="accent4" w:themeFillTint="33"/>
          </w:tcPr>
          <w:p w14:paraId="51613E03" w14:textId="7550BCA2" w:rsidR="0038644F" w:rsidRDefault="0038644F" w:rsidP="0038644F">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1D5736" w:rsidRPr="003A5D2E" w14:paraId="77C6DBC0" w14:textId="77777777" w:rsidTr="001D5736">
        <w:trPr>
          <w:trHeight w:val="224"/>
        </w:trPr>
        <w:tc>
          <w:tcPr>
            <w:tcW w:w="350" w:type="pct"/>
            <w:shd w:val="clear" w:color="auto" w:fill="FFF2CC" w:themeFill="accent4" w:themeFillTint="33"/>
          </w:tcPr>
          <w:p w14:paraId="2010120E" w14:textId="77777777" w:rsidR="001D5736" w:rsidRDefault="001D5736" w:rsidP="001D5736">
            <w:pPr>
              <w:tabs>
                <w:tab w:val="left" w:pos="2022"/>
                <w:tab w:val="left" w:pos="2730"/>
                <w:tab w:val="left" w:pos="3014"/>
                <w:tab w:val="left" w:pos="8117"/>
              </w:tabs>
              <w:rPr>
                <w:rFonts w:cs="Hind Light"/>
                <w:szCs w:val="20"/>
              </w:rPr>
            </w:pPr>
          </w:p>
        </w:tc>
        <w:tc>
          <w:tcPr>
            <w:tcW w:w="1718" w:type="pct"/>
            <w:gridSpan w:val="3"/>
            <w:shd w:val="clear" w:color="auto" w:fill="FFF2CC" w:themeFill="accent4" w:themeFillTint="33"/>
          </w:tcPr>
          <w:p w14:paraId="00A7CFEC" w14:textId="77777777" w:rsidR="001D5736" w:rsidRDefault="001D5736" w:rsidP="001D5736">
            <w:pPr>
              <w:tabs>
                <w:tab w:val="left" w:pos="2022"/>
                <w:tab w:val="left" w:pos="2730"/>
                <w:tab w:val="left" w:pos="3014"/>
                <w:tab w:val="left" w:pos="8117"/>
              </w:tabs>
              <w:rPr>
                <w:rFonts w:cs="Hind Light"/>
                <w:szCs w:val="20"/>
              </w:rPr>
            </w:pPr>
          </w:p>
        </w:tc>
        <w:tc>
          <w:tcPr>
            <w:tcW w:w="2931" w:type="pct"/>
            <w:gridSpan w:val="7"/>
            <w:shd w:val="clear" w:color="auto" w:fill="FFF2CC" w:themeFill="accent4" w:themeFillTint="33"/>
          </w:tcPr>
          <w:p w14:paraId="19734FBE" w14:textId="47C42525" w:rsidR="001D5736" w:rsidRPr="003A5D2E" w:rsidRDefault="001D5736" w:rsidP="00DB3185">
            <w:pPr>
              <w:tabs>
                <w:tab w:val="left" w:pos="2654"/>
                <w:tab w:val="left" w:pos="2730"/>
                <w:tab w:val="left" w:pos="3884"/>
                <w:tab w:val="left" w:pos="8117"/>
              </w:tabs>
              <w:rPr>
                <w:rFonts w:cs="Hind Light"/>
                <w:szCs w:val="20"/>
              </w:rPr>
            </w:pPr>
            <w:r>
              <w:rPr>
                <w:rFonts w:cs="Hind Light"/>
                <w:szCs w:val="20"/>
              </w:rPr>
              <w:tab/>
            </w:r>
            <w:r w:rsidRPr="00BE5ADA">
              <w:rPr>
                <w:rFonts w:ascii="Hind Medium" w:hAnsi="Hind Medium" w:cs="Hind Medium"/>
                <w:szCs w:val="20"/>
              </w:rPr>
              <w:t>Total Punkte</w:t>
            </w:r>
            <w:r>
              <w:rPr>
                <w:rFonts w:cs="Hind Light"/>
                <w:szCs w:val="20"/>
              </w:rPr>
              <w:tab/>
            </w:r>
            <w:r w:rsidRPr="007219C2">
              <w:rPr>
                <w:rFonts w:cs="Hind Light"/>
                <w:b/>
                <w:bCs/>
                <w:szCs w:val="20"/>
              </w:rPr>
              <w:fldChar w:fldCharType="begin">
                <w:ffData>
                  <w:name w:val=""/>
                  <w:enabled/>
                  <w:calcOnExit w:val="0"/>
                  <w:textInput/>
                </w:ffData>
              </w:fldChar>
            </w:r>
            <w:r w:rsidRPr="007219C2">
              <w:rPr>
                <w:rFonts w:cs="Hind Light"/>
                <w:b/>
                <w:bCs/>
                <w:szCs w:val="20"/>
              </w:rPr>
              <w:instrText xml:space="preserve"> FORMTEXT </w:instrText>
            </w:r>
            <w:r w:rsidRPr="007219C2">
              <w:rPr>
                <w:rFonts w:cs="Hind Light"/>
                <w:b/>
                <w:bCs/>
                <w:szCs w:val="20"/>
              </w:rPr>
            </w:r>
            <w:r w:rsidRPr="007219C2">
              <w:rPr>
                <w:rFonts w:cs="Hind Light"/>
                <w:b/>
                <w:bCs/>
                <w:szCs w:val="20"/>
              </w:rPr>
              <w:fldChar w:fldCharType="separate"/>
            </w:r>
            <w:r w:rsidRPr="007219C2">
              <w:rPr>
                <w:rFonts w:cs="Hind Light"/>
                <w:b/>
                <w:bCs/>
                <w:noProof/>
                <w:szCs w:val="20"/>
              </w:rPr>
              <w:t> </w:t>
            </w:r>
            <w:r w:rsidRPr="007219C2">
              <w:rPr>
                <w:rFonts w:cs="Hind Light"/>
                <w:b/>
                <w:bCs/>
                <w:noProof/>
                <w:szCs w:val="20"/>
              </w:rPr>
              <w:t> </w:t>
            </w:r>
            <w:r w:rsidRPr="007219C2">
              <w:rPr>
                <w:rFonts w:cs="Hind Light"/>
                <w:b/>
                <w:bCs/>
                <w:noProof/>
                <w:szCs w:val="20"/>
              </w:rPr>
              <w:t> </w:t>
            </w:r>
            <w:r w:rsidRPr="007219C2">
              <w:rPr>
                <w:rFonts w:cs="Hind Light"/>
                <w:b/>
                <w:bCs/>
                <w:noProof/>
                <w:szCs w:val="20"/>
              </w:rPr>
              <w:t> </w:t>
            </w:r>
            <w:r w:rsidRPr="007219C2">
              <w:rPr>
                <w:rFonts w:cs="Hind Light"/>
                <w:b/>
                <w:bCs/>
                <w:noProof/>
                <w:szCs w:val="20"/>
              </w:rPr>
              <w:t> </w:t>
            </w:r>
            <w:r w:rsidRPr="007219C2">
              <w:rPr>
                <w:rFonts w:cs="Hind Light"/>
                <w:b/>
                <w:bCs/>
                <w:szCs w:val="20"/>
              </w:rPr>
              <w:fldChar w:fldCharType="end"/>
            </w:r>
          </w:p>
        </w:tc>
      </w:tr>
    </w:tbl>
    <w:p w14:paraId="3B0BC6D8" w14:textId="77777777" w:rsidR="00C5010E" w:rsidRPr="003D0B48" w:rsidRDefault="00C5010E" w:rsidP="008E4956">
      <w:pPr>
        <w:pStyle w:val="swswStandartText"/>
        <w:rPr>
          <w:rFonts w:ascii="Hind Light" w:hAnsi="Hind Light" w:cs="Hind Light"/>
          <w:sz w:val="20"/>
          <w:szCs w:val="20"/>
          <w:lang w:val="en-GB"/>
        </w:rPr>
      </w:pPr>
    </w:p>
    <w:p w14:paraId="41DA4336" w14:textId="2C5E1BFC" w:rsidR="002403BE" w:rsidRPr="006C6BEB" w:rsidRDefault="001D5736" w:rsidP="008E4956">
      <w:pPr>
        <w:pStyle w:val="swswStandartText"/>
        <w:rPr>
          <w:rFonts w:ascii="Hind Light" w:hAnsi="Hind Light" w:cs="Hind Light"/>
          <w:sz w:val="20"/>
          <w:szCs w:val="20"/>
          <w:lang w:val="de-CH"/>
        </w:rPr>
      </w:pPr>
      <w:r>
        <w:rPr>
          <w:rFonts w:ascii="Hind Light" w:hAnsi="Hind Light" w:cs="Hind Light"/>
          <w:sz w:val="20"/>
          <w:szCs w:val="20"/>
          <w:lang w:val="de-CH"/>
        </w:rPr>
        <w:t xml:space="preserve">Die ersten 6 Punkte gelten als "Must" und müssen erfüllt werden, um als </w:t>
      </w:r>
      <w:r w:rsidR="007C760F">
        <w:rPr>
          <w:rFonts w:ascii="Hind Light" w:hAnsi="Hind Light" w:cs="Hind Light"/>
          <w:sz w:val="20"/>
          <w:szCs w:val="20"/>
          <w:lang w:val="de-CH"/>
        </w:rPr>
        <w:t xml:space="preserve">das Label als </w:t>
      </w:r>
      <w:r>
        <w:rPr>
          <w:rFonts w:ascii="Hind Light" w:hAnsi="Hind Light" w:cs="Hind Light"/>
          <w:sz w:val="20"/>
          <w:szCs w:val="20"/>
          <w:lang w:val="de-CH"/>
        </w:rPr>
        <w:t xml:space="preserve">Nachwuchsstützpunkt </w:t>
      </w:r>
      <w:r w:rsidR="007C760F">
        <w:rPr>
          <w:rFonts w:ascii="Hind Light" w:hAnsi="Hind Light" w:cs="Hind Light"/>
          <w:sz w:val="20"/>
          <w:szCs w:val="20"/>
          <w:lang w:val="de-CH"/>
        </w:rPr>
        <w:t>zu erhalten</w:t>
      </w:r>
      <w:r>
        <w:rPr>
          <w:rFonts w:ascii="Hind Light" w:hAnsi="Hind Light" w:cs="Hind Light"/>
          <w:sz w:val="20"/>
          <w:szCs w:val="20"/>
          <w:lang w:val="de-CH"/>
        </w:rPr>
        <w:t>. Alle</w:t>
      </w:r>
      <w:r w:rsidR="00BE5ADA">
        <w:rPr>
          <w:rFonts w:ascii="Hind Light" w:hAnsi="Hind Light" w:cs="Hind Light"/>
          <w:sz w:val="20"/>
          <w:szCs w:val="20"/>
          <w:lang w:val="de-CH"/>
        </w:rPr>
        <w:t xml:space="preserve"> zusätzlichen Punkte werden dem Nachwuchs</w:t>
      </w:r>
      <w:r w:rsidR="007C760F">
        <w:rPr>
          <w:rFonts w:ascii="Hind Light" w:hAnsi="Hind Light" w:cs="Hind Light"/>
          <w:sz w:val="20"/>
          <w:szCs w:val="20"/>
          <w:lang w:val="de-CH"/>
        </w:rPr>
        <w:t>stützpunkt</w:t>
      </w:r>
      <w:r w:rsidR="00BE5ADA">
        <w:rPr>
          <w:rFonts w:ascii="Hind Light" w:hAnsi="Hind Light" w:cs="Hind Light"/>
          <w:sz w:val="20"/>
          <w:szCs w:val="20"/>
          <w:lang w:val="de-CH"/>
        </w:rPr>
        <w:t xml:space="preserve"> angerechnet. Es können maximal </w:t>
      </w:r>
      <w:r w:rsidR="007C760F">
        <w:rPr>
          <w:rFonts w:ascii="Hind Light" w:hAnsi="Hind Light" w:cs="Hind Light"/>
          <w:sz w:val="20"/>
          <w:szCs w:val="20"/>
          <w:lang w:val="de-CH"/>
        </w:rPr>
        <w:t xml:space="preserve">20 Punkte </w:t>
      </w:r>
      <w:r w:rsidR="0038644F">
        <w:rPr>
          <w:rFonts w:ascii="Hind Light" w:hAnsi="Hind Light" w:cs="Hind Light"/>
          <w:sz w:val="20"/>
          <w:szCs w:val="20"/>
          <w:lang w:val="de-CH"/>
        </w:rPr>
        <w:t>vergeben</w:t>
      </w:r>
      <w:r w:rsidR="007C760F">
        <w:rPr>
          <w:rFonts w:ascii="Hind Light" w:hAnsi="Hind Light" w:cs="Hind Light"/>
          <w:sz w:val="20"/>
          <w:szCs w:val="20"/>
          <w:lang w:val="de-CH"/>
        </w:rPr>
        <w:t xml:space="preserve"> werden.</w:t>
      </w:r>
    </w:p>
    <w:p w14:paraId="64D0C598" w14:textId="77777777" w:rsidR="002403BE" w:rsidRPr="006C6BEB" w:rsidRDefault="002403BE" w:rsidP="008E4956">
      <w:pPr>
        <w:pStyle w:val="swswStandartText"/>
        <w:rPr>
          <w:rFonts w:ascii="Hind Light" w:hAnsi="Hind Light" w:cs="Hind Light"/>
          <w:sz w:val="20"/>
          <w:szCs w:val="20"/>
          <w:lang w:val="de-CH"/>
        </w:rPr>
      </w:pPr>
    </w:p>
    <w:p w14:paraId="27F4B581" w14:textId="759183E3" w:rsidR="007B709D" w:rsidRDefault="007B709D" w:rsidP="008E4956">
      <w:pPr>
        <w:pStyle w:val="swswStandartText"/>
        <w:rPr>
          <w:rFonts w:ascii="Hind Light" w:hAnsi="Hind Light" w:cs="Hind Light"/>
          <w:sz w:val="20"/>
          <w:szCs w:val="20"/>
          <w:lang w:val="de-CH"/>
        </w:rPr>
      </w:pPr>
    </w:p>
    <w:p w14:paraId="749153A9" w14:textId="77777777" w:rsidR="00050EBB" w:rsidRDefault="00050EBB" w:rsidP="008E4956">
      <w:pPr>
        <w:pStyle w:val="swswStandartText"/>
        <w:rPr>
          <w:rFonts w:ascii="Hind Light" w:hAnsi="Hind Light" w:cs="Hind Light"/>
          <w:sz w:val="20"/>
          <w:szCs w:val="20"/>
          <w:lang w:val="de-CH"/>
        </w:rPr>
      </w:pPr>
    </w:p>
    <w:p w14:paraId="65A93291" w14:textId="77777777" w:rsidR="00050EBB" w:rsidRPr="003A5D2E" w:rsidRDefault="00050EBB" w:rsidP="008E4956">
      <w:pPr>
        <w:pStyle w:val="swswStandartText"/>
        <w:rPr>
          <w:rFonts w:ascii="Hind Light" w:hAnsi="Hind Light" w:cs="Hind Light"/>
          <w:sz w:val="20"/>
          <w:szCs w:val="20"/>
          <w:lang w:val="de-CH"/>
        </w:rPr>
      </w:pPr>
    </w:p>
    <w:sectPr w:rsidR="00050EBB" w:rsidRPr="003A5D2E" w:rsidSect="00D82B67">
      <w:headerReference w:type="default" r:id="rId54"/>
      <w:footerReference w:type="default" r:id="rId55"/>
      <w:pgSz w:w="11906" w:h="16838"/>
      <w:pgMar w:top="2268" w:right="1134" w:bottom="226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009E6" w14:textId="77777777" w:rsidR="00A515DA" w:rsidRDefault="00A515DA" w:rsidP="007F36D4">
      <w:r>
        <w:separator/>
      </w:r>
    </w:p>
  </w:endnote>
  <w:endnote w:type="continuationSeparator" w:id="0">
    <w:p w14:paraId="1B93CC6F" w14:textId="77777777" w:rsidR="00A515DA" w:rsidRDefault="00A515DA" w:rsidP="007F36D4">
      <w:r>
        <w:continuationSeparator/>
      </w:r>
    </w:p>
  </w:endnote>
  <w:endnote w:type="continuationNotice" w:id="1">
    <w:p w14:paraId="495D6888" w14:textId="77777777" w:rsidR="00A515DA" w:rsidRDefault="00A515D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ind Light">
    <w:panose1 w:val="020000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STHupo">
    <w:altName w:val="Microsoft YaHei"/>
    <w:charset w:val="86"/>
    <w:family w:val="auto"/>
    <w:pitch w:val="variable"/>
    <w:sig w:usb0="00000001" w:usb1="080F0000" w:usb2="00000010" w:usb3="00000000" w:csb0="00040000" w:csb1="00000000"/>
  </w:font>
  <w:font w:name="Hind">
    <w:panose1 w:val="02000000000000000000"/>
    <w:charset w:val="4D"/>
    <w:family w:val="auto"/>
    <w:pitch w:val="variable"/>
    <w:sig w:usb0="00008007" w:usb1="00000000" w:usb2="00000000" w:usb3="00000000" w:csb0="00000093" w:csb1="00000000"/>
  </w:font>
  <w:font w:name="Hind Medium">
    <w:altName w:val="﷽﷽﷽﷽﷽﷽﷽﷽ium"/>
    <w:panose1 w:val="02000000000000000000"/>
    <w:charset w:val="4D"/>
    <w:family w:val="auto"/>
    <w:pitch w:val="variable"/>
    <w:sig w:usb0="00008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Hind SemiBold">
    <w:panose1 w:val="020000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imes New Roman (Überschriften">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8C2D1" w14:textId="77777777" w:rsidR="00BA0699" w:rsidRDefault="00BA0699">
    <w:pPr>
      <w:pStyle w:val="Fuzeile"/>
      <w:ind w:right="360"/>
    </w:pPr>
  </w:p>
  <w:p w14:paraId="1C069E80" w14:textId="77777777" w:rsidR="00BA0699" w:rsidRDefault="00BA0699">
    <w:pPr>
      <w:pStyle w:val="Fuzeile"/>
      <w:ind w:firstLine="708"/>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Hind Light"/>
        <w:sz w:val="12"/>
        <w:szCs w:val="12"/>
        <w:lang w:val="de-DE"/>
      </w:rPr>
      <w:id w:val="1350601266"/>
      <w:docPartObj>
        <w:docPartGallery w:val="Page Numbers (Bottom of Page)"/>
        <w:docPartUnique/>
      </w:docPartObj>
    </w:sdtPr>
    <w:sdtEndPr/>
    <w:sdtContent>
      <w:p w14:paraId="31BAE168" w14:textId="77777777" w:rsidR="00BA0699" w:rsidRPr="009F3D78" w:rsidRDefault="00BA0699">
        <w:pPr>
          <w:pStyle w:val="Fuzeile"/>
          <w:jc w:val="right"/>
          <w:rPr>
            <w:rFonts w:cs="Hind Light"/>
            <w:sz w:val="12"/>
            <w:szCs w:val="12"/>
          </w:rPr>
        </w:pPr>
        <w:r w:rsidRPr="009F3D78">
          <w:rPr>
            <w:rFonts w:cs="Hind Light"/>
            <w:sz w:val="12"/>
            <w:szCs w:val="12"/>
            <w:lang w:val="de-DE"/>
          </w:rPr>
          <w:t xml:space="preserve"> </w:t>
        </w:r>
      </w:p>
    </w:sdtContent>
  </w:sdt>
  <w:p w14:paraId="6966134B" w14:textId="77777777" w:rsidR="00BA0699" w:rsidRDefault="00BA0699">
    <w:pPr>
      <w:pStyle w:val="Fuzeile"/>
      <w:ind w:right="360"/>
    </w:pPr>
    <w:r>
      <w:rPr>
        <w:noProof/>
      </w:rPr>
      <w:drawing>
        <wp:inline distT="0" distB="0" distL="0" distR="0" wp14:anchorId="069294C2" wp14:editId="40618DA0">
          <wp:extent cx="5943600" cy="539115"/>
          <wp:effectExtent l="0" t="0" r="0" b="0"/>
          <wp:docPr id="760253802" name="Grafik 76025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5943600" cy="53911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0642948"/>
      <w:docPartObj>
        <w:docPartGallery w:val="Page Numbers (Bottom of Page)"/>
        <w:docPartUnique/>
      </w:docPartObj>
    </w:sdtPr>
    <w:sdtEndPr/>
    <w:sdtContent>
      <w:p w14:paraId="6C6CB5D2" w14:textId="7CB72ACE" w:rsidR="00674390" w:rsidRDefault="00674390">
        <w:pPr>
          <w:pStyle w:val="Fuzeile"/>
          <w:jc w:val="right"/>
        </w:pPr>
        <w:r>
          <w:fldChar w:fldCharType="begin"/>
        </w:r>
        <w:r>
          <w:instrText>PAGE   \* MERGEFORMAT</w:instrText>
        </w:r>
        <w:r>
          <w:fldChar w:fldCharType="separate"/>
        </w:r>
        <w:r>
          <w:rPr>
            <w:lang w:val="de-DE"/>
          </w:rPr>
          <w:t>2</w:t>
        </w:r>
        <w:r>
          <w:fldChar w:fldCharType="end"/>
        </w:r>
      </w:p>
    </w:sdtContent>
  </w:sdt>
  <w:p w14:paraId="79B678DB" w14:textId="6354A014" w:rsidR="007B5F3D" w:rsidRDefault="007B5F3D">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B1CFA" w14:textId="77777777" w:rsidR="00554026" w:rsidRDefault="00554026" w:rsidP="00E42801">
    <w:pPr>
      <w:spacing w:line="240" w:lineRule="auto"/>
    </w:pPr>
    <w:r>
      <w:rPr>
        <w:noProof/>
      </w:rPr>
      <w:drawing>
        <wp:inline distT="0" distB="0" distL="0" distR="0" wp14:anchorId="7E573CB1" wp14:editId="73C05679">
          <wp:extent cx="5943600" cy="539115"/>
          <wp:effectExtent l="0" t="0" r="0" b="0"/>
          <wp:docPr id="948624075" name="Grafik 94862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5943600" cy="539115"/>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430272"/>
      <w:docPartObj>
        <w:docPartGallery w:val="Page Numbers (Bottom of Page)"/>
        <w:docPartUnique/>
      </w:docPartObj>
    </w:sdtPr>
    <w:sdtEndPr/>
    <w:sdtContent>
      <w:p w14:paraId="3316BB9A" w14:textId="1E1BD137" w:rsidR="00214BA0" w:rsidRDefault="00214BA0">
        <w:pPr>
          <w:pStyle w:val="Fuzeile"/>
          <w:jc w:val="right"/>
        </w:pPr>
        <w:r>
          <w:fldChar w:fldCharType="begin"/>
        </w:r>
        <w:r>
          <w:instrText>PAGE   \* MERGEFORMAT</w:instrText>
        </w:r>
        <w:r>
          <w:fldChar w:fldCharType="separate"/>
        </w:r>
        <w:r>
          <w:rPr>
            <w:lang w:val="de-DE"/>
          </w:rPr>
          <w:t>2</w:t>
        </w:r>
        <w:r>
          <w:fldChar w:fldCharType="end"/>
        </w:r>
      </w:p>
    </w:sdtContent>
  </w:sdt>
  <w:p w14:paraId="5DC2EFDE" w14:textId="242376DF" w:rsidR="007B5F3D" w:rsidRDefault="007B5F3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16B55" w14:textId="77777777" w:rsidR="00A515DA" w:rsidRDefault="00A515DA" w:rsidP="007F36D4">
      <w:r>
        <w:separator/>
      </w:r>
    </w:p>
  </w:footnote>
  <w:footnote w:type="continuationSeparator" w:id="0">
    <w:p w14:paraId="48CD41E5" w14:textId="77777777" w:rsidR="00A515DA" w:rsidRDefault="00A515DA" w:rsidP="007F36D4">
      <w:r>
        <w:continuationSeparator/>
      </w:r>
    </w:p>
  </w:footnote>
  <w:footnote w:type="continuationNotice" w:id="1">
    <w:p w14:paraId="2FB72A0D" w14:textId="77777777" w:rsidR="00A515DA" w:rsidRDefault="00A515D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5C6C3" w14:textId="77777777" w:rsidR="00BA0699" w:rsidRPr="007F36D4" w:rsidRDefault="00BA0699" w:rsidP="007F36D4">
    <w:pPr>
      <w:pStyle w:val="Kopfzeile"/>
      <w:jc w:val="right"/>
    </w:pPr>
    <w:r>
      <w:rPr>
        <w:noProof/>
      </w:rPr>
      <w:drawing>
        <wp:inline distT="0" distB="0" distL="0" distR="0" wp14:anchorId="52A829AB" wp14:editId="39645E04">
          <wp:extent cx="5927573" cy="199506"/>
          <wp:effectExtent l="0" t="0" r="0" b="3810"/>
          <wp:docPr id="344166204" name="Grafik 34416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 b="65112"/>
                  <a:stretch/>
                </pic:blipFill>
                <pic:spPr bwMode="auto">
                  <a:xfrm>
                    <a:off x="0" y="0"/>
                    <a:ext cx="5939790" cy="19991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C485E" w14:textId="77777777" w:rsidR="00BA0699" w:rsidRDefault="00BA0699">
    <w:pPr>
      <w:pStyle w:val="Kopfzeile"/>
    </w:pPr>
    <w:r>
      <w:rPr>
        <w:noProof/>
      </w:rPr>
      <w:drawing>
        <wp:inline distT="0" distB="0" distL="0" distR="0" wp14:anchorId="53B65AC9" wp14:editId="15C5B1D4">
          <wp:extent cx="6120130" cy="572770"/>
          <wp:effectExtent l="0" t="0" r="1270" b="0"/>
          <wp:docPr id="1847236624" name="Grafik 184723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6120130" cy="572770"/>
                  </a:xfrm>
                  <a:prstGeom prst="rect">
                    <a:avLst/>
                  </a:prstGeom>
                </pic:spPr>
              </pic:pic>
            </a:graphicData>
          </a:graphic>
        </wp:inline>
      </w:drawing>
    </w:r>
  </w:p>
  <w:p w14:paraId="247134C3" w14:textId="77777777" w:rsidR="00BA0699" w:rsidRDefault="00BA0699">
    <w:pPr>
      <w:pStyle w:val="Kopfzeile"/>
    </w:pPr>
    <w:r>
      <w:rPr>
        <w:noProof/>
      </w:rPr>
      <w:drawing>
        <wp:inline distT="0" distB="0" distL="0" distR="0" wp14:anchorId="5C43DF91" wp14:editId="32E49771">
          <wp:extent cx="6120130" cy="176530"/>
          <wp:effectExtent l="0" t="0" r="1270" b="1270"/>
          <wp:docPr id="1533201396" name="Grafik 153320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2">
                    <a:extLst>
                      <a:ext uri="{28A0092B-C50C-407E-A947-70E740481C1C}">
                        <a14:useLocalDpi xmlns:a14="http://schemas.microsoft.com/office/drawing/2010/main" val="0"/>
                      </a:ext>
                    </a:extLst>
                  </a:blip>
                  <a:stretch>
                    <a:fillRect/>
                  </a:stretch>
                </pic:blipFill>
                <pic:spPr>
                  <a:xfrm>
                    <a:off x="0" y="0"/>
                    <a:ext cx="6120130" cy="17653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5"/>
      <w:gridCol w:w="3115"/>
      <w:gridCol w:w="3115"/>
    </w:tblGrid>
    <w:tr w:rsidR="24DC9FFC" w14:paraId="23270D48" w14:textId="77777777" w:rsidTr="24DC9FFC">
      <w:trPr>
        <w:trHeight w:val="300"/>
      </w:trPr>
      <w:tc>
        <w:tcPr>
          <w:tcW w:w="3115" w:type="dxa"/>
        </w:tcPr>
        <w:p w14:paraId="1D2102FB" w14:textId="3E598201" w:rsidR="24DC9FFC" w:rsidRDefault="24DC9FFC" w:rsidP="24DC9FFC">
          <w:pPr>
            <w:pStyle w:val="Kopfzeile"/>
            <w:ind w:left="-115"/>
          </w:pPr>
        </w:p>
      </w:tc>
      <w:tc>
        <w:tcPr>
          <w:tcW w:w="3115" w:type="dxa"/>
        </w:tcPr>
        <w:p w14:paraId="2C3F24B4" w14:textId="1DF489F4" w:rsidR="24DC9FFC" w:rsidRDefault="24DC9FFC" w:rsidP="24DC9FFC">
          <w:pPr>
            <w:pStyle w:val="Kopfzeile"/>
            <w:jc w:val="center"/>
          </w:pPr>
        </w:p>
      </w:tc>
      <w:tc>
        <w:tcPr>
          <w:tcW w:w="3115" w:type="dxa"/>
        </w:tcPr>
        <w:p w14:paraId="6AB693B7" w14:textId="1A8E32BA" w:rsidR="24DC9FFC" w:rsidRDefault="24DC9FFC" w:rsidP="24DC9FFC">
          <w:pPr>
            <w:pStyle w:val="Kopfzeile"/>
            <w:ind w:right="-115"/>
            <w:jc w:val="right"/>
          </w:pPr>
        </w:p>
      </w:tc>
    </w:tr>
  </w:tbl>
  <w:p w14:paraId="02B22F69" w14:textId="3AAF5029" w:rsidR="007B5F3D" w:rsidRDefault="007B5F3D">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003E9" w14:textId="543DFFA9" w:rsidR="00554026" w:rsidRDefault="00171FB2" w:rsidP="00171FB2">
    <w:pPr>
      <w:spacing w:line="240" w:lineRule="auto"/>
      <w:jc w:val="right"/>
    </w:pPr>
    <w:r>
      <w:rPr>
        <w:noProof/>
      </w:rPr>
      <w:drawing>
        <wp:inline distT="0" distB="0" distL="0" distR="0" wp14:anchorId="4809E5E1" wp14:editId="750F2C98">
          <wp:extent cx="1391920" cy="927202"/>
          <wp:effectExtent l="0" t="0" r="0" b="6350"/>
          <wp:docPr id="1411662012" name="Grafik 141166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625" cy="92967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5"/>
      <w:gridCol w:w="3115"/>
      <w:gridCol w:w="3115"/>
    </w:tblGrid>
    <w:tr w:rsidR="24DC9FFC" w14:paraId="20B026D5" w14:textId="77777777" w:rsidTr="24DC9FFC">
      <w:trPr>
        <w:trHeight w:val="300"/>
      </w:trPr>
      <w:tc>
        <w:tcPr>
          <w:tcW w:w="3115" w:type="dxa"/>
        </w:tcPr>
        <w:p w14:paraId="2DB21849" w14:textId="23C1875E" w:rsidR="24DC9FFC" w:rsidRDefault="24DC9FFC" w:rsidP="24DC9FFC">
          <w:pPr>
            <w:pStyle w:val="Kopfzeile"/>
            <w:ind w:left="-115"/>
          </w:pPr>
        </w:p>
      </w:tc>
      <w:tc>
        <w:tcPr>
          <w:tcW w:w="3115" w:type="dxa"/>
        </w:tcPr>
        <w:p w14:paraId="2FD2C584" w14:textId="49B60151" w:rsidR="24DC9FFC" w:rsidRDefault="24DC9FFC" w:rsidP="24DC9FFC">
          <w:pPr>
            <w:pStyle w:val="Kopfzeile"/>
            <w:jc w:val="center"/>
          </w:pPr>
        </w:p>
      </w:tc>
      <w:tc>
        <w:tcPr>
          <w:tcW w:w="3115" w:type="dxa"/>
        </w:tcPr>
        <w:p w14:paraId="0EAF0CBF" w14:textId="596CD69F" w:rsidR="24DC9FFC" w:rsidRDefault="24DC9FFC" w:rsidP="24DC9FFC">
          <w:pPr>
            <w:pStyle w:val="Kopfzeile"/>
            <w:ind w:right="-115"/>
            <w:jc w:val="right"/>
          </w:pPr>
        </w:p>
      </w:tc>
    </w:tr>
  </w:tbl>
  <w:p w14:paraId="1D1070E2" w14:textId="2DFB347B" w:rsidR="007B5F3D" w:rsidRDefault="00171FB2" w:rsidP="00171FB2">
    <w:pPr>
      <w:pStyle w:val="Kopfzeile"/>
      <w:jc w:val="right"/>
    </w:pPr>
    <w:r>
      <w:rPr>
        <w:noProof/>
      </w:rPr>
      <w:drawing>
        <wp:inline distT="0" distB="0" distL="0" distR="0" wp14:anchorId="1919129A" wp14:editId="71EB4F18">
          <wp:extent cx="1391920" cy="927202"/>
          <wp:effectExtent l="0" t="0" r="0" b="6350"/>
          <wp:docPr id="1157170985" name="Grafik 115717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625" cy="9296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706E"/>
    <w:multiLevelType w:val="multilevel"/>
    <w:tmpl w:val="E83870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2A2285"/>
    <w:multiLevelType w:val="hybridMultilevel"/>
    <w:tmpl w:val="FFEEE530"/>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 w15:restartNumberingAfterBreak="0">
    <w:nsid w:val="162F3DE2"/>
    <w:multiLevelType w:val="hybridMultilevel"/>
    <w:tmpl w:val="7DCEEF90"/>
    <w:lvl w:ilvl="0" w:tplc="0807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1A1DD6"/>
    <w:multiLevelType w:val="hybridMultilevel"/>
    <w:tmpl w:val="DAD6C5EE"/>
    <w:lvl w:ilvl="0" w:tplc="298C3E5C">
      <w:start w:val="1"/>
      <w:numFmt w:val="decimal"/>
      <w:lvlText w:val="%1."/>
      <w:lvlJc w:val="left"/>
      <w:pPr>
        <w:ind w:left="1068" w:hanging="360"/>
      </w:pPr>
      <w:rPr>
        <w:rFonts w:hint="default"/>
      </w:r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4" w15:restartNumberingAfterBreak="0">
    <w:nsid w:val="1B3032E3"/>
    <w:multiLevelType w:val="hybridMultilevel"/>
    <w:tmpl w:val="0E46E2F6"/>
    <w:lvl w:ilvl="0" w:tplc="0CC2E77C">
      <w:start w:val="1"/>
      <w:numFmt w:val="bullet"/>
      <w:lvlText w:val=""/>
      <w:lvlJc w:val="left"/>
      <w:pPr>
        <w:ind w:left="720" w:hanging="360"/>
      </w:pPr>
      <w:rPr>
        <w:rFonts w:ascii="Wingdings" w:eastAsiaTheme="minorHAnsi" w:hAnsi="Wingdings" w:cs="Hind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16E4121"/>
    <w:multiLevelType w:val="hybridMultilevel"/>
    <w:tmpl w:val="EE28148E"/>
    <w:lvl w:ilvl="0" w:tplc="EFA65F24">
      <w:start w:val="1"/>
      <w:numFmt w:val="bullet"/>
      <w:lvlText w:val="-"/>
      <w:lvlJc w:val="left"/>
      <w:pPr>
        <w:ind w:left="720" w:hanging="360"/>
      </w:pPr>
      <w:rPr>
        <w:rFonts w:ascii="Calibri" w:hAnsi="Calibri" w:hint="default"/>
      </w:rPr>
    </w:lvl>
    <w:lvl w:ilvl="1" w:tplc="3F76271E">
      <w:start w:val="1"/>
      <w:numFmt w:val="bullet"/>
      <w:lvlText w:val="o"/>
      <w:lvlJc w:val="left"/>
      <w:pPr>
        <w:ind w:left="1440" w:hanging="360"/>
      </w:pPr>
      <w:rPr>
        <w:rFonts w:ascii="Courier New" w:hAnsi="Courier New" w:hint="default"/>
      </w:rPr>
    </w:lvl>
    <w:lvl w:ilvl="2" w:tplc="182E2570">
      <w:start w:val="1"/>
      <w:numFmt w:val="bullet"/>
      <w:lvlText w:val=""/>
      <w:lvlJc w:val="left"/>
      <w:pPr>
        <w:ind w:left="2160" w:hanging="360"/>
      </w:pPr>
      <w:rPr>
        <w:rFonts w:ascii="Wingdings" w:hAnsi="Wingdings" w:hint="default"/>
      </w:rPr>
    </w:lvl>
    <w:lvl w:ilvl="3" w:tplc="B2AAC1F4">
      <w:start w:val="1"/>
      <w:numFmt w:val="bullet"/>
      <w:lvlText w:val=""/>
      <w:lvlJc w:val="left"/>
      <w:pPr>
        <w:ind w:left="2880" w:hanging="360"/>
      </w:pPr>
      <w:rPr>
        <w:rFonts w:ascii="Symbol" w:hAnsi="Symbol" w:hint="default"/>
      </w:rPr>
    </w:lvl>
    <w:lvl w:ilvl="4" w:tplc="43BCD95E">
      <w:start w:val="1"/>
      <w:numFmt w:val="bullet"/>
      <w:lvlText w:val="o"/>
      <w:lvlJc w:val="left"/>
      <w:pPr>
        <w:ind w:left="3600" w:hanging="360"/>
      </w:pPr>
      <w:rPr>
        <w:rFonts w:ascii="Courier New" w:hAnsi="Courier New" w:hint="default"/>
      </w:rPr>
    </w:lvl>
    <w:lvl w:ilvl="5" w:tplc="AE56C592">
      <w:start w:val="1"/>
      <w:numFmt w:val="bullet"/>
      <w:lvlText w:val=""/>
      <w:lvlJc w:val="left"/>
      <w:pPr>
        <w:ind w:left="4320" w:hanging="360"/>
      </w:pPr>
      <w:rPr>
        <w:rFonts w:ascii="Wingdings" w:hAnsi="Wingdings" w:hint="default"/>
      </w:rPr>
    </w:lvl>
    <w:lvl w:ilvl="6" w:tplc="04849C12">
      <w:start w:val="1"/>
      <w:numFmt w:val="bullet"/>
      <w:lvlText w:val=""/>
      <w:lvlJc w:val="left"/>
      <w:pPr>
        <w:ind w:left="5040" w:hanging="360"/>
      </w:pPr>
      <w:rPr>
        <w:rFonts w:ascii="Symbol" w:hAnsi="Symbol" w:hint="default"/>
      </w:rPr>
    </w:lvl>
    <w:lvl w:ilvl="7" w:tplc="C4824F70">
      <w:start w:val="1"/>
      <w:numFmt w:val="bullet"/>
      <w:lvlText w:val="o"/>
      <w:lvlJc w:val="left"/>
      <w:pPr>
        <w:ind w:left="5760" w:hanging="360"/>
      </w:pPr>
      <w:rPr>
        <w:rFonts w:ascii="Courier New" w:hAnsi="Courier New" w:hint="default"/>
      </w:rPr>
    </w:lvl>
    <w:lvl w:ilvl="8" w:tplc="FFD6389C">
      <w:start w:val="1"/>
      <w:numFmt w:val="bullet"/>
      <w:lvlText w:val=""/>
      <w:lvlJc w:val="left"/>
      <w:pPr>
        <w:ind w:left="6480" w:hanging="360"/>
      </w:pPr>
      <w:rPr>
        <w:rFonts w:ascii="Wingdings" w:hAnsi="Wingdings" w:hint="default"/>
      </w:rPr>
    </w:lvl>
  </w:abstractNum>
  <w:abstractNum w:abstractNumId="6" w15:restartNumberingAfterBreak="0">
    <w:nsid w:val="227777E6"/>
    <w:multiLevelType w:val="hybridMultilevel"/>
    <w:tmpl w:val="BD5C1CC0"/>
    <w:lvl w:ilvl="0" w:tplc="5808C2EE">
      <w:start w:val="10"/>
      <w:numFmt w:val="bullet"/>
      <w:lvlText w:val="-"/>
      <w:lvlJc w:val="left"/>
      <w:pPr>
        <w:ind w:left="720" w:hanging="360"/>
      </w:pPr>
      <w:rPr>
        <w:rFonts w:ascii="Hind Light" w:eastAsia="Times New Roman" w:hAnsi="Hind Light" w:cs="Hind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E37279F"/>
    <w:multiLevelType w:val="hybridMultilevel"/>
    <w:tmpl w:val="816A2D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E546532"/>
    <w:multiLevelType w:val="hybridMultilevel"/>
    <w:tmpl w:val="F572DBCC"/>
    <w:lvl w:ilvl="0" w:tplc="0407000B">
      <w:start w:val="50"/>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18261F2"/>
    <w:multiLevelType w:val="hybridMultilevel"/>
    <w:tmpl w:val="E61A1ACA"/>
    <w:lvl w:ilvl="0" w:tplc="C1CEAA32">
      <w:start w:val="15"/>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3526E97"/>
    <w:multiLevelType w:val="multilevel"/>
    <w:tmpl w:val="2B06EDBC"/>
    <w:styleLink w:val="AktuelleListe4"/>
    <w:lvl w:ilvl="0">
      <w:start w:val="1"/>
      <w:numFmt w:val="decimal"/>
      <w:lvlText w:val="%1."/>
      <w:lvlJc w:val="left"/>
      <w:pPr>
        <w:ind w:left="360" w:hanging="360"/>
      </w:pPr>
      <w:rPr>
        <w:rFonts w:hint="default"/>
      </w:rPr>
    </w:lvl>
    <w:lvl w:ilvl="1">
      <w:start w:val="1"/>
      <w:numFmt w:val="decimal"/>
      <w:lvlText w:val="%1.%2."/>
      <w:lvlJc w:val="left"/>
      <w:pPr>
        <w:ind w:left="170" w:hanging="17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37820AE"/>
    <w:multiLevelType w:val="hybridMultilevel"/>
    <w:tmpl w:val="319CB7B0"/>
    <w:lvl w:ilvl="0" w:tplc="F69A0932">
      <w:start w:val="4"/>
      <w:numFmt w:val="bullet"/>
      <w:lvlText w:val="-"/>
      <w:lvlJc w:val="left"/>
      <w:pPr>
        <w:ind w:left="720" w:hanging="360"/>
      </w:pPr>
      <w:rPr>
        <w:rFonts w:ascii="Hind Light" w:eastAsiaTheme="minorHAnsi" w:hAnsi="Hind Light" w:cs="Hind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7A84102"/>
    <w:multiLevelType w:val="multilevel"/>
    <w:tmpl w:val="5EA454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A6A77DD"/>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BDB5D65"/>
    <w:multiLevelType w:val="hybridMultilevel"/>
    <w:tmpl w:val="41A6D64E"/>
    <w:lvl w:ilvl="0" w:tplc="39E685E8">
      <w:start w:val="1"/>
      <w:numFmt w:val="bullet"/>
      <w:lvlText w:val="·"/>
      <w:lvlJc w:val="left"/>
      <w:pPr>
        <w:ind w:left="720" w:hanging="360"/>
      </w:pPr>
      <w:rPr>
        <w:rFonts w:ascii="STHupo" w:eastAsia="STHupo" w:hAnsi="Symbol" w:hint="eastAsia"/>
      </w:rPr>
    </w:lvl>
    <w:lvl w:ilvl="1" w:tplc="E6CE272C">
      <w:start w:val="3"/>
      <w:numFmt w:val="bullet"/>
      <w:lvlText w:val="–"/>
      <w:lvlJc w:val="left"/>
      <w:pPr>
        <w:ind w:left="1440" w:hanging="360"/>
      </w:pPr>
      <w:rPr>
        <w:rFonts w:ascii="Hind" w:eastAsiaTheme="minorHAnsi" w:hAnsi="Hind" w:cs="Hind"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5" w15:restartNumberingAfterBreak="0">
    <w:nsid w:val="4D38126D"/>
    <w:multiLevelType w:val="multilevel"/>
    <w:tmpl w:val="B5F89610"/>
    <w:styleLink w:val="AktuelleListe2"/>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1585807"/>
    <w:multiLevelType w:val="hybridMultilevel"/>
    <w:tmpl w:val="8E327C80"/>
    <w:lvl w:ilvl="0" w:tplc="39E685E8">
      <w:start w:val="1"/>
      <w:numFmt w:val="bullet"/>
      <w:lvlText w:val="·"/>
      <w:lvlJc w:val="left"/>
      <w:pPr>
        <w:ind w:left="720" w:hanging="360"/>
      </w:pPr>
      <w:rPr>
        <w:rFonts w:ascii="STHupo" w:eastAsia="STHupo" w:hAnsi="Symbol"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292D0F"/>
    <w:multiLevelType w:val="hybridMultilevel"/>
    <w:tmpl w:val="C9A66BB4"/>
    <w:lvl w:ilvl="0" w:tplc="0807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1E6553"/>
    <w:multiLevelType w:val="hybridMultilevel"/>
    <w:tmpl w:val="A384A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CD653D"/>
    <w:multiLevelType w:val="multilevel"/>
    <w:tmpl w:val="CEE6E024"/>
    <w:lvl w:ilvl="0">
      <w:start w:val="1"/>
      <w:numFmt w:val="decimal"/>
      <w:pStyle w:val="SWAQberschrift1"/>
      <w:lvlText w:val="%1."/>
      <w:lvlJc w:val="left"/>
      <w:pPr>
        <w:ind w:left="360" w:hanging="360"/>
      </w:pPr>
      <w:rPr>
        <w:rFonts w:hint="default"/>
      </w:rPr>
    </w:lvl>
    <w:lvl w:ilvl="1">
      <w:start w:val="1"/>
      <w:numFmt w:val="decimal"/>
      <w:pStyle w:val="SWAQberschrift2"/>
      <w:lvlText w:val="%1.%2."/>
      <w:lvlJc w:val="left"/>
      <w:pPr>
        <w:ind w:left="170" w:hanging="170"/>
      </w:pPr>
      <w:rPr>
        <w:rFonts w:hint="default"/>
        <w:i w:val="0"/>
        <w:iCs w:val="0"/>
      </w:rPr>
    </w:lvl>
    <w:lvl w:ilvl="2">
      <w:start w:val="1"/>
      <w:numFmt w:val="decimal"/>
      <w:pStyle w:val="SWAQberschrift3"/>
      <w:lvlText w:val="%1.%2.%3."/>
      <w:lvlJc w:val="left"/>
      <w:pPr>
        <w:ind w:left="170" w:hanging="17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9CE0329"/>
    <w:multiLevelType w:val="hybridMultilevel"/>
    <w:tmpl w:val="BE78BBAE"/>
    <w:lvl w:ilvl="0" w:tplc="4A9CC642">
      <w:start w:val="1"/>
      <w:numFmt w:val="bullet"/>
      <w:lvlText w:val="-"/>
      <w:lvlJc w:val="left"/>
      <w:pPr>
        <w:ind w:left="1440" w:hanging="360"/>
      </w:pPr>
      <w:rPr>
        <w:rFonts w:ascii="Courier New" w:hAnsi="Courier New" w:hint="default"/>
      </w:rPr>
    </w:lvl>
    <w:lvl w:ilvl="1" w:tplc="08100003" w:tentative="1">
      <w:start w:val="1"/>
      <w:numFmt w:val="bullet"/>
      <w:lvlText w:val="o"/>
      <w:lvlJc w:val="left"/>
      <w:pPr>
        <w:ind w:left="2160" w:hanging="360"/>
      </w:pPr>
      <w:rPr>
        <w:rFonts w:ascii="Courier New" w:hAnsi="Courier New" w:cs="Courier New" w:hint="default"/>
      </w:rPr>
    </w:lvl>
    <w:lvl w:ilvl="2" w:tplc="08100005" w:tentative="1">
      <w:start w:val="1"/>
      <w:numFmt w:val="bullet"/>
      <w:lvlText w:val=""/>
      <w:lvlJc w:val="left"/>
      <w:pPr>
        <w:ind w:left="2880" w:hanging="360"/>
      </w:pPr>
      <w:rPr>
        <w:rFonts w:ascii="Wingdings" w:hAnsi="Wingdings" w:hint="default"/>
      </w:rPr>
    </w:lvl>
    <w:lvl w:ilvl="3" w:tplc="08100001" w:tentative="1">
      <w:start w:val="1"/>
      <w:numFmt w:val="bullet"/>
      <w:lvlText w:val=""/>
      <w:lvlJc w:val="left"/>
      <w:pPr>
        <w:ind w:left="3600" w:hanging="360"/>
      </w:pPr>
      <w:rPr>
        <w:rFonts w:ascii="Symbol" w:hAnsi="Symbol" w:hint="default"/>
      </w:rPr>
    </w:lvl>
    <w:lvl w:ilvl="4" w:tplc="08100003" w:tentative="1">
      <w:start w:val="1"/>
      <w:numFmt w:val="bullet"/>
      <w:lvlText w:val="o"/>
      <w:lvlJc w:val="left"/>
      <w:pPr>
        <w:ind w:left="4320" w:hanging="360"/>
      </w:pPr>
      <w:rPr>
        <w:rFonts w:ascii="Courier New" w:hAnsi="Courier New" w:cs="Courier New" w:hint="default"/>
      </w:rPr>
    </w:lvl>
    <w:lvl w:ilvl="5" w:tplc="08100005" w:tentative="1">
      <w:start w:val="1"/>
      <w:numFmt w:val="bullet"/>
      <w:lvlText w:val=""/>
      <w:lvlJc w:val="left"/>
      <w:pPr>
        <w:ind w:left="5040" w:hanging="360"/>
      </w:pPr>
      <w:rPr>
        <w:rFonts w:ascii="Wingdings" w:hAnsi="Wingdings" w:hint="default"/>
      </w:rPr>
    </w:lvl>
    <w:lvl w:ilvl="6" w:tplc="08100001" w:tentative="1">
      <w:start w:val="1"/>
      <w:numFmt w:val="bullet"/>
      <w:lvlText w:val=""/>
      <w:lvlJc w:val="left"/>
      <w:pPr>
        <w:ind w:left="5760" w:hanging="360"/>
      </w:pPr>
      <w:rPr>
        <w:rFonts w:ascii="Symbol" w:hAnsi="Symbol" w:hint="default"/>
      </w:rPr>
    </w:lvl>
    <w:lvl w:ilvl="7" w:tplc="08100003" w:tentative="1">
      <w:start w:val="1"/>
      <w:numFmt w:val="bullet"/>
      <w:lvlText w:val="o"/>
      <w:lvlJc w:val="left"/>
      <w:pPr>
        <w:ind w:left="6480" w:hanging="360"/>
      </w:pPr>
      <w:rPr>
        <w:rFonts w:ascii="Courier New" w:hAnsi="Courier New" w:cs="Courier New" w:hint="default"/>
      </w:rPr>
    </w:lvl>
    <w:lvl w:ilvl="8" w:tplc="08100005" w:tentative="1">
      <w:start w:val="1"/>
      <w:numFmt w:val="bullet"/>
      <w:lvlText w:val=""/>
      <w:lvlJc w:val="left"/>
      <w:pPr>
        <w:ind w:left="7200" w:hanging="360"/>
      </w:pPr>
      <w:rPr>
        <w:rFonts w:ascii="Wingdings" w:hAnsi="Wingdings" w:hint="default"/>
      </w:rPr>
    </w:lvl>
  </w:abstractNum>
  <w:abstractNum w:abstractNumId="21" w15:restartNumberingAfterBreak="0">
    <w:nsid w:val="5FD070DB"/>
    <w:multiLevelType w:val="hybridMultilevel"/>
    <w:tmpl w:val="10B44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4D41EC"/>
    <w:multiLevelType w:val="hybridMultilevel"/>
    <w:tmpl w:val="8FA2BD12"/>
    <w:lvl w:ilvl="0" w:tplc="39E685E8">
      <w:start w:val="1"/>
      <w:numFmt w:val="bullet"/>
      <w:lvlText w:val="·"/>
      <w:lvlJc w:val="left"/>
      <w:pPr>
        <w:ind w:left="720" w:hanging="360"/>
      </w:pPr>
      <w:rPr>
        <w:rFonts w:ascii="STHupo" w:eastAsia="STHupo" w:hAnsi="Symbol" w:hint="eastAsia"/>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3" w15:restartNumberingAfterBreak="0">
    <w:nsid w:val="64153864"/>
    <w:multiLevelType w:val="multilevel"/>
    <w:tmpl w:val="F576775A"/>
    <w:lvl w:ilvl="0">
      <w:start w:val="1"/>
      <w:numFmt w:val="decimal"/>
      <w:lvlText w:val="%1."/>
      <w:lvlJc w:val="left"/>
      <w:pPr>
        <w:ind w:left="360" w:hanging="360"/>
      </w:pPr>
      <w:rPr>
        <w:rFonts w:hint="default"/>
      </w:rPr>
    </w:lvl>
    <w:lvl w:ilvl="1">
      <w:start w:val="1"/>
      <w:numFmt w:val="decimal"/>
      <w:lvlText w:val="%1.%2."/>
      <w:lvlJc w:val="left"/>
      <w:pPr>
        <w:ind w:left="170" w:hanging="17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6F5130E"/>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69CD343B"/>
    <w:multiLevelType w:val="hybridMultilevel"/>
    <w:tmpl w:val="CD6A11B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B6F5BE4"/>
    <w:multiLevelType w:val="multilevel"/>
    <w:tmpl w:val="986E4428"/>
    <w:styleLink w:val="AktuelleList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ED81359"/>
    <w:multiLevelType w:val="hybridMultilevel"/>
    <w:tmpl w:val="CC183AEA"/>
    <w:lvl w:ilvl="0" w:tplc="A5B0D290">
      <w:numFmt w:val="bullet"/>
      <w:lvlText w:val="-"/>
      <w:lvlJc w:val="left"/>
      <w:pPr>
        <w:ind w:left="720" w:hanging="360"/>
      </w:pPr>
      <w:rPr>
        <w:rFonts w:ascii="Hind" w:eastAsiaTheme="minorHAnsi" w:hAnsi="Hind" w:cs="Hind"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8" w15:restartNumberingAfterBreak="0">
    <w:nsid w:val="70B778A7"/>
    <w:multiLevelType w:val="hybridMultilevel"/>
    <w:tmpl w:val="E9A6128E"/>
    <w:lvl w:ilvl="0" w:tplc="39E685E8">
      <w:start w:val="1"/>
      <w:numFmt w:val="bullet"/>
      <w:lvlText w:val="·"/>
      <w:lvlJc w:val="left"/>
      <w:pPr>
        <w:ind w:left="720" w:hanging="360"/>
      </w:pPr>
      <w:rPr>
        <w:rFonts w:ascii="STHupo" w:eastAsia="STHupo" w:hAnsi="Symbol" w:hint="eastAsia"/>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9" w15:restartNumberingAfterBreak="0">
    <w:nsid w:val="763E726C"/>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C896745"/>
    <w:multiLevelType w:val="hybridMultilevel"/>
    <w:tmpl w:val="1FAC50B0"/>
    <w:lvl w:ilvl="0" w:tplc="39E685E8">
      <w:start w:val="1"/>
      <w:numFmt w:val="bullet"/>
      <w:lvlText w:val="·"/>
      <w:lvlJc w:val="left"/>
      <w:pPr>
        <w:ind w:left="360" w:hanging="360"/>
      </w:pPr>
      <w:rPr>
        <w:rFonts w:ascii="STHupo" w:eastAsia="STHupo" w:hAnsi="Symbol" w:hint="eastAsia"/>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C952E99"/>
    <w:multiLevelType w:val="multilevel"/>
    <w:tmpl w:val="74BA8A4A"/>
    <w:styleLink w:val="AktuelleListe3"/>
    <w:lvl w:ilvl="0">
      <w:start w:val="1"/>
      <w:numFmt w:val="decimal"/>
      <w:lvlText w:val="%1."/>
      <w:lvlJc w:val="left"/>
      <w:pPr>
        <w:ind w:left="360" w:hanging="360"/>
      </w:pPr>
      <w:rPr>
        <w:rFonts w:hint="default"/>
      </w:rPr>
    </w:lvl>
    <w:lvl w:ilvl="1">
      <w:start w:val="1"/>
      <w:numFmt w:val="decimal"/>
      <w:lvlText w:val="%1.%2."/>
      <w:lvlJc w:val="left"/>
      <w:pPr>
        <w:ind w:left="170" w:hanging="17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110009075">
    <w:abstractNumId w:val="19"/>
  </w:num>
  <w:num w:numId="2" w16cid:durableId="1216435195">
    <w:abstractNumId w:val="1"/>
  </w:num>
  <w:num w:numId="3" w16cid:durableId="1719083573">
    <w:abstractNumId w:val="27"/>
  </w:num>
  <w:num w:numId="4" w16cid:durableId="735710723">
    <w:abstractNumId w:val="21"/>
  </w:num>
  <w:num w:numId="5" w16cid:durableId="970940869">
    <w:abstractNumId w:val="18"/>
  </w:num>
  <w:num w:numId="6" w16cid:durableId="1748723011">
    <w:abstractNumId w:val="14"/>
  </w:num>
  <w:num w:numId="7" w16cid:durableId="1147624706">
    <w:abstractNumId w:val="20"/>
  </w:num>
  <w:num w:numId="8" w16cid:durableId="1932932250">
    <w:abstractNumId w:val="2"/>
  </w:num>
  <w:num w:numId="9" w16cid:durableId="1168252897">
    <w:abstractNumId w:val="16"/>
  </w:num>
  <w:num w:numId="10" w16cid:durableId="1634822916">
    <w:abstractNumId w:val="28"/>
  </w:num>
  <w:num w:numId="11" w16cid:durableId="1332641409">
    <w:abstractNumId w:val="17"/>
  </w:num>
  <w:num w:numId="12" w16cid:durableId="1017275007">
    <w:abstractNumId w:val="22"/>
  </w:num>
  <w:num w:numId="13" w16cid:durableId="1523787797">
    <w:abstractNumId w:val="30"/>
  </w:num>
  <w:num w:numId="14" w16cid:durableId="984970345">
    <w:abstractNumId w:val="3"/>
  </w:num>
  <w:num w:numId="15" w16cid:durableId="739720072">
    <w:abstractNumId w:val="4"/>
  </w:num>
  <w:num w:numId="16" w16cid:durableId="1224170942">
    <w:abstractNumId w:val="19"/>
  </w:num>
  <w:num w:numId="17" w16cid:durableId="1686326297">
    <w:abstractNumId w:val="19"/>
  </w:num>
  <w:num w:numId="18" w16cid:durableId="2090149420">
    <w:abstractNumId w:val="19"/>
  </w:num>
  <w:num w:numId="19" w16cid:durableId="146164895">
    <w:abstractNumId w:val="19"/>
  </w:num>
  <w:num w:numId="20" w16cid:durableId="1499688014">
    <w:abstractNumId w:val="19"/>
  </w:num>
  <w:num w:numId="21" w16cid:durableId="864907719">
    <w:abstractNumId w:val="19"/>
  </w:num>
  <w:num w:numId="22" w16cid:durableId="1890066337">
    <w:abstractNumId w:val="5"/>
  </w:num>
  <w:num w:numId="23" w16cid:durableId="316032042">
    <w:abstractNumId w:val="13"/>
  </w:num>
  <w:num w:numId="24" w16cid:durableId="1239025006">
    <w:abstractNumId w:val="29"/>
  </w:num>
  <w:num w:numId="25" w16cid:durableId="1845437677">
    <w:abstractNumId w:val="24"/>
  </w:num>
  <w:num w:numId="26" w16cid:durableId="1352220897">
    <w:abstractNumId w:val="7"/>
  </w:num>
  <w:num w:numId="27" w16cid:durableId="973830915">
    <w:abstractNumId w:val="0"/>
  </w:num>
  <w:num w:numId="28" w16cid:durableId="2015374280">
    <w:abstractNumId w:val="23"/>
  </w:num>
  <w:num w:numId="29" w16cid:durableId="1529295162">
    <w:abstractNumId w:val="26"/>
  </w:num>
  <w:num w:numId="30" w16cid:durableId="6671017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4258633">
    <w:abstractNumId w:val="15"/>
  </w:num>
  <w:num w:numId="32" w16cid:durableId="1705715639">
    <w:abstractNumId w:val="31"/>
  </w:num>
  <w:num w:numId="33" w16cid:durableId="1198394184">
    <w:abstractNumId w:val="10"/>
  </w:num>
  <w:num w:numId="34" w16cid:durableId="213389219">
    <w:abstractNumId w:val="12"/>
  </w:num>
  <w:num w:numId="35" w16cid:durableId="37779754">
    <w:abstractNumId w:val="9"/>
  </w:num>
  <w:num w:numId="36" w16cid:durableId="561718175">
    <w:abstractNumId w:val="25"/>
  </w:num>
  <w:num w:numId="37" w16cid:durableId="1437824101">
    <w:abstractNumId w:val="8"/>
  </w:num>
  <w:num w:numId="38" w16cid:durableId="903489164">
    <w:abstractNumId w:val="19"/>
  </w:num>
  <w:num w:numId="39" w16cid:durableId="2108652918">
    <w:abstractNumId w:val="11"/>
  </w:num>
  <w:num w:numId="40" w16cid:durableId="1021736611">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fxW8iLQgisobyAilLv+MKydFJe8H8ZOHJQ3sWtKNv//jBGWv6gQ6pAtFLAZgQ7SBAY9sSmgNB35ZAtTOcHolbQ==" w:salt="RGUzG1pYmHWqhNboVZzWng=="/>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E55"/>
    <w:rsid w:val="00002F72"/>
    <w:rsid w:val="00004669"/>
    <w:rsid w:val="00007679"/>
    <w:rsid w:val="000076E5"/>
    <w:rsid w:val="00007D00"/>
    <w:rsid w:val="00007D34"/>
    <w:rsid w:val="00011958"/>
    <w:rsid w:val="00012003"/>
    <w:rsid w:val="00017CD9"/>
    <w:rsid w:val="00017DC8"/>
    <w:rsid w:val="00020F2A"/>
    <w:rsid w:val="00021532"/>
    <w:rsid w:val="00021BFA"/>
    <w:rsid w:val="00022188"/>
    <w:rsid w:val="000229B5"/>
    <w:rsid w:val="00022AB1"/>
    <w:rsid w:val="0002306F"/>
    <w:rsid w:val="00023B76"/>
    <w:rsid w:val="000245DC"/>
    <w:rsid w:val="0002463D"/>
    <w:rsid w:val="00026A61"/>
    <w:rsid w:val="00027DD0"/>
    <w:rsid w:val="000302A0"/>
    <w:rsid w:val="00031EE2"/>
    <w:rsid w:val="00032DF1"/>
    <w:rsid w:val="0003409A"/>
    <w:rsid w:val="000376E4"/>
    <w:rsid w:val="000438AD"/>
    <w:rsid w:val="00043E15"/>
    <w:rsid w:val="00044080"/>
    <w:rsid w:val="000457F3"/>
    <w:rsid w:val="00046BA8"/>
    <w:rsid w:val="00050EBB"/>
    <w:rsid w:val="00050F88"/>
    <w:rsid w:val="000511D2"/>
    <w:rsid w:val="000514F2"/>
    <w:rsid w:val="00052097"/>
    <w:rsid w:val="000553B2"/>
    <w:rsid w:val="00055909"/>
    <w:rsid w:val="00056599"/>
    <w:rsid w:val="000575E0"/>
    <w:rsid w:val="00061F45"/>
    <w:rsid w:val="000628F5"/>
    <w:rsid w:val="00063327"/>
    <w:rsid w:val="00063530"/>
    <w:rsid w:val="00065343"/>
    <w:rsid w:val="00071F72"/>
    <w:rsid w:val="00072067"/>
    <w:rsid w:val="00072EA4"/>
    <w:rsid w:val="00073F5C"/>
    <w:rsid w:val="00074A35"/>
    <w:rsid w:val="00074FB4"/>
    <w:rsid w:val="00075162"/>
    <w:rsid w:val="00076167"/>
    <w:rsid w:val="00080DFB"/>
    <w:rsid w:val="000810FA"/>
    <w:rsid w:val="000815B1"/>
    <w:rsid w:val="00082263"/>
    <w:rsid w:val="00082845"/>
    <w:rsid w:val="00082D42"/>
    <w:rsid w:val="000830D8"/>
    <w:rsid w:val="00084640"/>
    <w:rsid w:val="000870A1"/>
    <w:rsid w:val="00087AFC"/>
    <w:rsid w:val="00090D2F"/>
    <w:rsid w:val="0009129A"/>
    <w:rsid w:val="00094788"/>
    <w:rsid w:val="0009533F"/>
    <w:rsid w:val="00095506"/>
    <w:rsid w:val="0009647D"/>
    <w:rsid w:val="00096648"/>
    <w:rsid w:val="000A005C"/>
    <w:rsid w:val="000A0AE2"/>
    <w:rsid w:val="000A1332"/>
    <w:rsid w:val="000A24A4"/>
    <w:rsid w:val="000A3D2C"/>
    <w:rsid w:val="000A3F43"/>
    <w:rsid w:val="000A6FBA"/>
    <w:rsid w:val="000A7BC6"/>
    <w:rsid w:val="000B13CA"/>
    <w:rsid w:val="000B146A"/>
    <w:rsid w:val="000B29D0"/>
    <w:rsid w:val="000B2B03"/>
    <w:rsid w:val="000B337E"/>
    <w:rsid w:val="000B53CA"/>
    <w:rsid w:val="000B6B9A"/>
    <w:rsid w:val="000B6C3F"/>
    <w:rsid w:val="000B76D9"/>
    <w:rsid w:val="000C09F8"/>
    <w:rsid w:val="000C1778"/>
    <w:rsid w:val="000C2F5E"/>
    <w:rsid w:val="000C3B66"/>
    <w:rsid w:val="000C4C08"/>
    <w:rsid w:val="000C57AC"/>
    <w:rsid w:val="000C58A1"/>
    <w:rsid w:val="000C5D2D"/>
    <w:rsid w:val="000D0330"/>
    <w:rsid w:val="000D144E"/>
    <w:rsid w:val="000D2528"/>
    <w:rsid w:val="000D27A8"/>
    <w:rsid w:val="000D3E35"/>
    <w:rsid w:val="000D49B8"/>
    <w:rsid w:val="000D5C51"/>
    <w:rsid w:val="000D7C1A"/>
    <w:rsid w:val="000D7D25"/>
    <w:rsid w:val="000E0E4C"/>
    <w:rsid w:val="000E2A46"/>
    <w:rsid w:val="000E42D9"/>
    <w:rsid w:val="000E6E22"/>
    <w:rsid w:val="000E7048"/>
    <w:rsid w:val="000F1A09"/>
    <w:rsid w:val="000F3088"/>
    <w:rsid w:val="000F5C35"/>
    <w:rsid w:val="000F64B2"/>
    <w:rsid w:val="00102777"/>
    <w:rsid w:val="00102A39"/>
    <w:rsid w:val="00104AB1"/>
    <w:rsid w:val="00104B55"/>
    <w:rsid w:val="0011039D"/>
    <w:rsid w:val="00111FEB"/>
    <w:rsid w:val="00120FAD"/>
    <w:rsid w:val="00122D00"/>
    <w:rsid w:val="0012460A"/>
    <w:rsid w:val="00126261"/>
    <w:rsid w:val="00126FD5"/>
    <w:rsid w:val="00127913"/>
    <w:rsid w:val="00127DB8"/>
    <w:rsid w:val="00134987"/>
    <w:rsid w:val="0013535F"/>
    <w:rsid w:val="0013672B"/>
    <w:rsid w:val="00137391"/>
    <w:rsid w:val="00137E0E"/>
    <w:rsid w:val="001412DC"/>
    <w:rsid w:val="001421F5"/>
    <w:rsid w:val="001441AE"/>
    <w:rsid w:val="0014495F"/>
    <w:rsid w:val="00145A78"/>
    <w:rsid w:val="00145CD6"/>
    <w:rsid w:val="0015065D"/>
    <w:rsid w:val="001509B8"/>
    <w:rsid w:val="001509F3"/>
    <w:rsid w:val="001527DE"/>
    <w:rsid w:val="001537E7"/>
    <w:rsid w:val="00153EB9"/>
    <w:rsid w:val="0015562B"/>
    <w:rsid w:val="00155DC5"/>
    <w:rsid w:val="001560DE"/>
    <w:rsid w:val="001567B9"/>
    <w:rsid w:val="001600A6"/>
    <w:rsid w:val="0016111C"/>
    <w:rsid w:val="0016133D"/>
    <w:rsid w:val="00161CF8"/>
    <w:rsid w:val="001626C2"/>
    <w:rsid w:val="00162FD5"/>
    <w:rsid w:val="001635E1"/>
    <w:rsid w:val="001638EC"/>
    <w:rsid w:val="00164C4D"/>
    <w:rsid w:val="00165378"/>
    <w:rsid w:val="00165E11"/>
    <w:rsid w:val="0016678D"/>
    <w:rsid w:val="001717DA"/>
    <w:rsid w:val="00171FB2"/>
    <w:rsid w:val="001720BF"/>
    <w:rsid w:val="001726DA"/>
    <w:rsid w:val="00172B86"/>
    <w:rsid w:val="001731E0"/>
    <w:rsid w:val="00173C54"/>
    <w:rsid w:val="00174A5B"/>
    <w:rsid w:val="001757CE"/>
    <w:rsid w:val="0017599D"/>
    <w:rsid w:val="001765E0"/>
    <w:rsid w:val="001806B4"/>
    <w:rsid w:val="00180F43"/>
    <w:rsid w:val="00181758"/>
    <w:rsid w:val="00184858"/>
    <w:rsid w:val="0018590C"/>
    <w:rsid w:val="001862C3"/>
    <w:rsid w:val="001865AD"/>
    <w:rsid w:val="00186709"/>
    <w:rsid w:val="001868E5"/>
    <w:rsid w:val="00187E2B"/>
    <w:rsid w:val="00191675"/>
    <w:rsid w:val="00195B74"/>
    <w:rsid w:val="00197A88"/>
    <w:rsid w:val="00197F77"/>
    <w:rsid w:val="001A0434"/>
    <w:rsid w:val="001A0D44"/>
    <w:rsid w:val="001A3C07"/>
    <w:rsid w:val="001A47E8"/>
    <w:rsid w:val="001A4B47"/>
    <w:rsid w:val="001A582C"/>
    <w:rsid w:val="001A646B"/>
    <w:rsid w:val="001A6F8B"/>
    <w:rsid w:val="001B0771"/>
    <w:rsid w:val="001B4E84"/>
    <w:rsid w:val="001B6CEA"/>
    <w:rsid w:val="001B7CA3"/>
    <w:rsid w:val="001C0803"/>
    <w:rsid w:val="001C2710"/>
    <w:rsid w:val="001C3743"/>
    <w:rsid w:val="001C42F9"/>
    <w:rsid w:val="001C5C57"/>
    <w:rsid w:val="001C7110"/>
    <w:rsid w:val="001C7A9F"/>
    <w:rsid w:val="001D0C31"/>
    <w:rsid w:val="001D39B6"/>
    <w:rsid w:val="001D47CF"/>
    <w:rsid w:val="001D5736"/>
    <w:rsid w:val="001D72EC"/>
    <w:rsid w:val="001D769F"/>
    <w:rsid w:val="001E0C7B"/>
    <w:rsid w:val="001E100B"/>
    <w:rsid w:val="001E740F"/>
    <w:rsid w:val="001F30BF"/>
    <w:rsid w:val="001F3179"/>
    <w:rsid w:val="001F399C"/>
    <w:rsid w:val="001F3C7F"/>
    <w:rsid w:val="001F571D"/>
    <w:rsid w:val="001F7C85"/>
    <w:rsid w:val="001F7D98"/>
    <w:rsid w:val="002019A8"/>
    <w:rsid w:val="00202EF8"/>
    <w:rsid w:val="00203F5E"/>
    <w:rsid w:val="00203FD2"/>
    <w:rsid w:val="002045C5"/>
    <w:rsid w:val="002056E8"/>
    <w:rsid w:val="00205D02"/>
    <w:rsid w:val="0020605F"/>
    <w:rsid w:val="00206468"/>
    <w:rsid w:val="00206B52"/>
    <w:rsid w:val="00206BE0"/>
    <w:rsid w:val="00207185"/>
    <w:rsid w:val="002071D5"/>
    <w:rsid w:val="00207852"/>
    <w:rsid w:val="00210568"/>
    <w:rsid w:val="002125C4"/>
    <w:rsid w:val="002126A8"/>
    <w:rsid w:val="00212CE1"/>
    <w:rsid w:val="00213D04"/>
    <w:rsid w:val="00213E34"/>
    <w:rsid w:val="00213F0A"/>
    <w:rsid w:val="0021460E"/>
    <w:rsid w:val="00214BA0"/>
    <w:rsid w:val="00223AD9"/>
    <w:rsid w:val="00225F6E"/>
    <w:rsid w:val="00235A54"/>
    <w:rsid w:val="002362FB"/>
    <w:rsid w:val="00236B3E"/>
    <w:rsid w:val="00237371"/>
    <w:rsid w:val="002378DC"/>
    <w:rsid w:val="00237CB7"/>
    <w:rsid w:val="002403BE"/>
    <w:rsid w:val="00240F13"/>
    <w:rsid w:val="00241449"/>
    <w:rsid w:val="0024266A"/>
    <w:rsid w:val="002443A7"/>
    <w:rsid w:val="002447EA"/>
    <w:rsid w:val="00244F22"/>
    <w:rsid w:val="0024630A"/>
    <w:rsid w:val="002476CB"/>
    <w:rsid w:val="002502DF"/>
    <w:rsid w:val="0025145E"/>
    <w:rsid w:val="00252048"/>
    <w:rsid w:val="00252161"/>
    <w:rsid w:val="002556D8"/>
    <w:rsid w:val="00256FDA"/>
    <w:rsid w:val="0025C418"/>
    <w:rsid w:val="002616C7"/>
    <w:rsid w:val="002621E4"/>
    <w:rsid w:val="00262640"/>
    <w:rsid w:val="00262C70"/>
    <w:rsid w:val="00262E61"/>
    <w:rsid w:val="00263C5F"/>
    <w:rsid w:val="00265EB4"/>
    <w:rsid w:val="00271E56"/>
    <w:rsid w:val="00272849"/>
    <w:rsid w:val="0027284E"/>
    <w:rsid w:val="0027327E"/>
    <w:rsid w:val="00274F1B"/>
    <w:rsid w:val="00275C22"/>
    <w:rsid w:val="00277DAC"/>
    <w:rsid w:val="002819D5"/>
    <w:rsid w:val="00283F30"/>
    <w:rsid w:val="00284359"/>
    <w:rsid w:val="0028515F"/>
    <w:rsid w:val="002868F4"/>
    <w:rsid w:val="00286F25"/>
    <w:rsid w:val="00287BE5"/>
    <w:rsid w:val="0029049A"/>
    <w:rsid w:val="0029162A"/>
    <w:rsid w:val="00293A53"/>
    <w:rsid w:val="00293E61"/>
    <w:rsid w:val="002948CC"/>
    <w:rsid w:val="00296CAE"/>
    <w:rsid w:val="00297DA8"/>
    <w:rsid w:val="002A0B84"/>
    <w:rsid w:val="002A0F56"/>
    <w:rsid w:val="002A14D7"/>
    <w:rsid w:val="002A1C62"/>
    <w:rsid w:val="002A25CC"/>
    <w:rsid w:val="002A2AF7"/>
    <w:rsid w:val="002A45B4"/>
    <w:rsid w:val="002A5347"/>
    <w:rsid w:val="002A5A87"/>
    <w:rsid w:val="002A710E"/>
    <w:rsid w:val="002B1DB9"/>
    <w:rsid w:val="002B1E05"/>
    <w:rsid w:val="002B1F3F"/>
    <w:rsid w:val="002B2165"/>
    <w:rsid w:val="002B31C3"/>
    <w:rsid w:val="002B340A"/>
    <w:rsid w:val="002B34C5"/>
    <w:rsid w:val="002B3A4F"/>
    <w:rsid w:val="002B689C"/>
    <w:rsid w:val="002B6B4F"/>
    <w:rsid w:val="002B7FCC"/>
    <w:rsid w:val="002C0E99"/>
    <w:rsid w:val="002C0FF8"/>
    <w:rsid w:val="002C3197"/>
    <w:rsid w:val="002C31C8"/>
    <w:rsid w:val="002C4208"/>
    <w:rsid w:val="002C5564"/>
    <w:rsid w:val="002C5870"/>
    <w:rsid w:val="002C618F"/>
    <w:rsid w:val="002C6812"/>
    <w:rsid w:val="002D00A2"/>
    <w:rsid w:val="002D1607"/>
    <w:rsid w:val="002D2370"/>
    <w:rsid w:val="002D798A"/>
    <w:rsid w:val="002D79F2"/>
    <w:rsid w:val="002E207D"/>
    <w:rsid w:val="002E2C74"/>
    <w:rsid w:val="002E2EF3"/>
    <w:rsid w:val="002E37F1"/>
    <w:rsid w:val="002E5622"/>
    <w:rsid w:val="002E6B13"/>
    <w:rsid w:val="002E704B"/>
    <w:rsid w:val="002F121E"/>
    <w:rsid w:val="002F1C7D"/>
    <w:rsid w:val="002F2CA0"/>
    <w:rsid w:val="002F3447"/>
    <w:rsid w:val="002F36FA"/>
    <w:rsid w:val="002F3BA2"/>
    <w:rsid w:val="002F3D70"/>
    <w:rsid w:val="002F48B0"/>
    <w:rsid w:val="002F5363"/>
    <w:rsid w:val="002F5ECC"/>
    <w:rsid w:val="002F7C6C"/>
    <w:rsid w:val="0030199A"/>
    <w:rsid w:val="00303B1B"/>
    <w:rsid w:val="00307AC0"/>
    <w:rsid w:val="0031044F"/>
    <w:rsid w:val="0031348D"/>
    <w:rsid w:val="00314002"/>
    <w:rsid w:val="003144E3"/>
    <w:rsid w:val="00314616"/>
    <w:rsid w:val="0031477E"/>
    <w:rsid w:val="00314FC7"/>
    <w:rsid w:val="00315706"/>
    <w:rsid w:val="0031659E"/>
    <w:rsid w:val="00316874"/>
    <w:rsid w:val="00317D5B"/>
    <w:rsid w:val="00320714"/>
    <w:rsid w:val="00322670"/>
    <w:rsid w:val="00322A36"/>
    <w:rsid w:val="00323A57"/>
    <w:rsid w:val="00323AD9"/>
    <w:rsid w:val="00324E69"/>
    <w:rsid w:val="003255BF"/>
    <w:rsid w:val="003256E8"/>
    <w:rsid w:val="003265A9"/>
    <w:rsid w:val="00331D8C"/>
    <w:rsid w:val="00332D3E"/>
    <w:rsid w:val="003349CA"/>
    <w:rsid w:val="003357A1"/>
    <w:rsid w:val="003358BB"/>
    <w:rsid w:val="00336B77"/>
    <w:rsid w:val="00337CEC"/>
    <w:rsid w:val="003403CB"/>
    <w:rsid w:val="003410F2"/>
    <w:rsid w:val="00341D07"/>
    <w:rsid w:val="0034228B"/>
    <w:rsid w:val="00342701"/>
    <w:rsid w:val="00342A09"/>
    <w:rsid w:val="00346B6D"/>
    <w:rsid w:val="00346CCD"/>
    <w:rsid w:val="00346DAA"/>
    <w:rsid w:val="003476C4"/>
    <w:rsid w:val="00351657"/>
    <w:rsid w:val="00352952"/>
    <w:rsid w:val="00352CA4"/>
    <w:rsid w:val="00352F27"/>
    <w:rsid w:val="0035327C"/>
    <w:rsid w:val="003547CE"/>
    <w:rsid w:val="0035575A"/>
    <w:rsid w:val="0035688C"/>
    <w:rsid w:val="00356D96"/>
    <w:rsid w:val="003574EA"/>
    <w:rsid w:val="00357CA3"/>
    <w:rsid w:val="00360D1F"/>
    <w:rsid w:val="00361193"/>
    <w:rsid w:val="00363430"/>
    <w:rsid w:val="00363F58"/>
    <w:rsid w:val="00364562"/>
    <w:rsid w:val="00367B79"/>
    <w:rsid w:val="0037074D"/>
    <w:rsid w:val="00371832"/>
    <w:rsid w:val="00374D59"/>
    <w:rsid w:val="00375873"/>
    <w:rsid w:val="00375FA5"/>
    <w:rsid w:val="0037749F"/>
    <w:rsid w:val="00380B5A"/>
    <w:rsid w:val="00380BDF"/>
    <w:rsid w:val="00381001"/>
    <w:rsid w:val="003819A0"/>
    <w:rsid w:val="00382609"/>
    <w:rsid w:val="00382B62"/>
    <w:rsid w:val="00384627"/>
    <w:rsid w:val="00385170"/>
    <w:rsid w:val="00385DDA"/>
    <w:rsid w:val="00385DE7"/>
    <w:rsid w:val="0038644F"/>
    <w:rsid w:val="0038655C"/>
    <w:rsid w:val="00386B30"/>
    <w:rsid w:val="0038771C"/>
    <w:rsid w:val="003917DE"/>
    <w:rsid w:val="00391AC3"/>
    <w:rsid w:val="00393273"/>
    <w:rsid w:val="0039389F"/>
    <w:rsid w:val="00394869"/>
    <w:rsid w:val="0039551B"/>
    <w:rsid w:val="0039663B"/>
    <w:rsid w:val="003969D4"/>
    <w:rsid w:val="003A0AC2"/>
    <w:rsid w:val="003A4050"/>
    <w:rsid w:val="003A40F2"/>
    <w:rsid w:val="003A4147"/>
    <w:rsid w:val="003A49DF"/>
    <w:rsid w:val="003A5D2E"/>
    <w:rsid w:val="003A77D4"/>
    <w:rsid w:val="003B01EA"/>
    <w:rsid w:val="003B11BE"/>
    <w:rsid w:val="003B35EA"/>
    <w:rsid w:val="003B573C"/>
    <w:rsid w:val="003B5816"/>
    <w:rsid w:val="003B6068"/>
    <w:rsid w:val="003C068C"/>
    <w:rsid w:val="003C1D9C"/>
    <w:rsid w:val="003C35C7"/>
    <w:rsid w:val="003C399C"/>
    <w:rsid w:val="003C3FEC"/>
    <w:rsid w:val="003C4342"/>
    <w:rsid w:val="003C5855"/>
    <w:rsid w:val="003D0356"/>
    <w:rsid w:val="003D06D4"/>
    <w:rsid w:val="003D0B48"/>
    <w:rsid w:val="003D13B4"/>
    <w:rsid w:val="003D2212"/>
    <w:rsid w:val="003D2EE8"/>
    <w:rsid w:val="003D3720"/>
    <w:rsid w:val="003D4AEA"/>
    <w:rsid w:val="003D6BE7"/>
    <w:rsid w:val="003E1D6F"/>
    <w:rsid w:val="003E1E1A"/>
    <w:rsid w:val="003E2067"/>
    <w:rsid w:val="003E678B"/>
    <w:rsid w:val="003E6BE9"/>
    <w:rsid w:val="003F0600"/>
    <w:rsid w:val="003F39D9"/>
    <w:rsid w:val="003F616C"/>
    <w:rsid w:val="003F69D0"/>
    <w:rsid w:val="00400699"/>
    <w:rsid w:val="0040195D"/>
    <w:rsid w:val="004019E8"/>
    <w:rsid w:val="00402109"/>
    <w:rsid w:val="00402746"/>
    <w:rsid w:val="00402DFA"/>
    <w:rsid w:val="004045ED"/>
    <w:rsid w:val="0040470C"/>
    <w:rsid w:val="004053CC"/>
    <w:rsid w:val="00405517"/>
    <w:rsid w:val="004056FB"/>
    <w:rsid w:val="00407F51"/>
    <w:rsid w:val="004115B6"/>
    <w:rsid w:val="00411E6D"/>
    <w:rsid w:val="00413BE8"/>
    <w:rsid w:val="00413EE7"/>
    <w:rsid w:val="00414136"/>
    <w:rsid w:val="0041713A"/>
    <w:rsid w:val="0041740A"/>
    <w:rsid w:val="004176F1"/>
    <w:rsid w:val="004178E0"/>
    <w:rsid w:val="00417B74"/>
    <w:rsid w:val="00425007"/>
    <w:rsid w:val="00426B62"/>
    <w:rsid w:val="00426D1F"/>
    <w:rsid w:val="00427894"/>
    <w:rsid w:val="00430C36"/>
    <w:rsid w:val="00430D20"/>
    <w:rsid w:val="00433D06"/>
    <w:rsid w:val="00434C79"/>
    <w:rsid w:val="00435819"/>
    <w:rsid w:val="0043738C"/>
    <w:rsid w:val="004378B6"/>
    <w:rsid w:val="00441CA9"/>
    <w:rsid w:val="00441DAF"/>
    <w:rsid w:val="0044410C"/>
    <w:rsid w:val="004461DC"/>
    <w:rsid w:val="004464C1"/>
    <w:rsid w:val="00446733"/>
    <w:rsid w:val="0045098D"/>
    <w:rsid w:val="00451353"/>
    <w:rsid w:val="00452285"/>
    <w:rsid w:val="00452CD3"/>
    <w:rsid w:val="00454275"/>
    <w:rsid w:val="00455660"/>
    <w:rsid w:val="00455F07"/>
    <w:rsid w:val="00457768"/>
    <w:rsid w:val="00460978"/>
    <w:rsid w:val="004617FF"/>
    <w:rsid w:val="00461B34"/>
    <w:rsid w:val="004629C5"/>
    <w:rsid w:val="004630F1"/>
    <w:rsid w:val="00463DE0"/>
    <w:rsid w:val="00463DEF"/>
    <w:rsid w:val="0046485B"/>
    <w:rsid w:val="00465926"/>
    <w:rsid w:val="004664D2"/>
    <w:rsid w:val="00470ABE"/>
    <w:rsid w:val="00470C5B"/>
    <w:rsid w:val="00471562"/>
    <w:rsid w:val="00471E35"/>
    <w:rsid w:val="004722E6"/>
    <w:rsid w:val="004730F2"/>
    <w:rsid w:val="00474221"/>
    <w:rsid w:val="004742B0"/>
    <w:rsid w:val="0047435C"/>
    <w:rsid w:val="00475B0B"/>
    <w:rsid w:val="004762B5"/>
    <w:rsid w:val="00476B00"/>
    <w:rsid w:val="00476DF3"/>
    <w:rsid w:val="00477038"/>
    <w:rsid w:val="00477E10"/>
    <w:rsid w:val="004805B0"/>
    <w:rsid w:val="00480D63"/>
    <w:rsid w:val="00481E09"/>
    <w:rsid w:val="004825B6"/>
    <w:rsid w:val="004844CE"/>
    <w:rsid w:val="004860B3"/>
    <w:rsid w:val="00486206"/>
    <w:rsid w:val="00487235"/>
    <w:rsid w:val="00491109"/>
    <w:rsid w:val="004933B9"/>
    <w:rsid w:val="00493E89"/>
    <w:rsid w:val="004949E6"/>
    <w:rsid w:val="00494D37"/>
    <w:rsid w:val="004959C0"/>
    <w:rsid w:val="0049671F"/>
    <w:rsid w:val="004968B9"/>
    <w:rsid w:val="004A211A"/>
    <w:rsid w:val="004A2928"/>
    <w:rsid w:val="004A3B4E"/>
    <w:rsid w:val="004A3EC1"/>
    <w:rsid w:val="004A7854"/>
    <w:rsid w:val="004B02BB"/>
    <w:rsid w:val="004B115E"/>
    <w:rsid w:val="004B1BFB"/>
    <w:rsid w:val="004B36E1"/>
    <w:rsid w:val="004B45A6"/>
    <w:rsid w:val="004B4934"/>
    <w:rsid w:val="004B6765"/>
    <w:rsid w:val="004C0C46"/>
    <w:rsid w:val="004C13E0"/>
    <w:rsid w:val="004C2C73"/>
    <w:rsid w:val="004C3684"/>
    <w:rsid w:val="004C4432"/>
    <w:rsid w:val="004C5E7B"/>
    <w:rsid w:val="004C638B"/>
    <w:rsid w:val="004C69BD"/>
    <w:rsid w:val="004C761E"/>
    <w:rsid w:val="004C7A12"/>
    <w:rsid w:val="004D01E5"/>
    <w:rsid w:val="004D144F"/>
    <w:rsid w:val="004D4E8D"/>
    <w:rsid w:val="004D54AD"/>
    <w:rsid w:val="004D5DA9"/>
    <w:rsid w:val="004D6537"/>
    <w:rsid w:val="004D763D"/>
    <w:rsid w:val="004D7B26"/>
    <w:rsid w:val="004D7FAF"/>
    <w:rsid w:val="004E0E2D"/>
    <w:rsid w:val="004E15DF"/>
    <w:rsid w:val="004E1D44"/>
    <w:rsid w:val="004E3FC7"/>
    <w:rsid w:val="004E4A6D"/>
    <w:rsid w:val="004E4B05"/>
    <w:rsid w:val="004E53F7"/>
    <w:rsid w:val="004E54F4"/>
    <w:rsid w:val="004E59C1"/>
    <w:rsid w:val="004E64EC"/>
    <w:rsid w:val="004E70FE"/>
    <w:rsid w:val="004F000E"/>
    <w:rsid w:val="004F093C"/>
    <w:rsid w:val="004F126B"/>
    <w:rsid w:val="004F240B"/>
    <w:rsid w:val="004F4176"/>
    <w:rsid w:val="004F4382"/>
    <w:rsid w:val="004F4BD8"/>
    <w:rsid w:val="004F6160"/>
    <w:rsid w:val="004F6C6F"/>
    <w:rsid w:val="005004C7"/>
    <w:rsid w:val="005011DE"/>
    <w:rsid w:val="00501428"/>
    <w:rsid w:val="00503555"/>
    <w:rsid w:val="005048E8"/>
    <w:rsid w:val="00506042"/>
    <w:rsid w:val="0050717F"/>
    <w:rsid w:val="00510636"/>
    <w:rsid w:val="00510EDA"/>
    <w:rsid w:val="00512BCC"/>
    <w:rsid w:val="00513161"/>
    <w:rsid w:val="00513C65"/>
    <w:rsid w:val="00514A24"/>
    <w:rsid w:val="00515090"/>
    <w:rsid w:val="00516F0E"/>
    <w:rsid w:val="00522425"/>
    <w:rsid w:val="00524464"/>
    <w:rsid w:val="00526FD8"/>
    <w:rsid w:val="00527237"/>
    <w:rsid w:val="005273BE"/>
    <w:rsid w:val="00527D56"/>
    <w:rsid w:val="00531EE7"/>
    <w:rsid w:val="00532081"/>
    <w:rsid w:val="005342A9"/>
    <w:rsid w:val="005367C5"/>
    <w:rsid w:val="00541C2D"/>
    <w:rsid w:val="00542854"/>
    <w:rsid w:val="00543A31"/>
    <w:rsid w:val="00543BD2"/>
    <w:rsid w:val="005456E8"/>
    <w:rsid w:val="00546400"/>
    <w:rsid w:val="00546AB6"/>
    <w:rsid w:val="00547061"/>
    <w:rsid w:val="00547149"/>
    <w:rsid w:val="0055038B"/>
    <w:rsid w:val="005526C8"/>
    <w:rsid w:val="00553C12"/>
    <w:rsid w:val="00554026"/>
    <w:rsid w:val="0055717C"/>
    <w:rsid w:val="0055722B"/>
    <w:rsid w:val="0056216A"/>
    <w:rsid w:val="0056269E"/>
    <w:rsid w:val="0056304F"/>
    <w:rsid w:val="005642A6"/>
    <w:rsid w:val="005657C1"/>
    <w:rsid w:val="00565BB3"/>
    <w:rsid w:val="005674E7"/>
    <w:rsid w:val="00571BD3"/>
    <w:rsid w:val="00571E26"/>
    <w:rsid w:val="005730DF"/>
    <w:rsid w:val="00574233"/>
    <w:rsid w:val="00574629"/>
    <w:rsid w:val="0057485F"/>
    <w:rsid w:val="00574B4A"/>
    <w:rsid w:val="00575AB3"/>
    <w:rsid w:val="00577434"/>
    <w:rsid w:val="00581039"/>
    <w:rsid w:val="00581094"/>
    <w:rsid w:val="00581D12"/>
    <w:rsid w:val="00584D7E"/>
    <w:rsid w:val="00584FF2"/>
    <w:rsid w:val="00585320"/>
    <w:rsid w:val="005857D0"/>
    <w:rsid w:val="00585BA9"/>
    <w:rsid w:val="00585D04"/>
    <w:rsid w:val="00585F4F"/>
    <w:rsid w:val="0058768B"/>
    <w:rsid w:val="0059014A"/>
    <w:rsid w:val="005908A3"/>
    <w:rsid w:val="00590BC1"/>
    <w:rsid w:val="0059448C"/>
    <w:rsid w:val="00594ADD"/>
    <w:rsid w:val="0059665F"/>
    <w:rsid w:val="005971F8"/>
    <w:rsid w:val="00597463"/>
    <w:rsid w:val="00597A2D"/>
    <w:rsid w:val="005A172E"/>
    <w:rsid w:val="005A2A4A"/>
    <w:rsid w:val="005A2E55"/>
    <w:rsid w:val="005A3DDA"/>
    <w:rsid w:val="005A4210"/>
    <w:rsid w:val="005A6D2F"/>
    <w:rsid w:val="005B2A82"/>
    <w:rsid w:val="005B35AE"/>
    <w:rsid w:val="005B3EAB"/>
    <w:rsid w:val="005B59A3"/>
    <w:rsid w:val="005B604B"/>
    <w:rsid w:val="005B72A7"/>
    <w:rsid w:val="005B7CEF"/>
    <w:rsid w:val="005C0F95"/>
    <w:rsid w:val="005C4F46"/>
    <w:rsid w:val="005C7C05"/>
    <w:rsid w:val="005C7EFA"/>
    <w:rsid w:val="005D0351"/>
    <w:rsid w:val="005D156B"/>
    <w:rsid w:val="005D1B18"/>
    <w:rsid w:val="005D285A"/>
    <w:rsid w:val="005D36EB"/>
    <w:rsid w:val="005D4A7A"/>
    <w:rsid w:val="005D4AF8"/>
    <w:rsid w:val="005D50D5"/>
    <w:rsid w:val="005D5B72"/>
    <w:rsid w:val="005D611F"/>
    <w:rsid w:val="005E0999"/>
    <w:rsid w:val="005E0B51"/>
    <w:rsid w:val="005E1343"/>
    <w:rsid w:val="005E60C1"/>
    <w:rsid w:val="005E6F53"/>
    <w:rsid w:val="005E7363"/>
    <w:rsid w:val="005E74B6"/>
    <w:rsid w:val="005F0005"/>
    <w:rsid w:val="005F0157"/>
    <w:rsid w:val="005F04F5"/>
    <w:rsid w:val="005F2A49"/>
    <w:rsid w:val="005F46D1"/>
    <w:rsid w:val="005F4BAF"/>
    <w:rsid w:val="005F5B01"/>
    <w:rsid w:val="005F6519"/>
    <w:rsid w:val="005F6858"/>
    <w:rsid w:val="005F75CC"/>
    <w:rsid w:val="0060057B"/>
    <w:rsid w:val="006008B0"/>
    <w:rsid w:val="00600936"/>
    <w:rsid w:val="0060195A"/>
    <w:rsid w:val="00601C7F"/>
    <w:rsid w:val="00602E44"/>
    <w:rsid w:val="00603CB9"/>
    <w:rsid w:val="0060564A"/>
    <w:rsid w:val="00605AF0"/>
    <w:rsid w:val="00605E04"/>
    <w:rsid w:val="006066B7"/>
    <w:rsid w:val="0061005B"/>
    <w:rsid w:val="00612643"/>
    <w:rsid w:val="006128CB"/>
    <w:rsid w:val="006129A6"/>
    <w:rsid w:val="00612AFD"/>
    <w:rsid w:val="006135CC"/>
    <w:rsid w:val="00613D5F"/>
    <w:rsid w:val="0061560E"/>
    <w:rsid w:val="00616D11"/>
    <w:rsid w:val="00617524"/>
    <w:rsid w:val="006179D5"/>
    <w:rsid w:val="006212A7"/>
    <w:rsid w:val="00622005"/>
    <w:rsid w:val="00623F8C"/>
    <w:rsid w:val="00632FE4"/>
    <w:rsid w:val="00633F78"/>
    <w:rsid w:val="00635C23"/>
    <w:rsid w:val="00635EF6"/>
    <w:rsid w:val="006400A7"/>
    <w:rsid w:val="00640DC9"/>
    <w:rsid w:val="006416B0"/>
    <w:rsid w:val="006417A1"/>
    <w:rsid w:val="00641C16"/>
    <w:rsid w:val="00641C95"/>
    <w:rsid w:val="00642854"/>
    <w:rsid w:val="00642F0F"/>
    <w:rsid w:val="00645207"/>
    <w:rsid w:val="006469AB"/>
    <w:rsid w:val="00646B83"/>
    <w:rsid w:val="00647199"/>
    <w:rsid w:val="00647954"/>
    <w:rsid w:val="006515D1"/>
    <w:rsid w:val="00651C16"/>
    <w:rsid w:val="006529B9"/>
    <w:rsid w:val="0065339A"/>
    <w:rsid w:val="006533CF"/>
    <w:rsid w:val="00656D7C"/>
    <w:rsid w:val="00660045"/>
    <w:rsid w:val="00660A5F"/>
    <w:rsid w:val="00662C99"/>
    <w:rsid w:val="006644C9"/>
    <w:rsid w:val="00665278"/>
    <w:rsid w:val="00666821"/>
    <w:rsid w:val="00667B3F"/>
    <w:rsid w:val="00667C28"/>
    <w:rsid w:val="00667EBA"/>
    <w:rsid w:val="00667F09"/>
    <w:rsid w:val="00673A6E"/>
    <w:rsid w:val="00674390"/>
    <w:rsid w:val="00674F40"/>
    <w:rsid w:val="0067520D"/>
    <w:rsid w:val="00675829"/>
    <w:rsid w:val="006762CB"/>
    <w:rsid w:val="006765DC"/>
    <w:rsid w:val="006770CF"/>
    <w:rsid w:val="006801CC"/>
    <w:rsid w:val="00680D09"/>
    <w:rsid w:val="00680F91"/>
    <w:rsid w:val="0068134B"/>
    <w:rsid w:val="006834D9"/>
    <w:rsid w:val="006835A0"/>
    <w:rsid w:val="00686795"/>
    <w:rsid w:val="00686A9A"/>
    <w:rsid w:val="00686DFB"/>
    <w:rsid w:val="00687BAA"/>
    <w:rsid w:val="006911E8"/>
    <w:rsid w:val="006913D8"/>
    <w:rsid w:val="00692329"/>
    <w:rsid w:val="0069260A"/>
    <w:rsid w:val="00692B05"/>
    <w:rsid w:val="00692C62"/>
    <w:rsid w:val="00693428"/>
    <w:rsid w:val="0069350A"/>
    <w:rsid w:val="006942EC"/>
    <w:rsid w:val="00694408"/>
    <w:rsid w:val="0069466B"/>
    <w:rsid w:val="006953CB"/>
    <w:rsid w:val="00696E91"/>
    <w:rsid w:val="00697701"/>
    <w:rsid w:val="00697BE3"/>
    <w:rsid w:val="006A038C"/>
    <w:rsid w:val="006A0484"/>
    <w:rsid w:val="006A168B"/>
    <w:rsid w:val="006A344A"/>
    <w:rsid w:val="006A35C8"/>
    <w:rsid w:val="006A3A26"/>
    <w:rsid w:val="006A3BCE"/>
    <w:rsid w:val="006A48EB"/>
    <w:rsid w:val="006B0736"/>
    <w:rsid w:val="006B0F9C"/>
    <w:rsid w:val="006B12D8"/>
    <w:rsid w:val="006B3465"/>
    <w:rsid w:val="006B4499"/>
    <w:rsid w:val="006B4C89"/>
    <w:rsid w:val="006B5A4E"/>
    <w:rsid w:val="006C3D7C"/>
    <w:rsid w:val="006C3EEA"/>
    <w:rsid w:val="006C4EEB"/>
    <w:rsid w:val="006C4F4D"/>
    <w:rsid w:val="006C6BEB"/>
    <w:rsid w:val="006C7B78"/>
    <w:rsid w:val="006D035D"/>
    <w:rsid w:val="006D0544"/>
    <w:rsid w:val="006D3161"/>
    <w:rsid w:val="006D48B9"/>
    <w:rsid w:val="006D54D8"/>
    <w:rsid w:val="006D56FD"/>
    <w:rsid w:val="006D578F"/>
    <w:rsid w:val="006D5821"/>
    <w:rsid w:val="006E0674"/>
    <w:rsid w:val="006E1791"/>
    <w:rsid w:val="006E1901"/>
    <w:rsid w:val="006E32E5"/>
    <w:rsid w:val="006E34FE"/>
    <w:rsid w:val="006E6EF3"/>
    <w:rsid w:val="006F0EEF"/>
    <w:rsid w:val="006F11F4"/>
    <w:rsid w:val="006F2124"/>
    <w:rsid w:val="006F2248"/>
    <w:rsid w:val="006F3B3A"/>
    <w:rsid w:val="006F4492"/>
    <w:rsid w:val="006F51E1"/>
    <w:rsid w:val="006F6335"/>
    <w:rsid w:val="006F7F86"/>
    <w:rsid w:val="0070130C"/>
    <w:rsid w:val="00703C3F"/>
    <w:rsid w:val="007051B0"/>
    <w:rsid w:val="007053C1"/>
    <w:rsid w:val="007057C9"/>
    <w:rsid w:val="00706DDF"/>
    <w:rsid w:val="007103D1"/>
    <w:rsid w:val="00712E9E"/>
    <w:rsid w:val="0071449D"/>
    <w:rsid w:val="00714EFC"/>
    <w:rsid w:val="0071500D"/>
    <w:rsid w:val="00715A6B"/>
    <w:rsid w:val="00715E8A"/>
    <w:rsid w:val="00715F93"/>
    <w:rsid w:val="00717619"/>
    <w:rsid w:val="007211CE"/>
    <w:rsid w:val="007219C2"/>
    <w:rsid w:val="00722212"/>
    <w:rsid w:val="007224CE"/>
    <w:rsid w:val="00725AD4"/>
    <w:rsid w:val="00727528"/>
    <w:rsid w:val="0073000A"/>
    <w:rsid w:val="00731053"/>
    <w:rsid w:val="00731238"/>
    <w:rsid w:val="00732BC8"/>
    <w:rsid w:val="00734064"/>
    <w:rsid w:val="00734568"/>
    <w:rsid w:val="007349F6"/>
    <w:rsid w:val="00737627"/>
    <w:rsid w:val="007377FF"/>
    <w:rsid w:val="00740CB2"/>
    <w:rsid w:val="00741A2A"/>
    <w:rsid w:val="007444C1"/>
    <w:rsid w:val="007449DC"/>
    <w:rsid w:val="00744B5D"/>
    <w:rsid w:val="00744D3E"/>
    <w:rsid w:val="0074543D"/>
    <w:rsid w:val="00746155"/>
    <w:rsid w:val="007466D9"/>
    <w:rsid w:val="00751C87"/>
    <w:rsid w:val="00751EBE"/>
    <w:rsid w:val="0075245A"/>
    <w:rsid w:val="00753924"/>
    <w:rsid w:val="0075430B"/>
    <w:rsid w:val="00755F3B"/>
    <w:rsid w:val="00755F50"/>
    <w:rsid w:val="007566C0"/>
    <w:rsid w:val="007571D6"/>
    <w:rsid w:val="00757958"/>
    <w:rsid w:val="00760745"/>
    <w:rsid w:val="00760B23"/>
    <w:rsid w:val="007614DC"/>
    <w:rsid w:val="0076184F"/>
    <w:rsid w:val="0076230A"/>
    <w:rsid w:val="00762F88"/>
    <w:rsid w:val="00765921"/>
    <w:rsid w:val="007711E7"/>
    <w:rsid w:val="0077310B"/>
    <w:rsid w:val="00773AB7"/>
    <w:rsid w:val="007743D1"/>
    <w:rsid w:val="0077477F"/>
    <w:rsid w:val="00781F82"/>
    <w:rsid w:val="00782176"/>
    <w:rsid w:val="007834B9"/>
    <w:rsid w:val="00785249"/>
    <w:rsid w:val="00785706"/>
    <w:rsid w:val="00786BAA"/>
    <w:rsid w:val="00787BB6"/>
    <w:rsid w:val="00787D21"/>
    <w:rsid w:val="00790587"/>
    <w:rsid w:val="00792261"/>
    <w:rsid w:val="00792673"/>
    <w:rsid w:val="00792EB6"/>
    <w:rsid w:val="0079366D"/>
    <w:rsid w:val="00793B5A"/>
    <w:rsid w:val="00793F04"/>
    <w:rsid w:val="0079435D"/>
    <w:rsid w:val="007956E3"/>
    <w:rsid w:val="00796B0F"/>
    <w:rsid w:val="00796F5B"/>
    <w:rsid w:val="007A165F"/>
    <w:rsid w:val="007A1A02"/>
    <w:rsid w:val="007A3D79"/>
    <w:rsid w:val="007A4311"/>
    <w:rsid w:val="007A458C"/>
    <w:rsid w:val="007A692D"/>
    <w:rsid w:val="007B1847"/>
    <w:rsid w:val="007B3851"/>
    <w:rsid w:val="007B3FB8"/>
    <w:rsid w:val="007B41B1"/>
    <w:rsid w:val="007B5697"/>
    <w:rsid w:val="007B5E74"/>
    <w:rsid w:val="007B5F3D"/>
    <w:rsid w:val="007B6143"/>
    <w:rsid w:val="007B6B8E"/>
    <w:rsid w:val="007B709D"/>
    <w:rsid w:val="007B74B9"/>
    <w:rsid w:val="007C13C3"/>
    <w:rsid w:val="007C1B4A"/>
    <w:rsid w:val="007C2D2B"/>
    <w:rsid w:val="007C3735"/>
    <w:rsid w:val="007C4F79"/>
    <w:rsid w:val="007C5840"/>
    <w:rsid w:val="007C68C5"/>
    <w:rsid w:val="007C760F"/>
    <w:rsid w:val="007D0D70"/>
    <w:rsid w:val="007D215A"/>
    <w:rsid w:val="007D4673"/>
    <w:rsid w:val="007D5275"/>
    <w:rsid w:val="007D7486"/>
    <w:rsid w:val="007D7811"/>
    <w:rsid w:val="007D7CF2"/>
    <w:rsid w:val="007D7D02"/>
    <w:rsid w:val="007E2F27"/>
    <w:rsid w:val="007E4122"/>
    <w:rsid w:val="007E41BF"/>
    <w:rsid w:val="007E595B"/>
    <w:rsid w:val="007E74A7"/>
    <w:rsid w:val="007E7B46"/>
    <w:rsid w:val="007E7D2F"/>
    <w:rsid w:val="007F08D3"/>
    <w:rsid w:val="007F10C2"/>
    <w:rsid w:val="007F115C"/>
    <w:rsid w:val="007F1F29"/>
    <w:rsid w:val="007F36D4"/>
    <w:rsid w:val="007F52D0"/>
    <w:rsid w:val="007F5825"/>
    <w:rsid w:val="007F78E5"/>
    <w:rsid w:val="00800B10"/>
    <w:rsid w:val="00800E30"/>
    <w:rsid w:val="00800E91"/>
    <w:rsid w:val="00801544"/>
    <w:rsid w:val="0080183A"/>
    <w:rsid w:val="008037A2"/>
    <w:rsid w:val="00803BB0"/>
    <w:rsid w:val="008056E5"/>
    <w:rsid w:val="00805D58"/>
    <w:rsid w:val="0080684B"/>
    <w:rsid w:val="00807734"/>
    <w:rsid w:val="00810A6E"/>
    <w:rsid w:val="00813624"/>
    <w:rsid w:val="00813A9C"/>
    <w:rsid w:val="00816C78"/>
    <w:rsid w:val="0081DB1A"/>
    <w:rsid w:val="00822226"/>
    <w:rsid w:val="00823189"/>
    <w:rsid w:val="0082426D"/>
    <w:rsid w:val="00827053"/>
    <w:rsid w:val="00827142"/>
    <w:rsid w:val="008305CD"/>
    <w:rsid w:val="00831D8F"/>
    <w:rsid w:val="00832ECE"/>
    <w:rsid w:val="008333CD"/>
    <w:rsid w:val="0083476A"/>
    <w:rsid w:val="00834E88"/>
    <w:rsid w:val="00835089"/>
    <w:rsid w:val="008350D8"/>
    <w:rsid w:val="0083697C"/>
    <w:rsid w:val="00841B7E"/>
    <w:rsid w:val="00842E3A"/>
    <w:rsid w:val="00842FD8"/>
    <w:rsid w:val="00844230"/>
    <w:rsid w:val="008447FB"/>
    <w:rsid w:val="008455E9"/>
    <w:rsid w:val="008465B3"/>
    <w:rsid w:val="0084683F"/>
    <w:rsid w:val="00846899"/>
    <w:rsid w:val="008470ED"/>
    <w:rsid w:val="008473A5"/>
    <w:rsid w:val="008473DA"/>
    <w:rsid w:val="0085033D"/>
    <w:rsid w:val="00851CC2"/>
    <w:rsid w:val="00852CA1"/>
    <w:rsid w:val="00860725"/>
    <w:rsid w:val="008609E3"/>
    <w:rsid w:val="0086128E"/>
    <w:rsid w:val="00864DF2"/>
    <w:rsid w:val="00866718"/>
    <w:rsid w:val="0086EC88"/>
    <w:rsid w:val="008722BC"/>
    <w:rsid w:val="008727FC"/>
    <w:rsid w:val="00873503"/>
    <w:rsid w:val="0087396C"/>
    <w:rsid w:val="008750BF"/>
    <w:rsid w:val="008763F2"/>
    <w:rsid w:val="008773F1"/>
    <w:rsid w:val="0088141D"/>
    <w:rsid w:val="00881E32"/>
    <w:rsid w:val="008823C7"/>
    <w:rsid w:val="00883C11"/>
    <w:rsid w:val="00884A9E"/>
    <w:rsid w:val="00886361"/>
    <w:rsid w:val="00887CB6"/>
    <w:rsid w:val="00887D00"/>
    <w:rsid w:val="008909B0"/>
    <w:rsid w:val="008923D6"/>
    <w:rsid w:val="008925B7"/>
    <w:rsid w:val="008941A3"/>
    <w:rsid w:val="0089482D"/>
    <w:rsid w:val="00894EB5"/>
    <w:rsid w:val="0089611E"/>
    <w:rsid w:val="008966B1"/>
    <w:rsid w:val="00897011"/>
    <w:rsid w:val="0089706E"/>
    <w:rsid w:val="0089799C"/>
    <w:rsid w:val="008A0664"/>
    <w:rsid w:val="008A388D"/>
    <w:rsid w:val="008A46C0"/>
    <w:rsid w:val="008A7069"/>
    <w:rsid w:val="008A71FB"/>
    <w:rsid w:val="008A7C1B"/>
    <w:rsid w:val="008B2480"/>
    <w:rsid w:val="008B2F24"/>
    <w:rsid w:val="008B3248"/>
    <w:rsid w:val="008B367D"/>
    <w:rsid w:val="008B3724"/>
    <w:rsid w:val="008B4DA5"/>
    <w:rsid w:val="008B632B"/>
    <w:rsid w:val="008B6A99"/>
    <w:rsid w:val="008B789D"/>
    <w:rsid w:val="008B7F46"/>
    <w:rsid w:val="008C0195"/>
    <w:rsid w:val="008C0215"/>
    <w:rsid w:val="008C0559"/>
    <w:rsid w:val="008C131B"/>
    <w:rsid w:val="008C4001"/>
    <w:rsid w:val="008C5CD7"/>
    <w:rsid w:val="008D006E"/>
    <w:rsid w:val="008D5ED5"/>
    <w:rsid w:val="008D5FA8"/>
    <w:rsid w:val="008D741C"/>
    <w:rsid w:val="008D793A"/>
    <w:rsid w:val="008E4956"/>
    <w:rsid w:val="008E5525"/>
    <w:rsid w:val="008F0F1F"/>
    <w:rsid w:val="008F1879"/>
    <w:rsid w:val="008F1E84"/>
    <w:rsid w:val="008F31BA"/>
    <w:rsid w:val="008F4927"/>
    <w:rsid w:val="008F7849"/>
    <w:rsid w:val="009010EE"/>
    <w:rsid w:val="009023E8"/>
    <w:rsid w:val="009037DE"/>
    <w:rsid w:val="0090380B"/>
    <w:rsid w:val="009065FD"/>
    <w:rsid w:val="0091083E"/>
    <w:rsid w:val="0091099F"/>
    <w:rsid w:val="00911C40"/>
    <w:rsid w:val="009135F5"/>
    <w:rsid w:val="0091377D"/>
    <w:rsid w:val="00913B9E"/>
    <w:rsid w:val="00913BFA"/>
    <w:rsid w:val="00914A07"/>
    <w:rsid w:val="00916C67"/>
    <w:rsid w:val="00917AD0"/>
    <w:rsid w:val="00917DEC"/>
    <w:rsid w:val="009209D9"/>
    <w:rsid w:val="00921241"/>
    <w:rsid w:val="00923212"/>
    <w:rsid w:val="00923790"/>
    <w:rsid w:val="00923B89"/>
    <w:rsid w:val="00924727"/>
    <w:rsid w:val="00925863"/>
    <w:rsid w:val="00927439"/>
    <w:rsid w:val="00933B45"/>
    <w:rsid w:val="00933BAB"/>
    <w:rsid w:val="00935463"/>
    <w:rsid w:val="0093547B"/>
    <w:rsid w:val="00935944"/>
    <w:rsid w:val="009428F7"/>
    <w:rsid w:val="00942C28"/>
    <w:rsid w:val="0094337A"/>
    <w:rsid w:val="00943B04"/>
    <w:rsid w:val="009442B4"/>
    <w:rsid w:val="0094566C"/>
    <w:rsid w:val="00946B38"/>
    <w:rsid w:val="00946E59"/>
    <w:rsid w:val="00952861"/>
    <w:rsid w:val="0095290D"/>
    <w:rsid w:val="009539FD"/>
    <w:rsid w:val="00954972"/>
    <w:rsid w:val="00955285"/>
    <w:rsid w:val="0095592E"/>
    <w:rsid w:val="009564E6"/>
    <w:rsid w:val="00956881"/>
    <w:rsid w:val="00956A81"/>
    <w:rsid w:val="009609E1"/>
    <w:rsid w:val="00960EF9"/>
    <w:rsid w:val="00963CB3"/>
    <w:rsid w:val="00963FC2"/>
    <w:rsid w:val="009645AA"/>
    <w:rsid w:val="0096610B"/>
    <w:rsid w:val="009724E9"/>
    <w:rsid w:val="0097258E"/>
    <w:rsid w:val="00972D11"/>
    <w:rsid w:val="00973E60"/>
    <w:rsid w:val="00974728"/>
    <w:rsid w:val="00976F59"/>
    <w:rsid w:val="009811C8"/>
    <w:rsid w:val="009825C3"/>
    <w:rsid w:val="009835EB"/>
    <w:rsid w:val="00985C41"/>
    <w:rsid w:val="00986E7D"/>
    <w:rsid w:val="009872E3"/>
    <w:rsid w:val="00992C65"/>
    <w:rsid w:val="00993847"/>
    <w:rsid w:val="0099488C"/>
    <w:rsid w:val="00995A3C"/>
    <w:rsid w:val="00996988"/>
    <w:rsid w:val="00997B5F"/>
    <w:rsid w:val="009A05B8"/>
    <w:rsid w:val="009A0DE6"/>
    <w:rsid w:val="009A2BE1"/>
    <w:rsid w:val="009A424A"/>
    <w:rsid w:val="009A4ECF"/>
    <w:rsid w:val="009A6C64"/>
    <w:rsid w:val="009A708D"/>
    <w:rsid w:val="009B1B62"/>
    <w:rsid w:val="009B1C53"/>
    <w:rsid w:val="009B2537"/>
    <w:rsid w:val="009B3123"/>
    <w:rsid w:val="009B348E"/>
    <w:rsid w:val="009B3771"/>
    <w:rsid w:val="009B43BB"/>
    <w:rsid w:val="009B4722"/>
    <w:rsid w:val="009B6D5F"/>
    <w:rsid w:val="009B74CD"/>
    <w:rsid w:val="009C0F09"/>
    <w:rsid w:val="009C1E77"/>
    <w:rsid w:val="009C3228"/>
    <w:rsid w:val="009C48F0"/>
    <w:rsid w:val="009C5338"/>
    <w:rsid w:val="009D0CE8"/>
    <w:rsid w:val="009D1837"/>
    <w:rsid w:val="009D1BEE"/>
    <w:rsid w:val="009D295F"/>
    <w:rsid w:val="009D30EB"/>
    <w:rsid w:val="009D3825"/>
    <w:rsid w:val="009D4262"/>
    <w:rsid w:val="009D4A6F"/>
    <w:rsid w:val="009D6184"/>
    <w:rsid w:val="009E03C6"/>
    <w:rsid w:val="009E0E92"/>
    <w:rsid w:val="009E3CFE"/>
    <w:rsid w:val="009E3F3F"/>
    <w:rsid w:val="009E61FA"/>
    <w:rsid w:val="009E6441"/>
    <w:rsid w:val="009E7378"/>
    <w:rsid w:val="009F08ED"/>
    <w:rsid w:val="009F2B97"/>
    <w:rsid w:val="009F34D1"/>
    <w:rsid w:val="009F3A23"/>
    <w:rsid w:val="009F7258"/>
    <w:rsid w:val="009F72BC"/>
    <w:rsid w:val="009F7827"/>
    <w:rsid w:val="009F78CE"/>
    <w:rsid w:val="009F79DE"/>
    <w:rsid w:val="00A00E56"/>
    <w:rsid w:val="00A016F3"/>
    <w:rsid w:val="00A01E75"/>
    <w:rsid w:val="00A026A9"/>
    <w:rsid w:val="00A02B6D"/>
    <w:rsid w:val="00A02E36"/>
    <w:rsid w:val="00A02E97"/>
    <w:rsid w:val="00A03C97"/>
    <w:rsid w:val="00A0594F"/>
    <w:rsid w:val="00A105C4"/>
    <w:rsid w:val="00A12132"/>
    <w:rsid w:val="00A1231F"/>
    <w:rsid w:val="00A149BF"/>
    <w:rsid w:val="00A14DFE"/>
    <w:rsid w:val="00A150AE"/>
    <w:rsid w:val="00A150BD"/>
    <w:rsid w:val="00A1786F"/>
    <w:rsid w:val="00A17B50"/>
    <w:rsid w:val="00A20540"/>
    <w:rsid w:val="00A21CC6"/>
    <w:rsid w:val="00A2210C"/>
    <w:rsid w:val="00A22827"/>
    <w:rsid w:val="00A26C94"/>
    <w:rsid w:val="00A32187"/>
    <w:rsid w:val="00A32D57"/>
    <w:rsid w:val="00A33159"/>
    <w:rsid w:val="00A33E18"/>
    <w:rsid w:val="00A4121C"/>
    <w:rsid w:val="00A422A1"/>
    <w:rsid w:val="00A42443"/>
    <w:rsid w:val="00A4323F"/>
    <w:rsid w:val="00A43A47"/>
    <w:rsid w:val="00A440C7"/>
    <w:rsid w:val="00A44690"/>
    <w:rsid w:val="00A44A59"/>
    <w:rsid w:val="00A469D4"/>
    <w:rsid w:val="00A47839"/>
    <w:rsid w:val="00A50538"/>
    <w:rsid w:val="00A50E1B"/>
    <w:rsid w:val="00A515DA"/>
    <w:rsid w:val="00A55A0E"/>
    <w:rsid w:val="00A55ACD"/>
    <w:rsid w:val="00A57A75"/>
    <w:rsid w:val="00A57ADF"/>
    <w:rsid w:val="00A57C19"/>
    <w:rsid w:val="00A612A6"/>
    <w:rsid w:val="00A6174D"/>
    <w:rsid w:val="00A624FA"/>
    <w:rsid w:val="00A628D5"/>
    <w:rsid w:val="00A651E6"/>
    <w:rsid w:val="00A66C6A"/>
    <w:rsid w:val="00A71BB1"/>
    <w:rsid w:val="00A72DA4"/>
    <w:rsid w:val="00A73A23"/>
    <w:rsid w:val="00A73B35"/>
    <w:rsid w:val="00A73CB7"/>
    <w:rsid w:val="00A73DEA"/>
    <w:rsid w:val="00A74BA2"/>
    <w:rsid w:val="00A75667"/>
    <w:rsid w:val="00A778F0"/>
    <w:rsid w:val="00A8003B"/>
    <w:rsid w:val="00A80344"/>
    <w:rsid w:val="00A80B66"/>
    <w:rsid w:val="00A818CC"/>
    <w:rsid w:val="00A82846"/>
    <w:rsid w:val="00A83036"/>
    <w:rsid w:val="00A832C4"/>
    <w:rsid w:val="00A83D56"/>
    <w:rsid w:val="00A9016D"/>
    <w:rsid w:val="00A9022D"/>
    <w:rsid w:val="00A91C3C"/>
    <w:rsid w:val="00A9325D"/>
    <w:rsid w:val="00A93A19"/>
    <w:rsid w:val="00A95F42"/>
    <w:rsid w:val="00A9698F"/>
    <w:rsid w:val="00AA0BF7"/>
    <w:rsid w:val="00AA158A"/>
    <w:rsid w:val="00AA1B3E"/>
    <w:rsid w:val="00AA473D"/>
    <w:rsid w:val="00AA5732"/>
    <w:rsid w:val="00AA7594"/>
    <w:rsid w:val="00AB1459"/>
    <w:rsid w:val="00AB1502"/>
    <w:rsid w:val="00AB221A"/>
    <w:rsid w:val="00AB224B"/>
    <w:rsid w:val="00AB2E58"/>
    <w:rsid w:val="00AB3072"/>
    <w:rsid w:val="00AB39E6"/>
    <w:rsid w:val="00AB4848"/>
    <w:rsid w:val="00AB4B0F"/>
    <w:rsid w:val="00AB51EE"/>
    <w:rsid w:val="00AB5278"/>
    <w:rsid w:val="00AB59E1"/>
    <w:rsid w:val="00AB63C7"/>
    <w:rsid w:val="00AB6A96"/>
    <w:rsid w:val="00AB6B47"/>
    <w:rsid w:val="00AB7535"/>
    <w:rsid w:val="00AB7E60"/>
    <w:rsid w:val="00AC02FC"/>
    <w:rsid w:val="00AC03F8"/>
    <w:rsid w:val="00AC0954"/>
    <w:rsid w:val="00AC0E29"/>
    <w:rsid w:val="00AC0F03"/>
    <w:rsid w:val="00AC162B"/>
    <w:rsid w:val="00AC2631"/>
    <w:rsid w:val="00AC314D"/>
    <w:rsid w:val="00AC3E62"/>
    <w:rsid w:val="00AC5566"/>
    <w:rsid w:val="00AC5ED8"/>
    <w:rsid w:val="00AC63A9"/>
    <w:rsid w:val="00AD00A8"/>
    <w:rsid w:val="00AD15DC"/>
    <w:rsid w:val="00AD1CC0"/>
    <w:rsid w:val="00AD394C"/>
    <w:rsid w:val="00AE0181"/>
    <w:rsid w:val="00AE2CAB"/>
    <w:rsid w:val="00AE5440"/>
    <w:rsid w:val="00AE5539"/>
    <w:rsid w:val="00AE6422"/>
    <w:rsid w:val="00AE6B45"/>
    <w:rsid w:val="00AE70E3"/>
    <w:rsid w:val="00AF108B"/>
    <w:rsid w:val="00AF16C5"/>
    <w:rsid w:val="00AF1EDC"/>
    <w:rsid w:val="00AF4991"/>
    <w:rsid w:val="00AF5131"/>
    <w:rsid w:val="00B01257"/>
    <w:rsid w:val="00B01EC5"/>
    <w:rsid w:val="00B03C78"/>
    <w:rsid w:val="00B05373"/>
    <w:rsid w:val="00B116FD"/>
    <w:rsid w:val="00B12249"/>
    <w:rsid w:val="00B13870"/>
    <w:rsid w:val="00B14184"/>
    <w:rsid w:val="00B14E1D"/>
    <w:rsid w:val="00B150A0"/>
    <w:rsid w:val="00B153F9"/>
    <w:rsid w:val="00B15711"/>
    <w:rsid w:val="00B21CF2"/>
    <w:rsid w:val="00B2220D"/>
    <w:rsid w:val="00B2271B"/>
    <w:rsid w:val="00B2387F"/>
    <w:rsid w:val="00B243C1"/>
    <w:rsid w:val="00B2453F"/>
    <w:rsid w:val="00B24A97"/>
    <w:rsid w:val="00B24D5F"/>
    <w:rsid w:val="00B24F4A"/>
    <w:rsid w:val="00B25D62"/>
    <w:rsid w:val="00B26351"/>
    <w:rsid w:val="00B27E4F"/>
    <w:rsid w:val="00B31B99"/>
    <w:rsid w:val="00B31B9C"/>
    <w:rsid w:val="00B32A82"/>
    <w:rsid w:val="00B34152"/>
    <w:rsid w:val="00B343B1"/>
    <w:rsid w:val="00B3596B"/>
    <w:rsid w:val="00B36F0D"/>
    <w:rsid w:val="00B41200"/>
    <w:rsid w:val="00B415BF"/>
    <w:rsid w:val="00B41ED5"/>
    <w:rsid w:val="00B41F51"/>
    <w:rsid w:val="00B4230E"/>
    <w:rsid w:val="00B43B27"/>
    <w:rsid w:val="00B43EEB"/>
    <w:rsid w:val="00B451BA"/>
    <w:rsid w:val="00B459C7"/>
    <w:rsid w:val="00B46E46"/>
    <w:rsid w:val="00B47E44"/>
    <w:rsid w:val="00B51253"/>
    <w:rsid w:val="00B51777"/>
    <w:rsid w:val="00B51DF5"/>
    <w:rsid w:val="00B526F8"/>
    <w:rsid w:val="00B532E6"/>
    <w:rsid w:val="00B54B41"/>
    <w:rsid w:val="00B55D7F"/>
    <w:rsid w:val="00B5682B"/>
    <w:rsid w:val="00B57549"/>
    <w:rsid w:val="00B60642"/>
    <w:rsid w:val="00B60DB5"/>
    <w:rsid w:val="00B613BD"/>
    <w:rsid w:val="00B613E4"/>
    <w:rsid w:val="00B6219A"/>
    <w:rsid w:val="00B623BC"/>
    <w:rsid w:val="00B64721"/>
    <w:rsid w:val="00B64ABE"/>
    <w:rsid w:val="00B64EA6"/>
    <w:rsid w:val="00B655A7"/>
    <w:rsid w:val="00B66487"/>
    <w:rsid w:val="00B670CC"/>
    <w:rsid w:val="00B672B8"/>
    <w:rsid w:val="00B67355"/>
    <w:rsid w:val="00B705B3"/>
    <w:rsid w:val="00B70A41"/>
    <w:rsid w:val="00B70BCD"/>
    <w:rsid w:val="00B71218"/>
    <w:rsid w:val="00B714CF"/>
    <w:rsid w:val="00B71AA9"/>
    <w:rsid w:val="00B73835"/>
    <w:rsid w:val="00B73D6C"/>
    <w:rsid w:val="00B73DDE"/>
    <w:rsid w:val="00B741A2"/>
    <w:rsid w:val="00B743E1"/>
    <w:rsid w:val="00B76C23"/>
    <w:rsid w:val="00B76D4C"/>
    <w:rsid w:val="00B80BEF"/>
    <w:rsid w:val="00B80F59"/>
    <w:rsid w:val="00B81F60"/>
    <w:rsid w:val="00B83ABC"/>
    <w:rsid w:val="00B84BFF"/>
    <w:rsid w:val="00B86E35"/>
    <w:rsid w:val="00B907B2"/>
    <w:rsid w:val="00B91475"/>
    <w:rsid w:val="00B91EAB"/>
    <w:rsid w:val="00B937AE"/>
    <w:rsid w:val="00B93E9F"/>
    <w:rsid w:val="00B9477C"/>
    <w:rsid w:val="00B97A6C"/>
    <w:rsid w:val="00BA0321"/>
    <w:rsid w:val="00BA0699"/>
    <w:rsid w:val="00BA183D"/>
    <w:rsid w:val="00BA1B97"/>
    <w:rsid w:val="00BA1E59"/>
    <w:rsid w:val="00BA200F"/>
    <w:rsid w:val="00BA2D7D"/>
    <w:rsid w:val="00BA40D9"/>
    <w:rsid w:val="00BA4EC3"/>
    <w:rsid w:val="00BB01CA"/>
    <w:rsid w:val="00BB1E64"/>
    <w:rsid w:val="00BB24FB"/>
    <w:rsid w:val="00BB384E"/>
    <w:rsid w:val="00BB53D5"/>
    <w:rsid w:val="00BB65C0"/>
    <w:rsid w:val="00BC076E"/>
    <w:rsid w:val="00BC3B74"/>
    <w:rsid w:val="00BC3B86"/>
    <w:rsid w:val="00BC3F49"/>
    <w:rsid w:val="00BC4DBF"/>
    <w:rsid w:val="00BC4F3E"/>
    <w:rsid w:val="00BC65E7"/>
    <w:rsid w:val="00BC69C4"/>
    <w:rsid w:val="00BC7519"/>
    <w:rsid w:val="00BC7FD6"/>
    <w:rsid w:val="00BC7FF1"/>
    <w:rsid w:val="00BD04DA"/>
    <w:rsid w:val="00BD08B3"/>
    <w:rsid w:val="00BD18F3"/>
    <w:rsid w:val="00BD22EA"/>
    <w:rsid w:val="00BD2C39"/>
    <w:rsid w:val="00BD4023"/>
    <w:rsid w:val="00BD4643"/>
    <w:rsid w:val="00BD5EED"/>
    <w:rsid w:val="00BD62B6"/>
    <w:rsid w:val="00BD6964"/>
    <w:rsid w:val="00BD6C91"/>
    <w:rsid w:val="00BE5529"/>
    <w:rsid w:val="00BE5ADA"/>
    <w:rsid w:val="00BE5CFB"/>
    <w:rsid w:val="00BE5EB1"/>
    <w:rsid w:val="00BE755F"/>
    <w:rsid w:val="00BF152B"/>
    <w:rsid w:val="00BF18B7"/>
    <w:rsid w:val="00BF49DF"/>
    <w:rsid w:val="00BF5F0D"/>
    <w:rsid w:val="00BF6371"/>
    <w:rsid w:val="00BF6FC5"/>
    <w:rsid w:val="00C00390"/>
    <w:rsid w:val="00C01E0F"/>
    <w:rsid w:val="00C0293F"/>
    <w:rsid w:val="00C058AE"/>
    <w:rsid w:val="00C05C23"/>
    <w:rsid w:val="00C06E03"/>
    <w:rsid w:val="00C07212"/>
    <w:rsid w:val="00C07C11"/>
    <w:rsid w:val="00C07F52"/>
    <w:rsid w:val="00C118A9"/>
    <w:rsid w:val="00C14A2C"/>
    <w:rsid w:val="00C150BF"/>
    <w:rsid w:val="00C16104"/>
    <w:rsid w:val="00C20A09"/>
    <w:rsid w:val="00C23653"/>
    <w:rsid w:val="00C239EC"/>
    <w:rsid w:val="00C23B82"/>
    <w:rsid w:val="00C24696"/>
    <w:rsid w:val="00C268CD"/>
    <w:rsid w:val="00C26F6C"/>
    <w:rsid w:val="00C275F3"/>
    <w:rsid w:val="00C27A49"/>
    <w:rsid w:val="00C31D4D"/>
    <w:rsid w:val="00C31D51"/>
    <w:rsid w:val="00C31F43"/>
    <w:rsid w:val="00C330C2"/>
    <w:rsid w:val="00C355E1"/>
    <w:rsid w:val="00C375BB"/>
    <w:rsid w:val="00C422EF"/>
    <w:rsid w:val="00C4539E"/>
    <w:rsid w:val="00C46169"/>
    <w:rsid w:val="00C463CE"/>
    <w:rsid w:val="00C47C04"/>
    <w:rsid w:val="00C47CDF"/>
    <w:rsid w:val="00C5010E"/>
    <w:rsid w:val="00C5023D"/>
    <w:rsid w:val="00C5081D"/>
    <w:rsid w:val="00C510BB"/>
    <w:rsid w:val="00C51E36"/>
    <w:rsid w:val="00C533C1"/>
    <w:rsid w:val="00C537FB"/>
    <w:rsid w:val="00C5471B"/>
    <w:rsid w:val="00C55E0D"/>
    <w:rsid w:val="00C56D73"/>
    <w:rsid w:val="00C61013"/>
    <w:rsid w:val="00C6213E"/>
    <w:rsid w:val="00C628DB"/>
    <w:rsid w:val="00C644CB"/>
    <w:rsid w:val="00C6661B"/>
    <w:rsid w:val="00C676FF"/>
    <w:rsid w:val="00C67CAF"/>
    <w:rsid w:val="00C70C30"/>
    <w:rsid w:val="00C7195B"/>
    <w:rsid w:val="00C745D7"/>
    <w:rsid w:val="00C77AEC"/>
    <w:rsid w:val="00C80DE9"/>
    <w:rsid w:val="00C817EA"/>
    <w:rsid w:val="00C8194E"/>
    <w:rsid w:val="00C82C31"/>
    <w:rsid w:val="00C83510"/>
    <w:rsid w:val="00C8392C"/>
    <w:rsid w:val="00C839CF"/>
    <w:rsid w:val="00C868E8"/>
    <w:rsid w:val="00C86A56"/>
    <w:rsid w:val="00C87BB9"/>
    <w:rsid w:val="00C91970"/>
    <w:rsid w:val="00C9219D"/>
    <w:rsid w:val="00C93044"/>
    <w:rsid w:val="00C94455"/>
    <w:rsid w:val="00CA0953"/>
    <w:rsid w:val="00CA0976"/>
    <w:rsid w:val="00CA18A7"/>
    <w:rsid w:val="00CA1A74"/>
    <w:rsid w:val="00CA1FB8"/>
    <w:rsid w:val="00CA20FA"/>
    <w:rsid w:val="00CA2CDE"/>
    <w:rsid w:val="00CA7302"/>
    <w:rsid w:val="00CA7FE7"/>
    <w:rsid w:val="00CB142E"/>
    <w:rsid w:val="00CB24BA"/>
    <w:rsid w:val="00CB3E80"/>
    <w:rsid w:val="00CB581D"/>
    <w:rsid w:val="00CB6EA9"/>
    <w:rsid w:val="00CB7739"/>
    <w:rsid w:val="00CC00A9"/>
    <w:rsid w:val="00CC1590"/>
    <w:rsid w:val="00CC3441"/>
    <w:rsid w:val="00CC4FFD"/>
    <w:rsid w:val="00CC61BC"/>
    <w:rsid w:val="00CC66D1"/>
    <w:rsid w:val="00CD08F9"/>
    <w:rsid w:val="00CD1BA6"/>
    <w:rsid w:val="00CD29D2"/>
    <w:rsid w:val="00CD461D"/>
    <w:rsid w:val="00CD46D8"/>
    <w:rsid w:val="00CD4978"/>
    <w:rsid w:val="00CD4CE9"/>
    <w:rsid w:val="00CD4D58"/>
    <w:rsid w:val="00CD4F76"/>
    <w:rsid w:val="00CE09AE"/>
    <w:rsid w:val="00CE1683"/>
    <w:rsid w:val="00CE1A57"/>
    <w:rsid w:val="00CE1BB6"/>
    <w:rsid w:val="00CE2346"/>
    <w:rsid w:val="00CE2FBC"/>
    <w:rsid w:val="00CE37EF"/>
    <w:rsid w:val="00CE3AE7"/>
    <w:rsid w:val="00CE628F"/>
    <w:rsid w:val="00CE6618"/>
    <w:rsid w:val="00CE738A"/>
    <w:rsid w:val="00CF3C2A"/>
    <w:rsid w:val="00CF4B70"/>
    <w:rsid w:val="00CF4D66"/>
    <w:rsid w:val="00CF666B"/>
    <w:rsid w:val="00D0049E"/>
    <w:rsid w:val="00D01587"/>
    <w:rsid w:val="00D01A26"/>
    <w:rsid w:val="00D02A28"/>
    <w:rsid w:val="00D02C93"/>
    <w:rsid w:val="00D02ECC"/>
    <w:rsid w:val="00D050F1"/>
    <w:rsid w:val="00D05E3B"/>
    <w:rsid w:val="00D06B19"/>
    <w:rsid w:val="00D07077"/>
    <w:rsid w:val="00D070E8"/>
    <w:rsid w:val="00D11638"/>
    <w:rsid w:val="00D13510"/>
    <w:rsid w:val="00D13F68"/>
    <w:rsid w:val="00D1423E"/>
    <w:rsid w:val="00D2025E"/>
    <w:rsid w:val="00D206DA"/>
    <w:rsid w:val="00D21F06"/>
    <w:rsid w:val="00D22A8D"/>
    <w:rsid w:val="00D2312E"/>
    <w:rsid w:val="00D234E0"/>
    <w:rsid w:val="00D253F0"/>
    <w:rsid w:val="00D262B8"/>
    <w:rsid w:val="00D263E5"/>
    <w:rsid w:val="00D275CF"/>
    <w:rsid w:val="00D30830"/>
    <w:rsid w:val="00D31298"/>
    <w:rsid w:val="00D31433"/>
    <w:rsid w:val="00D33A99"/>
    <w:rsid w:val="00D349C7"/>
    <w:rsid w:val="00D34C6B"/>
    <w:rsid w:val="00D352BE"/>
    <w:rsid w:val="00D35408"/>
    <w:rsid w:val="00D36EE7"/>
    <w:rsid w:val="00D4054E"/>
    <w:rsid w:val="00D4088D"/>
    <w:rsid w:val="00D410D7"/>
    <w:rsid w:val="00D43621"/>
    <w:rsid w:val="00D449D4"/>
    <w:rsid w:val="00D44DB5"/>
    <w:rsid w:val="00D45AC2"/>
    <w:rsid w:val="00D45FEF"/>
    <w:rsid w:val="00D46045"/>
    <w:rsid w:val="00D46EF1"/>
    <w:rsid w:val="00D46F9A"/>
    <w:rsid w:val="00D476E5"/>
    <w:rsid w:val="00D511C4"/>
    <w:rsid w:val="00D515B9"/>
    <w:rsid w:val="00D538D3"/>
    <w:rsid w:val="00D57256"/>
    <w:rsid w:val="00D57717"/>
    <w:rsid w:val="00D57D03"/>
    <w:rsid w:val="00D57DC7"/>
    <w:rsid w:val="00D57EDD"/>
    <w:rsid w:val="00D60FDD"/>
    <w:rsid w:val="00D624D9"/>
    <w:rsid w:val="00D62B56"/>
    <w:rsid w:val="00D668B3"/>
    <w:rsid w:val="00D6771F"/>
    <w:rsid w:val="00D67BEB"/>
    <w:rsid w:val="00D70A73"/>
    <w:rsid w:val="00D74BDD"/>
    <w:rsid w:val="00D81384"/>
    <w:rsid w:val="00D81616"/>
    <w:rsid w:val="00D816D8"/>
    <w:rsid w:val="00D82B67"/>
    <w:rsid w:val="00D84B46"/>
    <w:rsid w:val="00D92787"/>
    <w:rsid w:val="00D92A68"/>
    <w:rsid w:val="00D945C2"/>
    <w:rsid w:val="00D95431"/>
    <w:rsid w:val="00D95601"/>
    <w:rsid w:val="00D957D8"/>
    <w:rsid w:val="00D96899"/>
    <w:rsid w:val="00D9763D"/>
    <w:rsid w:val="00D9781B"/>
    <w:rsid w:val="00DA30F8"/>
    <w:rsid w:val="00DA38E6"/>
    <w:rsid w:val="00DA45DD"/>
    <w:rsid w:val="00DA4F7D"/>
    <w:rsid w:val="00DA52EE"/>
    <w:rsid w:val="00DA75B0"/>
    <w:rsid w:val="00DB0B17"/>
    <w:rsid w:val="00DB1682"/>
    <w:rsid w:val="00DB16CB"/>
    <w:rsid w:val="00DB3185"/>
    <w:rsid w:val="00DB3938"/>
    <w:rsid w:val="00DB4215"/>
    <w:rsid w:val="00DB486F"/>
    <w:rsid w:val="00DB6791"/>
    <w:rsid w:val="00DC2922"/>
    <w:rsid w:val="00DC46B1"/>
    <w:rsid w:val="00DC612A"/>
    <w:rsid w:val="00DC78F8"/>
    <w:rsid w:val="00DD10EC"/>
    <w:rsid w:val="00DD117A"/>
    <w:rsid w:val="00DD165A"/>
    <w:rsid w:val="00DD1D42"/>
    <w:rsid w:val="00DD3B87"/>
    <w:rsid w:val="00DD42B9"/>
    <w:rsid w:val="00DD5C4C"/>
    <w:rsid w:val="00DD63C0"/>
    <w:rsid w:val="00DD7007"/>
    <w:rsid w:val="00DD7B26"/>
    <w:rsid w:val="00DE0B21"/>
    <w:rsid w:val="00DE0F45"/>
    <w:rsid w:val="00DE119C"/>
    <w:rsid w:val="00DE230C"/>
    <w:rsid w:val="00DE4BF5"/>
    <w:rsid w:val="00DE5837"/>
    <w:rsid w:val="00DE6BBE"/>
    <w:rsid w:val="00DE7674"/>
    <w:rsid w:val="00DE7AD3"/>
    <w:rsid w:val="00DE7B72"/>
    <w:rsid w:val="00DF0015"/>
    <w:rsid w:val="00DF03CB"/>
    <w:rsid w:val="00DF1413"/>
    <w:rsid w:val="00DF203D"/>
    <w:rsid w:val="00DF2C13"/>
    <w:rsid w:val="00DF328D"/>
    <w:rsid w:val="00DF3870"/>
    <w:rsid w:val="00DF3DCF"/>
    <w:rsid w:val="00DF3E33"/>
    <w:rsid w:val="00DF4A22"/>
    <w:rsid w:val="00DF6830"/>
    <w:rsid w:val="00DF7280"/>
    <w:rsid w:val="00E0393B"/>
    <w:rsid w:val="00E04C70"/>
    <w:rsid w:val="00E0502D"/>
    <w:rsid w:val="00E07C27"/>
    <w:rsid w:val="00E14180"/>
    <w:rsid w:val="00E1494F"/>
    <w:rsid w:val="00E16411"/>
    <w:rsid w:val="00E22A44"/>
    <w:rsid w:val="00E2460A"/>
    <w:rsid w:val="00E2524A"/>
    <w:rsid w:val="00E263B2"/>
    <w:rsid w:val="00E26694"/>
    <w:rsid w:val="00E26840"/>
    <w:rsid w:val="00E27AE9"/>
    <w:rsid w:val="00E317A2"/>
    <w:rsid w:val="00E31DE1"/>
    <w:rsid w:val="00E32858"/>
    <w:rsid w:val="00E32AA3"/>
    <w:rsid w:val="00E33574"/>
    <w:rsid w:val="00E3562A"/>
    <w:rsid w:val="00E35AA4"/>
    <w:rsid w:val="00E35AC3"/>
    <w:rsid w:val="00E3660A"/>
    <w:rsid w:val="00E367AD"/>
    <w:rsid w:val="00E419D4"/>
    <w:rsid w:val="00E419DA"/>
    <w:rsid w:val="00E420EE"/>
    <w:rsid w:val="00E42456"/>
    <w:rsid w:val="00E42801"/>
    <w:rsid w:val="00E45DEC"/>
    <w:rsid w:val="00E47CC4"/>
    <w:rsid w:val="00E508C9"/>
    <w:rsid w:val="00E51EB9"/>
    <w:rsid w:val="00E52607"/>
    <w:rsid w:val="00E52E46"/>
    <w:rsid w:val="00E540F3"/>
    <w:rsid w:val="00E54E56"/>
    <w:rsid w:val="00E56D08"/>
    <w:rsid w:val="00E57F29"/>
    <w:rsid w:val="00E6251D"/>
    <w:rsid w:val="00E629A2"/>
    <w:rsid w:val="00E6472F"/>
    <w:rsid w:val="00E64F1B"/>
    <w:rsid w:val="00E66F21"/>
    <w:rsid w:val="00E70B38"/>
    <w:rsid w:val="00E7326B"/>
    <w:rsid w:val="00E73845"/>
    <w:rsid w:val="00E73D85"/>
    <w:rsid w:val="00E749D6"/>
    <w:rsid w:val="00E769AE"/>
    <w:rsid w:val="00E77268"/>
    <w:rsid w:val="00E77347"/>
    <w:rsid w:val="00E77B4E"/>
    <w:rsid w:val="00E81272"/>
    <w:rsid w:val="00E8449A"/>
    <w:rsid w:val="00E85E31"/>
    <w:rsid w:val="00E86035"/>
    <w:rsid w:val="00E8779B"/>
    <w:rsid w:val="00E91BFA"/>
    <w:rsid w:val="00E92AF5"/>
    <w:rsid w:val="00E93DC1"/>
    <w:rsid w:val="00E94652"/>
    <w:rsid w:val="00E95172"/>
    <w:rsid w:val="00E95550"/>
    <w:rsid w:val="00E962E2"/>
    <w:rsid w:val="00EA042F"/>
    <w:rsid w:val="00EA0D0B"/>
    <w:rsid w:val="00EA0E99"/>
    <w:rsid w:val="00EA2180"/>
    <w:rsid w:val="00EA29B7"/>
    <w:rsid w:val="00EA2D02"/>
    <w:rsid w:val="00EA4AC7"/>
    <w:rsid w:val="00EA6882"/>
    <w:rsid w:val="00EA7459"/>
    <w:rsid w:val="00EA7507"/>
    <w:rsid w:val="00EB235B"/>
    <w:rsid w:val="00EB3456"/>
    <w:rsid w:val="00EB4B9E"/>
    <w:rsid w:val="00EB4E62"/>
    <w:rsid w:val="00EB5657"/>
    <w:rsid w:val="00EC0222"/>
    <w:rsid w:val="00EC1080"/>
    <w:rsid w:val="00EC18A6"/>
    <w:rsid w:val="00EC2C2C"/>
    <w:rsid w:val="00EC6F12"/>
    <w:rsid w:val="00EC73D2"/>
    <w:rsid w:val="00ED149A"/>
    <w:rsid w:val="00ED233E"/>
    <w:rsid w:val="00ED24D5"/>
    <w:rsid w:val="00ED2547"/>
    <w:rsid w:val="00ED4248"/>
    <w:rsid w:val="00ED444A"/>
    <w:rsid w:val="00ED5822"/>
    <w:rsid w:val="00ED63BB"/>
    <w:rsid w:val="00ED66D8"/>
    <w:rsid w:val="00ED68DF"/>
    <w:rsid w:val="00ED6BD6"/>
    <w:rsid w:val="00EE0943"/>
    <w:rsid w:val="00EE0948"/>
    <w:rsid w:val="00EE124F"/>
    <w:rsid w:val="00EE36C1"/>
    <w:rsid w:val="00EE3E74"/>
    <w:rsid w:val="00EE774B"/>
    <w:rsid w:val="00EF0E4B"/>
    <w:rsid w:val="00EF0EBD"/>
    <w:rsid w:val="00EF147D"/>
    <w:rsid w:val="00EF214D"/>
    <w:rsid w:val="00EF281D"/>
    <w:rsid w:val="00EF2BA3"/>
    <w:rsid w:val="00EF3A15"/>
    <w:rsid w:val="00EF78BC"/>
    <w:rsid w:val="00EF7C11"/>
    <w:rsid w:val="00F001E0"/>
    <w:rsid w:val="00F016EA"/>
    <w:rsid w:val="00F02651"/>
    <w:rsid w:val="00F03CB9"/>
    <w:rsid w:val="00F040C3"/>
    <w:rsid w:val="00F04425"/>
    <w:rsid w:val="00F049E7"/>
    <w:rsid w:val="00F05FF3"/>
    <w:rsid w:val="00F075A5"/>
    <w:rsid w:val="00F10070"/>
    <w:rsid w:val="00F13540"/>
    <w:rsid w:val="00F142D0"/>
    <w:rsid w:val="00F149EC"/>
    <w:rsid w:val="00F1660E"/>
    <w:rsid w:val="00F16BF0"/>
    <w:rsid w:val="00F200DB"/>
    <w:rsid w:val="00F20D28"/>
    <w:rsid w:val="00F20FD2"/>
    <w:rsid w:val="00F2163E"/>
    <w:rsid w:val="00F22E37"/>
    <w:rsid w:val="00F24805"/>
    <w:rsid w:val="00F24DBC"/>
    <w:rsid w:val="00F27684"/>
    <w:rsid w:val="00F27742"/>
    <w:rsid w:val="00F27EF9"/>
    <w:rsid w:val="00F3046F"/>
    <w:rsid w:val="00F30863"/>
    <w:rsid w:val="00F30AAB"/>
    <w:rsid w:val="00F31FF3"/>
    <w:rsid w:val="00F32F0F"/>
    <w:rsid w:val="00F3324D"/>
    <w:rsid w:val="00F334A5"/>
    <w:rsid w:val="00F34586"/>
    <w:rsid w:val="00F35DE7"/>
    <w:rsid w:val="00F37490"/>
    <w:rsid w:val="00F375E7"/>
    <w:rsid w:val="00F37E39"/>
    <w:rsid w:val="00F41AA0"/>
    <w:rsid w:val="00F440F7"/>
    <w:rsid w:val="00F44FA6"/>
    <w:rsid w:val="00F459FA"/>
    <w:rsid w:val="00F478C8"/>
    <w:rsid w:val="00F478D7"/>
    <w:rsid w:val="00F47C55"/>
    <w:rsid w:val="00F500E1"/>
    <w:rsid w:val="00F50CE1"/>
    <w:rsid w:val="00F50D9E"/>
    <w:rsid w:val="00F510C9"/>
    <w:rsid w:val="00F54BA0"/>
    <w:rsid w:val="00F60B4A"/>
    <w:rsid w:val="00F60E9D"/>
    <w:rsid w:val="00F62E28"/>
    <w:rsid w:val="00F63110"/>
    <w:rsid w:val="00F631BB"/>
    <w:rsid w:val="00F63273"/>
    <w:rsid w:val="00F63584"/>
    <w:rsid w:val="00F63EE4"/>
    <w:rsid w:val="00F64837"/>
    <w:rsid w:val="00F64B72"/>
    <w:rsid w:val="00F666D0"/>
    <w:rsid w:val="00F66C34"/>
    <w:rsid w:val="00F67F00"/>
    <w:rsid w:val="00F73974"/>
    <w:rsid w:val="00F7408D"/>
    <w:rsid w:val="00F76D2A"/>
    <w:rsid w:val="00F77079"/>
    <w:rsid w:val="00F80F58"/>
    <w:rsid w:val="00F813A1"/>
    <w:rsid w:val="00F8327E"/>
    <w:rsid w:val="00F837E0"/>
    <w:rsid w:val="00F84144"/>
    <w:rsid w:val="00F84440"/>
    <w:rsid w:val="00F851BE"/>
    <w:rsid w:val="00F85E39"/>
    <w:rsid w:val="00F90DD3"/>
    <w:rsid w:val="00F913EA"/>
    <w:rsid w:val="00F91B63"/>
    <w:rsid w:val="00F9332C"/>
    <w:rsid w:val="00F93945"/>
    <w:rsid w:val="00F95252"/>
    <w:rsid w:val="00F96307"/>
    <w:rsid w:val="00FA005A"/>
    <w:rsid w:val="00FA17C3"/>
    <w:rsid w:val="00FA1E3D"/>
    <w:rsid w:val="00FA2237"/>
    <w:rsid w:val="00FA57E2"/>
    <w:rsid w:val="00FA5D37"/>
    <w:rsid w:val="00FA6197"/>
    <w:rsid w:val="00FA6BC4"/>
    <w:rsid w:val="00FA7A66"/>
    <w:rsid w:val="00FB0869"/>
    <w:rsid w:val="00FB0B1E"/>
    <w:rsid w:val="00FB1467"/>
    <w:rsid w:val="00FB1EA5"/>
    <w:rsid w:val="00FB318A"/>
    <w:rsid w:val="00FB478D"/>
    <w:rsid w:val="00FB4A78"/>
    <w:rsid w:val="00FB542C"/>
    <w:rsid w:val="00FB642C"/>
    <w:rsid w:val="00FC029E"/>
    <w:rsid w:val="00FC068F"/>
    <w:rsid w:val="00FC0BF3"/>
    <w:rsid w:val="00FC1A17"/>
    <w:rsid w:val="00FC246C"/>
    <w:rsid w:val="00FD01BA"/>
    <w:rsid w:val="00FD0228"/>
    <w:rsid w:val="00FD495A"/>
    <w:rsid w:val="00FD5071"/>
    <w:rsid w:val="00FD5BE6"/>
    <w:rsid w:val="00FE315F"/>
    <w:rsid w:val="00FE4835"/>
    <w:rsid w:val="00FE5688"/>
    <w:rsid w:val="00FE6F16"/>
    <w:rsid w:val="00FE710D"/>
    <w:rsid w:val="00FE7891"/>
    <w:rsid w:val="00FF10B8"/>
    <w:rsid w:val="00FF1C11"/>
    <w:rsid w:val="00FF296C"/>
    <w:rsid w:val="00FF2A82"/>
    <w:rsid w:val="00FF4265"/>
    <w:rsid w:val="00FF4595"/>
    <w:rsid w:val="00FF6445"/>
    <w:rsid w:val="00FF6E7C"/>
    <w:rsid w:val="00FF79C8"/>
    <w:rsid w:val="00FF7D98"/>
    <w:rsid w:val="010987BE"/>
    <w:rsid w:val="01153F83"/>
    <w:rsid w:val="01849EE3"/>
    <w:rsid w:val="01C549EA"/>
    <w:rsid w:val="01DA98AA"/>
    <w:rsid w:val="01EFC445"/>
    <w:rsid w:val="0229BE06"/>
    <w:rsid w:val="0230ACBA"/>
    <w:rsid w:val="028A74ED"/>
    <w:rsid w:val="02914E27"/>
    <w:rsid w:val="02A4C59D"/>
    <w:rsid w:val="02BC8EBB"/>
    <w:rsid w:val="02EA4F0E"/>
    <w:rsid w:val="0312C49C"/>
    <w:rsid w:val="031FA955"/>
    <w:rsid w:val="0332DA68"/>
    <w:rsid w:val="03413453"/>
    <w:rsid w:val="046E355B"/>
    <w:rsid w:val="04FCEAAC"/>
    <w:rsid w:val="05271C50"/>
    <w:rsid w:val="053CB0C0"/>
    <w:rsid w:val="053FB1B8"/>
    <w:rsid w:val="055B21E8"/>
    <w:rsid w:val="05741CCF"/>
    <w:rsid w:val="058D4D26"/>
    <w:rsid w:val="05E2829F"/>
    <w:rsid w:val="05E77320"/>
    <w:rsid w:val="05E86F3F"/>
    <w:rsid w:val="0683D85A"/>
    <w:rsid w:val="06A185AE"/>
    <w:rsid w:val="06B29853"/>
    <w:rsid w:val="06C1B6A4"/>
    <w:rsid w:val="06ED7A9E"/>
    <w:rsid w:val="06F2CAD9"/>
    <w:rsid w:val="07ED5F19"/>
    <w:rsid w:val="0802F489"/>
    <w:rsid w:val="090F5834"/>
    <w:rsid w:val="09327992"/>
    <w:rsid w:val="0964AFC5"/>
    <w:rsid w:val="09CB6AFD"/>
    <w:rsid w:val="0A363991"/>
    <w:rsid w:val="0A3C5954"/>
    <w:rsid w:val="0A926FB0"/>
    <w:rsid w:val="0B36AC20"/>
    <w:rsid w:val="0B8BD97B"/>
    <w:rsid w:val="0BFB22E9"/>
    <w:rsid w:val="0BFC412C"/>
    <w:rsid w:val="0C568868"/>
    <w:rsid w:val="0CE47333"/>
    <w:rsid w:val="0D026848"/>
    <w:rsid w:val="0D2FB78C"/>
    <w:rsid w:val="0D43BBB4"/>
    <w:rsid w:val="0DE7CD13"/>
    <w:rsid w:val="0DF3C363"/>
    <w:rsid w:val="0E4C9931"/>
    <w:rsid w:val="0E4D8222"/>
    <w:rsid w:val="0E72B558"/>
    <w:rsid w:val="0E838A4C"/>
    <w:rsid w:val="0E9BE00D"/>
    <w:rsid w:val="0EE3F7AD"/>
    <w:rsid w:val="0F343324"/>
    <w:rsid w:val="0F3758EF"/>
    <w:rsid w:val="0F53C7E6"/>
    <w:rsid w:val="0F5416D0"/>
    <w:rsid w:val="0F99DC56"/>
    <w:rsid w:val="0FE988DB"/>
    <w:rsid w:val="10A15899"/>
    <w:rsid w:val="112C3925"/>
    <w:rsid w:val="11746EF3"/>
    <w:rsid w:val="118AE25E"/>
    <w:rsid w:val="1193A3CA"/>
    <w:rsid w:val="11FE4DC0"/>
    <w:rsid w:val="12BF69B4"/>
    <w:rsid w:val="12C7771C"/>
    <w:rsid w:val="12DB1365"/>
    <w:rsid w:val="13A12836"/>
    <w:rsid w:val="144D3F48"/>
    <w:rsid w:val="154379C4"/>
    <w:rsid w:val="15921DD7"/>
    <w:rsid w:val="15DFA930"/>
    <w:rsid w:val="161A8A87"/>
    <w:rsid w:val="1634F704"/>
    <w:rsid w:val="16A87F0C"/>
    <w:rsid w:val="16CBB754"/>
    <w:rsid w:val="170AD727"/>
    <w:rsid w:val="172367BA"/>
    <w:rsid w:val="1785E1B3"/>
    <w:rsid w:val="17AB07C4"/>
    <w:rsid w:val="17B8AC0E"/>
    <w:rsid w:val="17ED23E8"/>
    <w:rsid w:val="18B3CECC"/>
    <w:rsid w:val="18D841D0"/>
    <w:rsid w:val="19223804"/>
    <w:rsid w:val="19B0C567"/>
    <w:rsid w:val="19CEFD7E"/>
    <w:rsid w:val="1A3BC90D"/>
    <w:rsid w:val="1B1ED9B7"/>
    <w:rsid w:val="1B324E4E"/>
    <w:rsid w:val="1B544925"/>
    <w:rsid w:val="1B81D977"/>
    <w:rsid w:val="1B9F7E0D"/>
    <w:rsid w:val="1BB117C4"/>
    <w:rsid w:val="1BBE5E3F"/>
    <w:rsid w:val="1CB2A9ED"/>
    <w:rsid w:val="1D668516"/>
    <w:rsid w:val="1DBD4CF9"/>
    <w:rsid w:val="1DEC7817"/>
    <w:rsid w:val="1E15D694"/>
    <w:rsid w:val="1E3C64E7"/>
    <w:rsid w:val="1E88CFED"/>
    <w:rsid w:val="1F1546AA"/>
    <w:rsid w:val="1F229105"/>
    <w:rsid w:val="2068684D"/>
    <w:rsid w:val="2094266B"/>
    <w:rsid w:val="2094E5FD"/>
    <w:rsid w:val="20C268A9"/>
    <w:rsid w:val="2160DF2E"/>
    <w:rsid w:val="21A470A6"/>
    <w:rsid w:val="21DCB12D"/>
    <w:rsid w:val="2258CFAC"/>
    <w:rsid w:val="22657851"/>
    <w:rsid w:val="2280A349"/>
    <w:rsid w:val="22B0638D"/>
    <w:rsid w:val="22B0D466"/>
    <w:rsid w:val="22BD8C1C"/>
    <w:rsid w:val="22D266DF"/>
    <w:rsid w:val="22DC8196"/>
    <w:rsid w:val="22EFBBC5"/>
    <w:rsid w:val="230F233B"/>
    <w:rsid w:val="23285A5F"/>
    <w:rsid w:val="237C2708"/>
    <w:rsid w:val="23BF89E2"/>
    <w:rsid w:val="23CA27BF"/>
    <w:rsid w:val="24304A05"/>
    <w:rsid w:val="2445DAFA"/>
    <w:rsid w:val="2463BD04"/>
    <w:rsid w:val="24ACFDED"/>
    <w:rsid w:val="24DC9FFC"/>
    <w:rsid w:val="24E5F467"/>
    <w:rsid w:val="2584D381"/>
    <w:rsid w:val="25B3011A"/>
    <w:rsid w:val="26255D09"/>
    <w:rsid w:val="2693BC06"/>
    <w:rsid w:val="26B3C7CA"/>
    <w:rsid w:val="26B61ED3"/>
    <w:rsid w:val="27C45D54"/>
    <w:rsid w:val="27F58C22"/>
    <w:rsid w:val="28052A7B"/>
    <w:rsid w:val="288A092D"/>
    <w:rsid w:val="296698E7"/>
    <w:rsid w:val="2997BC1F"/>
    <w:rsid w:val="29AB18F1"/>
    <w:rsid w:val="29AD949B"/>
    <w:rsid w:val="29C95ECC"/>
    <w:rsid w:val="29DDE584"/>
    <w:rsid w:val="2A848794"/>
    <w:rsid w:val="2A91123E"/>
    <w:rsid w:val="2CF9281E"/>
    <w:rsid w:val="2D8DE127"/>
    <w:rsid w:val="2E0C7BFA"/>
    <w:rsid w:val="2F12FDEC"/>
    <w:rsid w:val="2F35D442"/>
    <w:rsid w:val="2F9CBCF9"/>
    <w:rsid w:val="2FFADC21"/>
    <w:rsid w:val="301FD7F4"/>
    <w:rsid w:val="3039F604"/>
    <w:rsid w:val="30671329"/>
    <w:rsid w:val="3069DC1C"/>
    <w:rsid w:val="308AC336"/>
    <w:rsid w:val="3125F8F5"/>
    <w:rsid w:val="31354F2F"/>
    <w:rsid w:val="31515B84"/>
    <w:rsid w:val="3164A1A6"/>
    <w:rsid w:val="316E33F7"/>
    <w:rsid w:val="31E6B72A"/>
    <w:rsid w:val="31EB2E0B"/>
    <w:rsid w:val="323E14E3"/>
    <w:rsid w:val="3249F57B"/>
    <w:rsid w:val="327BE895"/>
    <w:rsid w:val="32D6933E"/>
    <w:rsid w:val="333254AA"/>
    <w:rsid w:val="33B52270"/>
    <w:rsid w:val="33C107E5"/>
    <w:rsid w:val="341675D6"/>
    <w:rsid w:val="347DFCCF"/>
    <w:rsid w:val="34FEC98C"/>
    <w:rsid w:val="35283AB3"/>
    <w:rsid w:val="357BEA58"/>
    <w:rsid w:val="35BD5275"/>
    <w:rsid w:val="35C24CA5"/>
    <w:rsid w:val="35FDC372"/>
    <w:rsid w:val="36518CC0"/>
    <w:rsid w:val="36B1F322"/>
    <w:rsid w:val="3721EA37"/>
    <w:rsid w:val="37823B81"/>
    <w:rsid w:val="37BC0DD7"/>
    <w:rsid w:val="37BDAE87"/>
    <w:rsid w:val="37C5BC74"/>
    <w:rsid w:val="37FCB390"/>
    <w:rsid w:val="38778A22"/>
    <w:rsid w:val="38C28D4D"/>
    <w:rsid w:val="3902F399"/>
    <w:rsid w:val="394C06C1"/>
    <w:rsid w:val="399D0877"/>
    <w:rsid w:val="3A3D9A9B"/>
    <w:rsid w:val="3ABB9908"/>
    <w:rsid w:val="3ADCB5BB"/>
    <w:rsid w:val="3B615635"/>
    <w:rsid w:val="3B97C735"/>
    <w:rsid w:val="3BCB7E3F"/>
    <w:rsid w:val="3BCB8EEC"/>
    <w:rsid w:val="3BE53565"/>
    <w:rsid w:val="3BFDD00F"/>
    <w:rsid w:val="3C2AE1FD"/>
    <w:rsid w:val="3C480453"/>
    <w:rsid w:val="3C4D3FB2"/>
    <w:rsid w:val="3C88DCC9"/>
    <w:rsid w:val="3D02DB6E"/>
    <w:rsid w:val="3D4E7BE8"/>
    <w:rsid w:val="3D753B5D"/>
    <w:rsid w:val="3D7C7B83"/>
    <w:rsid w:val="3DC48CD1"/>
    <w:rsid w:val="3DCA2263"/>
    <w:rsid w:val="3E088A59"/>
    <w:rsid w:val="3E247D6C"/>
    <w:rsid w:val="3E3E89AD"/>
    <w:rsid w:val="3ECBE555"/>
    <w:rsid w:val="3F110BBE"/>
    <w:rsid w:val="3F2D76CB"/>
    <w:rsid w:val="3F31DF6A"/>
    <w:rsid w:val="3F7D9C83"/>
    <w:rsid w:val="3FF161F4"/>
    <w:rsid w:val="401E1478"/>
    <w:rsid w:val="40FD920C"/>
    <w:rsid w:val="410EA5A5"/>
    <w:rsid w:val="41823141"/>
    <w:rsid w:val="426B2A3D"/>
    <w:rsid w:val="42926B60"/>
    <w:rsid w:val="42F347BE"/>
    <w:rsid w:val="44BB3E34"/>
    <w:rsid w:val="4503955F"/>
    <w:rsid w:val="453649B9"/>
    <w:rsid w:val="45543DE0"/>
    <w:rsid w:val="456D28DA"/>
    <w:rsid w:val="458A4DC5"/>
    <w:rsid w:val="45962B25"/>
    <w:rsid w:val="45AC4E61"/>
    <w:rsid w:val="45B6ABE2"/>
    <w:rsid w:val="4610453C"/>
    <w:rsid w:val="46213241"/>
    <w:rsid w:val="4646A63A"/>
    <w:rsid w:val="46B77BC7"/>
    <w:rsid w:val="46BEDE6F"/>
    <w:rsid w:val="46E20BD3"/>
    <w:rsid w:val="46E4F41B"/>
    <w:rsid w:val="46E867F4"/>
    <w:rsid w:val="4713ABE2"/>
    <w:rsid w:val="47BBC954"/>
    <w:rsid w:val="47D1FBA6"/>
    <w:rsid w:val="47F30E87"/>
    <w:rsid w:val="482B9378"/>
    <w:rsid w:val="487EC0AB"/>
    <w:rsid w:val="48FC08C5"/>
    <w:rsid w:val="49051721"/>
    <w:rsid w:val="493E81E3"/>
    <w:rsid w:val="4949D1C5"/>
    <w:rsid w:val="49EB687B"/>
    <w:rsid w:val="4A24E70A"/>
    <w:rsid w:val="4A72A903"/>
    <w:rsid w:val="4ABD7A55"/>
    <w:rsid w:val="4ACF7795"/>
    <w:rsid w:val="4B6FA104"/>
    <w:rsid w:val="4BB0C7B3"/>
    <w:rsid w:val="4BE2C15E"/>
    <w:rsid w:val="4BF1F9C6"/>
    <w:rsid w:val="4C1E4A89"/>
    <w:rsid w:val="4C1F2277"/>
    <w:rsid w:val="4C42921D"/>
    <w:rsid w:val="4C9CF290"/>
    <w:rsid w:val="4CAA3049"/>
    <w:rsid w:val="4CB8E40A"/>
    <w:rsid w:val="4D122340"/>
    <w:rsid w:val="4D1C5D57"/>
    <w:rsid w:val="4D4225E7"/>
    <w:rsid w:val="4D8FED5C"/>
    <w:rsid w:val="4DDCF48D"/>
    <w:rsid w:val="4E0EF691"/>
    <w:rsid w:val="4ECFED37"/>
    <w:rsid w:val="4F2EFD0F"/>
    <w:rsid w:val="4FADE3CE"/>
    <w:rsid w:val="4FC3043B"/>
    <w:rsid w:val="4FE9BB6F"/>
    <w:rsid w:val="500FEDB1"/>
    <w:rsid w:val="50B08F4B"/>
    <w:rsid w:val="51DC2610"/>
    <w:rsid w:val="52146F70"/>
    <w:rsid w:val="52D01C87"/>
    <w:rsid w:val="52F2F629"/>
    <w:rsid w:val="53859569"/>
    <w:rsid w:val="538AEF33"/>
    <w:rsid w:val="538DDC07"/>
    <w:rsid w:val="53F2F88F"/>
    <w:rsid w:val="542E279E"/>
    <w:rsid w:val="548327CF"/>
    <w:rsid w:val="5484AA75"/>
    <w:rsid w:val="54897980"/>
    <w:rsid w:val="548EC488"/>
    <w:rsid w:val="5497B02F"/>
    <w:rsid w:val="549D5663"/>
    <w:rsid w:val="55117CAF"/>
    <w:rsid w:val="5561352A"/>
    <w:rsid w:val="556F48D3"/>
    <w:rsid w:val="55726C99"/>
    <w:rsid w:val="55FA36ED"/>
    <w:rsid w:val="5603DC8E"/>
    <w:rsid w:val="560F55E9"/>
    <w:rsid w:val="567CB245"/>
    <w:rsid w:val="56F35298"/>
    <w:rsid w:val="578A0A8B"/>
    <w:rsid w:val="57F35FFA"/>
    <w:rsid w:val="5842A426"/>
    <w:rsid w:val="5846C932"/>
    <w:rsid w:val="5896C518"/>
    <w:rsid w:val="58B39A26"/>
    <w:rsid w:val="58E7BD37"/>
    <w:rsid w:val="5913C6DC"/>
    <w:rsid w:val="594CCBF4"/>
    <w:rsid w:val="5952F372"/>
    <w:rsid w:val="598AE363"/>
    <w:rsid w:val="59A3F9D9"/>
    <w:rsid w:val="59CB9D86"/>
    <w:rsid w:val="5A87C2CA"/>
    <w:rsid w:val="5A9AA218"/>
    <w:rsid w:val="5B45FEED"/>
    <w:rsid w:val="5B52BC68"/>
    <w:rsid w:val="5B7FE569"/>
    <w:rsid w:val="5BA9608C"/>
    <w:rsid w:val="5BE7F251"/>
    <w:rsid w:val="5C4A653F"/>
    <w:rsid w:val="5CE491D5"/>
    <w:rsid w:val="5CF86F9F"/>
    <w:rsid w:val="5D1AC4F8"/>
    <w:rsid w:val="5D35D466"/>
    <w:rsid w:val="5D6CE95D"/>
    <w:rsid w:val="5DAFB7E7"/>
    <w:rsid w:val="5DC9FD40"/>
    <w:rsid w:val="5E088EA8"/>
    <w:rsid w:val="5E758053"/>
    <w:rsid w:val="5EB4B0C3"/>
    <w:rsid w:val="5EDE96B2"/>
    <w:rsid w:val="5F5BEB56"/>
    <w:rsid w:val="5F70F329"/>
    <w:rsid w:val="5FBAA094"/>
    <w:rsid w:val="5FF05670"/>
    <w:rsid w:val="60A30429"/>
    <w:rsid w:val="6107297B"/>
    <w:rsid w:val="61401A3A"/>
    <w:rsid w:val="614B441E"/>
    <w:rsid w:val="61737C42"/>
    <w:rsid w:val="61C89088"/>
    <w:rsid w:val="6318C752"/>
    <w:rsid w:val="6342163A"/>
    <w:rsid w:val="63ADE56F"/>
    <w:rsid w:val="63B694B4"/>
    <w:rsid w:val="6461A5C1"/>
    <w:rsid w:val="6466E206"/>
    <w:rsid w:val="6472A628"/>
    <w:rsid w:val="64C72B9B"/>
    <w:rsid w:val="65706888"/>
    <w:rsid w:val="6590C623"/>
    <w:rsid w:val="659A73AF"/>
    <w:rsid w:val="65A26520"/>
    <w:rsid w:val="65B7DFEB"/>
    <w:rsid w:val="65B916FA"/>
    <w:rsid w:val="65D2F5C2"/>
    <w:rsid w:val="663E3692"/>
    <w:rsid w:val="664934A1"/>
    <w:rsid w:val="66C738F0"/>
    <w:rsid w:val="66F1274C"/>
    <w:rsid w:val="67413D57"/>
    <w:rsid w:val="67698F62"/>
    <w:rsid w:val="67797D2D"/>
    <w:rsid w:val="68508DF0"/>
    <w:rsid w:val="6859D1A4"/>
    <w:rsid w:val="689471A5"/>
    <w:rsid w:val="68A3CB59"/>
    <w:rsid w:val="68E5501C"/>
    <w:rsid w:val="692AEC18"/>
    <w:rsid w:val="69E7829D"/>
    <w:rsid w:val="69F5AC9D"/>
    <w:rsid w:val="6A1AF01E"/>
    <w:rsid w:val="6A21763E"/>
    <w:rsid w:val="6A54FC12"/>
    <w:rsid w:val="6A996AC4"/>
    <w:rsid w:val="6AAA9C1B"/>
    <w:rsid w:val="6AB08677"/>
    <w:rsid w:val="6AB4B7D2"/>
    <w:rsid w:val="6B0B4BFC"/>
    <w:rsid w:val="6B0E472E"/>
    <w:rsid w:val="6B3B8687"/>
    <w:rsid w:val="6B55A04C"/>
    <w:rsid w:val="6B7A1B09"/>
    <w:rsid w:val="6B7AB281"/>
    <w:rsid w:val="6C6FEEF3"/>
    <w:rsid w:val="6CD1A697"/>
    <w:rsid w:val="6CE3F3EA"/>
    <w:rsid w:val="6D15DDD5"/>
    <w:rsid w:val="6D6B1511"/>
    <w:rsid w:val="6DCC3F52"/>
    <w:rsid w:val="6DD4917F"/>
    <w:rsid w:val="6DDB4F1A"/>
    <w:rsid w:val="6DF8C7B4"/>
    <w:rsid w:val="6E228FD9"/>
    <w:rsid w:val="6E2CFFC3"/>
    <w:rsid w:val="6E57532F"/>
    <w:rsid w:val="6F8B96B1"/>
    <w:rsid w:val="704C52A4"/>
    <w:rsid w:val="706889FB"/>
    <w:rsid w:val="70BC2EAA"/>
    <w:rsid w:val="70BD8998"/>
    <w:rsid w:val="70C04DE3"/>
    <w:rsid w:val="7106D56C"/>
    <w:rsid w:val="71329AEB"/>
    <w:rsid w:val="714ECB50"/>
    <w:rsid w:val="71A22262"/>
    <w:rsid w:val="71FCF6D5"/>
    <w:rsid w:val="71FEAA64"/>
    <w:rsid w:val="725959F9"/>
    <w:rsid w:val="72E615B0"/>
    <w:rsid w:val="732B329F"/>
    <w:rsid w:val="73345673"/>
    <w:rsid w:val="733E3329"/>
    <w:rsid w:val="737094D2"/>
    <w:rsid w:val="7386140F"/>
    <w:rsid w:val="739A2D63"/>
    <w:rsid w:val="740AF0F2"/>
    <w:rsid w:val="743C299D"/>
    <w:rsid w:val="7509414B"/>
    <w:rsid w:val="7509CE2B"/>
    <w:rsid w:val="751FFCAB"/>
    <w:rsid w:val="75334749"/>
    <w:rsid w:val="7552568E"/>
    <w:rsid w:val="756A3E02"/>
    <w:rsid w:val="75F0578F"/>
    <w:rsid w:val="7617A805"/>
    <w:rsid w:val="763F4A65"/>
    <w:rsid w:val="7732D5FA"/>
    <w:rsid w:val="778707EA"/>
    <w:rsid w:val="77B79624"/>
    <w:rsid w:val="77EBDF4A"/>
    <w:rsid w:val="797A28CF"/>
    <w:rsid w:val="798E08E2"/>
    <w:rsid w:val="79B1D266"/>
    <w:rsid w:val="79C2ED7D"/>
    <w:rsid w:val="7A4EAD96"/>
    <w:rsid w:val="7A5F64E2"/>
    <w:rsid w:val="7A6662E3"/>
    <w:rsid w:val="7AA82A8C"/>
    <w:rsid w:val="7ADA283C"/>
    <w:rsid w:val="7ADD44EA"/>
    <w:rsid w:val="7B4A4242"/>
    <w:rsid w:val="7B872358"/>
    <w:rsid w:val="7C14C247"/>
    <w:rsid w:val="7C27A8E2"/>
    <w:rsid w:val="7CDB2216"/>
    <w:rsid w:val="7DAD790F"/>
    <w:rsid w:val="7DB9F921"/>
    <w:rsid w:val="7EBA0A38"/>
    <w:rsid w:val="7ED58E97"/>
    <w:rsid w:val="7F398335"/>
    <w:rsid w:val="7F87A6D7"/>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4D2FE"/>
  <w15:chartTrackingRefBased/>
  <w15:docId w15:val="{BF5D57DB-7A75-41CC-AAEB-5F2EE9226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0" w:unhideWhenUsed="1" w:qFormat="1"/>
    <w:lsdException w:name="heading 4" w:locked="0" w:semiHidden="1" w:uiPriority="9" w:unhideWhenUsed="1" w:qFormat="1"/>
    <w:lsdException w:name="heading 5" w:locked="0" w:semiHidden="1" w:uiPriority="9" w:unhideWhenUsed="1" w:qFormat="1"/>
    <w:lsdException w:name="heading 6" w:locked="0" w:semiHidden="1" w:uiPriority="9" w:qFormat="1"/>
    <w:lsdException w:name="heading 7" w:locked="0" w:semiHidden="1" w:uiPriority="9" w:qFormat="1"/>
    <w:lsdException w:name="heading 8" w:locked="0" w:semiHidden="1" w:uiPriority="9" w:qFormat="1"/>
    <w:lsdException w:name="heading 9" w:locked="0"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lsdException w:name="toc 2" w:locked="0" w:semiHidden="1" w:uiPriority="39"/>
    <w:lsdException w:name="toc 3" w:locked="0" w:semiHidden="1" w:uiPriority="39"/>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semiHidden="1"/>
    <w:lsdException w:name="footnote text" w:semiHidden="1"/>
    <w:lsdException w:name="annotation text" w:locked="0" w:semiHidden="1" w:uiPriority="0"/>
    <w:lsdException w:name="header" w:locked="0" w:semiHidden="1"/>
    <w:lsdException w:name="footer" w:locked="0" w:semiHidden="1"/>
    <w:lsdException w:name="index heading" w:semiHidden="1"/>
    <w:lsdException w:name="caption" w:locked="0" w:semiHidden="1" w:uiPriority="35" w:qFormat="1"/>
    <w:lsdException w:name="table of figures" w:semiHidden="1"/>
    <w:lsdException w:name="envelope address" w:semiHidden="1"/>
    <w:lsdException w:name="envelope return" w:semiHidden="1"/>
    <w:lsdException w:name="footnote reference" w:semiHidden="1"/>
    <w:lsdException w:name="annotation reference" w:locked="0" w:semiHidden="1" w:uiPriority="0"/>
    <w:lsdException w:name="line number" w:semiHidden="1"/>
    <w:lsdException w:name="page number" w:locked="0"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locked="0" w:semiHidden="1" w:uiPriority="1" w:unhideWhenUsed="1"/>
    <w:lsdException w:name="Body Text" w:locked="0"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semiHidden="1"/>
    <w:lsdException w:name="FollowedHyperlink" w:locked="0"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locked="0"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locked="0" w:semiHidden="1" w:unhideWhenUsed="1"/>
    <w:lsdException w:name="annotation subject" w:locked="0" w:semiHidden="1" w:uiPriority="0"/>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locked="0" w:semiHidden="1" w:unhideWhenUsed="1"/>
    <w:lsdException w:name="Smart Link" w:semiHidden="1" w:unhideWhenUsed="1"/>
  </w:latentStyles>
  <w:style w:type="paragraph" w:default="1" w:styleId="Standard">
    <w:name w:val="Normal"/>
    <w:uiPriority w:val="99"/>
    <w:qFormat/>
    <w:rsid w:val="0089611E"/>
    <w:pPr>
      <w:spacing w:line="340" w:lineRule="exact"/>
    </w:pPr>
    <w:rPr>
      <w:rFonts w:ascii="Hind Light" w:eastAsia="Times New Roman" w:hAnsi="Hind Light" w:cs="Times New Roman"/>
      <w:sz w:val="20"/>
      <w:szCs w:val="22"/>
    </w:rPr>
  </w:style>
  <w:style w:type="paragraph" w:styleId="berschrift1">
    <w:name w:val="heading 1"/>
    <w:basedOn w:val="Standard"/>
    <w:next w:val="Standard"/>
    <w:link w:val="berschrift1Zchn"/>
    <w:uiPriority w:val="9"/>
    <w:qFormat/>
    <w:locked/>
    <w:rsid w:val="00FE7891"/>
    <w:pPr>
      <w:keepNext/>
      <w:keepLines/>
      <w:outlineLvl w:val="0"/>
    </w:pPr>
    <w:rPr>
      <w:rFonts w:ascii="Hind Medium" w:eastAsiaTheme="majorEastAsia" w:hAnsi="Hind Medium" w:cstheme="majorBidi"/>
      <w:spacing w:val="14"/>
      <w:szCs w:val="32"/>
    </w:rPr>
  </w:style>
  <w:style w:type="paragraph" w:styleId="berschrift2">
    <w:name w:val="heading 2"/>
    <w:basedOn w:val="Standard"/>
    <w:next w:val="Standard"/>
    <w:link w:val="berschrift2Zchn"/>
    <w:uiPriority w:val="9"/>
    <w:qFormat/>
    <w:locked/>
    <w:rsid w:val="00FE7891"/>
    <w:pPr>
      <w:keepNext/>
      <w:keepLines/>
      <w:spacing w:line="720" w:lineRule="exact"/>
      <w:outlineLvl w:val="1"/>
    </w:pPr>
    <w:rPr>
      <w:rFonts w:ascii="Hind Medium" w:eastAsiaTheme="majorEastAsia" w:hAnsi="Hind Medium" w:cstheme="majorBidi"/>
      <w:spacing w:val="58"/>
      <w:sz w:val="48"/>
      <w:szCs w:val="26"/>
    </w:rPr>
  </w:style>
  <w:style w:type="paragraph" w:styleId="berschrift3">
    <w:name w:val="heading 3"/>
    <w:basedOn w:val="Standard"/>
    <w:next w:val="Standard"/>
    <w:link w:val="berschrift3Zchn"/>
    <w:qFormat/>
    <w:locked/>
    <w:rsid w:val="00FE7891"/>
    <w:pPr>
      <w:keepNext/>
      <w:keepLines/>
      <w:spacing w:line="240" w:lineRule="auto"/>
      <w:outlineLvl w:val="2"/>
    </w:pPr>
    <w:rPr>
      <w:rFonts w:ascii="Hind SemiBold" w:eastAsiaTheme="majorEastAsia" w:hAnsi="Hind SemiBold" w:cstheme="majorBidi"/>
      <w:sz w:val="80"/>
      <w:szCs w:val="24"/>
    </w:rPr>
  </w:style>
  <w:style w:type="paragraph" w:styleId="berschrift4">
    <w:name w:val="heading 4"/>
    <w:basedOn w:val="Standard"/>
    <w:next w:val="Standard"/>
    <w:link w:val="berschrift4Zchn"/>
    <w:uiPriority w:val="9"/>
    <w:qFormat/>
    <w:locked/>
    <w:rsid w:val="00346B6D"/>
    <w:pPr>
      <w:keepNext/>
      <w:keepLines/>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qFormat/>
    <w:locked/>
    <w:rsid w:val="00346B6D"/>
    <w:pPr>
      <w:keepNext/>
      <w:keepLines/>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qFormat/>
    <w:locked/>
    <w:rsid w:val="005A2E55"/>
    <w:pPr>
      <w:tabs>
        <w:tab w:val="num" w:pos="1152"/>
      </w:tabs>
      <w:spacing w:before="240" w:after="60" w:line="240" w:lineRule="auto"/>
      <w:ind w:left="1152" w:hanging="1152"/>
      <w:outlineLvl w:val="5"/>
    </w:pPr>
    <w:rPr>
      <w:rFonts w:ascii="Times New Roman" w:hAnsi="Times New Roman"/>
      <w:b/>
      <w:bCs/>
      <w:sz w:val="22"/>
      <w:lang w:val="de-DE" w:eastAsia="de-DE"/>
    </w:rPr>
  </w:style>
  <w:style w:type="paragraph" w:styleId="berschrift7">
    <w:name w:val="heading 7"/>
    <w:basedOn w:val="Standard"/>
    <w:next w:val="Standard"/>
    <w:link w:val="berschrift7Zchn"/>
    <w:uiPriority w:val="9"/>
    <w:qFormat/>
    <w:locked/>
    <w:rsid w:val="005A2E55"/>
    <w:pPr>
      <w:tabs>
        <w:tab w:val="num" w:pos="1296"/>
      </w:tabs>
      <w:spacing w:before="240" w:after="60" w:line="240" w:lineRule="auto"/>
      <w:ind w:left="1296" w:hanging="1296"/>
      <w:outlineLvl w:val="6"/>
    </w:pPr>
    <w:rPr>
      <w:rFonts w:ascii="Times New Roman" w:hAnsi="Times New Roman"/>
      <w:sz w:val="24"/>
      <w:szCs w:val="24"/>
      <w:lang w:val="de-DE" w:eastAsia="de-DE"/>
    </w:rPr>
  </w:style>
  <w:style w:type="paragraph" w:styleId="berschrift8">
    <w:name w:val="heading 8"/>
    <w:basedOn w:val="Standard"/>
    <w:next w:val="Standard"/>
    <w:link w:val="berschrift8Zchn"/>
    <w:uiPriority w:val="9"/>
    <w:qFormat/>
    <w:locked/>
    <w:rsid w:val="005A2E55"/>
    <w:pPr>
      <w:tabs>
        <w:tab w:val="num" w:pos="1440"/>
      </w:tabs>
      <w:spacing w:before="240" w:after="60" w:line="240" w:lineRule="auto"/>
      <w:ind w:left="1440" w:hanging="1440"/>
      <w:outlineLvl w:val="7"/>
    </w:pPr>
    <w:rPr>
      <w:rFonts w:ascii="Times New Roman" w:hAnsi="Times New Roman"/>
      <w:i/>
      <w:iCs/>
      <w:sz w:val="24"/>
      <w:szCs w:val="24"/>
      <w:lang w:val="de-DE" w:eastAsia="de-DE"/>
    </w:rPr>
  </w:style>
  <w:style w:type="paragraph" w:styleId="berschrift9">
    <w:name w:val="heading 9"/>
    <w:basedOn w:val="Standard"/>
    <w:next w:val="Standard"/>
    <w:link w:val="berschrift9Zchn"/>
    <w:uiPriority w:val="9"/>
    <w:qFormat/>
    <w:locked/>
    <w:rsid w:val="005A2E55"/>
    <w:pPr>
      <w:tabs>
        <w:tab w:val="num" w:pos="1584"/>
      </w:tabs>
      <w:spacing w:before="240" w:after="60" w:line="240" w:lineRule="auto"/>
      <w:ind w:left="1584" w:hanging="1584"/>
      <w:outlineLvl w:val="8"/>
    </w:pPr>
    <w:rPr>
      <w:rFonts w:asciiTheme="minorHAnsi" w:hAnsiTheme="minorHAnsi" w:cs="Arial"/>
      <w:sz w:val="22"/>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WAQFusszeile">
    <w:name w:val="SWAQ Fusszeile"/>
    <w:basedOn w:val="SWAQberschrift4"/>
    <w:uiPriority w:val="8"/>
    <w:qFormat/>
    <w:locked/>
    <w:rsid w:val="00696E91"/>
    <w:pPr>
      <w:spacing w:line="200" w:lineRule="exact"/>
    </w:pPr>
    <w:rPr>
      <w:caps w:val="0"/>
      <w:spacing w:val="0"/>
      <w:sz w:val="16"/>
    </w:rPr>
  </w:style>
  <w:style w:type="paragraph" w:customStyle="1" w:styleId="SWAQKopfzeile">
    <w:name w:val="SWAQ Kopfzeile"/>
    <w:basedOn w:val="SWAQFusszeile"/>
    <w:uiPriority w:val="5"/>
    <w:qFormat/>
    <w:locked/>
    <w:rsid w:val="00696E91"/>
  </w:style>
  <w:style w:type="paragraph" w:customStyle="1" w:styleId="Test3">
    <w:name w:val="Test 3"/>
    <w:basedOn w:val="Standard"/>
    <w:uiPriority w:val="99"/>
    <w:semiHidden/>
    <w:locked/>
    <w:rsid w:val="0075245A"/>
    <w:pPr>
      <w:keepNext/>
      <w:keepLines/>
      <w:spacing w:line="720" w:lineRule="exact"/>
      <w:outlineLvl w:val="1"/>
    </w:pPr>
    <w:rPr>
      <w:rFonts w:ascii="Hind Medium" w:eastAsiaTheme="majorEastAsia" w:hAnsi="Hind Medium" w:cstheme="majorBidi"/>
      <w:caps/>
      <w:spacing w:val="58"/>
      <w:sz w:val="48"/>
      <w:szCs w:val="26"/>
    </w:rPr>
  </w:style>
  <w:style w:type="table" w:customStyle="1" w:styleId="LATTableLindesblack">
    <w:name w:val="LAT_Table_Lindes_black"/>
    <w:basedOn w:val="NormaleTabelle"/>
    <w:uiPriority w:val="99"/>
    <w:locked/>
    <w:rsid w:val="0075245A"/>
    <w:rPr>
      <w:sz w:val="20"/>
      <w:szCs w:val="22"/>
      <w:lang w:val="de-DE"/>
    </w:rPr>
    <w:tblPr>
      <w:tblBorders>
        <w:top w:val="single" w:sz="4" w:space="0" w:color="44546A" w:themeColor="text2"/>
        <w:bottom w:val="single" w:sz="4" w:space="0" w:color="44546A" w:themeColor="text2"/>
        <w:insideH w:val="single" w:sz="4" w:space="0" w:color="44546A" w:themeColor="text2"/>
      </w:tblBorders>
      <w:tblCellMar>
        <w:left w:w="0" w:type="dxa"/>
        <w:bottom w:w="28" w:type="dxa"/>
        <w:right w:w="0" w:type="dxa"/>
      </w:tblCellMar>
    </w:tblPr>
    <w:tblStylePr w:type="firstRow">
      <w:rPr>
        <w:b/>
      </w:rPr>
    </w:tblStylePr>
  </w:style>
  <w:style w:type="character" w:customStyle="1" w:styleId="berschrift5Zchn">
    <w:name w:val="Überschrift 5 Zchn"/>
    <w:basedOn w:val="Absatz-Standardschriftart"/>
    <w:link w:val="berschrift5"/>
    <w:rsid w:val="00B57549"/>
    <w:rPr>
      <w:rFonts w:asciiTheme="majorHAnsi" w:eastAsiaTheme="majorEastAsia" w:hAnsiTheme="majorHAnsi" w:cstheme="majorBidi"/>
      <w:color w:val="2F5496" w:themeColor="accent1" w:themeShade="BF"/>
      <w:sz w:val="18"/>
      <w:szCs w:val="22"/>
    </w:rPr>
  </w:style>
  <w:style w:type="paragraph" w:styleId="Kopfzeile">
    <w:name w:val="header"/>
    <w:basedOn w:val="Standard"/>
    <w:link w:val="KopfzeileZchn"/>
    <w:uiPriority w:val="99"/>
    <w:locked/>
    <w:rsid w:val="00C0293F"/>
    <w:pPr>
      <w:tabs>
        <w:tab w:val="center" w:pos="4536"/>
        <w:tab w:val="right" w:pos="9072"/>
      </w:tabs>
      <w:spacing w:line="240" w:lineRule="auto"/>
    </w:pPr>
  </w:style>
  <w:style w:type="character" w:styleId="NichtaufgelsteErwhnung">
    <w:name w:val="Unresolved Mention"/>
    <w:basedOn w:val="Absatz-Standardschriftart"/>
    <w:uiPriority w:val="99"/>
    <w:semiHidden/>
    <w:locked/>
    <w:rsid w:val="007F36D4"/>
    <w:rPr>
      <w:color w:val="605E5C"/>
      <w:shd w:val="clear" w:color="auto" w:fill="E1DFDD"/>
    </w:rPr>
  </w:style>
  <w:style w:type="table" w:styleId="Tabellenraster">
    <w:name w:val="Table Grid"/>
    <w:basedOn w:val="NormaleTabelle"/>
    <w:uiPriority w:val="39"/>
    <w:locked/>
    <w:rsid w:val="00585D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locked/>
    <w:rsid w:val="005657C1"/>
    <w:rPr>
      <w:color w:val="954F72" w:themeColor="followedHyperlink"/>
      <w:u w:val="single"/>
    </w:rPr>
  </w:style>
  <w:style w:type="character" w:customStyle="1" w:styleId="berschrift1Zchn">
    <w:name w:val="Überschrift 1 Zchn"/>
    <w:basedOn w:val="Absatz-Standardschriftart"/>
    <w:link w:val="berschrift1"/>
    <w:rsid w:val="00B57549"/>
    <w:rPr>
      <w:rFonts w:ascii="Hind Medium" w:eastAsiaTheme="majorEastAsia" w:hAnsi="Hind Medium" w:cstheme="majorBidi"/>
      <w:spacing w:val="14"/>
      <w:sz w:val="18"/>
      <w:szCs w:val="32"/>
    </w:rPr>
  </w:style>
  <w:style w:type="character" w:customStyle="1" w:styleId="berschrift2Zchn">
    <w:name w:val="Überschrift 2 Zchn"/>
    <w:basedOn w:val="Absatz-Standardschriftart"/>
    <w:link w:val="berschrift2"/>
    <w:rsid w:val="00B57549"/>
    <w:rPr>
      <w:rFonts w:ascii="Hind Medium" w:eastAsiaTheme="majorEastAsia" w:hAnsi="Hind Medium" w:cstheme="majorBidi"/>
      <w:spacing w:val="58"/>
      <w:sz w:val="48"/>
      <w:szCs w:val="26"/>
    </w:rPr>
  </w:style>
  <w:style w:type="character" w:customStyle="1" w:styleId="berschrift3Zchn">
    <w:name w:val="Überschrift 3 Zchn"/>
    <w:basedOn w:val="Absatz-Standardschriftart"/>
    <w:link w:val="berschrift3"/>
    <w:rsid w:val="00B57549"/>
    <w:rPr>
      <w:rFonts w:ascii="Hind SemiBold" w:eastAsiaTheme="majorEastAsia" w:hAnsi="Hind SemiBold" w:cstheme="majorBidi"/>
      <w:sz w:val="80"/>
    </w:rPr>
  </w:style>
  <w:style w:type="paragraph" w:customStyle="1" w:styleId="Test">
    <w:name w:val="Test"/>
    <w:basedOn w:val="berschrift1"/>
    <w:uiPriority w:val="49"/>
    <w:semiHidden/>
    <w:qFormat/>
    <w:locked/>
    <w:rsid w:val="004C5E7B"/>
    <w:rPr>
      <w:caps/>
    </w:rPr>
  </w:style>
  <w:style w:type="paragraph" w:customStyle="1" w:styleId="Test2">
    <w:name w:val="Test 2"/>
    <w:basedOn w:val="berschrift2"/>
    <w:uiPriority w:val="99"/>
    <w:semiHidden/>
    <w:qFormat/>
    <w:locked/>
    <w:rsid w:val="004C5E7B"/>
    <w:rPr>
      <w:caps/>
    </w:rPr>
  </w:style>
  <w:style w:type="paragraph" w:customStyle="1" w:styleId="SWAQberschrift1">
    <w:name w:val="SWAQ Überschrift 1"/>
    <w:next w:val="SWAQLauftext"/>
    <w:link w:val="SWAQberschrift1Zchn"/>
    <w:qFormat/>
    <w:locked/>
    <w:rsid w:val="002F5ECC"/>
    <w:pPr>
      <w:numPr>
        <w:numId w:val="1"/>
      </w:numPr>
      <w:spacing w:line="720" w:lineRule="exact"/>
      <w:outlineLvl w:val="0"/>
    </w:pPr>
    <w:rPr>
      <w:rFonts w:ascii="Hind Medium" w:eastAsiaTheme="majorEastAsia" w:hAnsi="Hind Medium" w:cstheme="majorBidi"/>
      <w:caps/>
      <w:spacing w:val="58"/>
      <w:sz w:val="48"/>
      <w:szCs w:val="26"/>
    </w:rPr>
  </w:style>
  <w:style w:type="paragraph" w:customStyle="1" w:styleId="SWAQLauftext">
    <w:name w:val="SWAQ Lauftext"/>
    <w:basedOn w:val="Standard"/>
    <w:uiPriority w:val="4"/>
    <w:qFormat/>
    <w:locked/>
    <w:rsid w:val="00D070E8"/>
    <w:pPr>
      <w:spacing w:line="300" w:lineRule="exact"/>
      <w:jc w:val="both"/>
    </w:pPr>
  </w:style>
  <w:style w:type="paragraph" w:customStyle="1" w:styleId="SWAQberschrift3">
    <w:name w:val="SWAQ Überschrift 3"/>
    <w:next w:val="SWAQLauftext"/>
    <w:link w:val="SWAQberschrift3Zchn"/>
    <w:uiPriority w:val="2"/>
    <w:qFormat/>
    <w:locked/>
    <w:rsid w:val="00032DF1"/>
    <w:pPr>
      <w:numPr>
        <w:ilvl w:val="2"/>
        <w:numId w:val="1"/>
      </w:numPr>
      <w:outlineLvl w:val="2"/>
    </w:pPr>
    <w:rPr>
      <w:rFonts w:ascii="Hind Medium" w:eastAsia="Times New Roman" w:hAnsi="Hind Medium" w:cs="Times New Roman"/>
      <w:caps/>
      <w:spacing w:val="14"/>
      <w:sz w:val="20"/>
      <w:szCs w:val="22"/>
    </w:rPr>
  </w:style>
  <w:style w:type="paragraph" w:customStyle="1" w:styleId="SWAQberschrift4">
    <w:name w:val="SWAQ Überschrift 4"/>
    <w:next w:val="SWAQLauftext"/>
    <w:link w:val="SWAQberschrift4Zchn"/>
    <w:uiPriority w:val="3"/>
    <w:qFormat/>
    <w:locked/>
    <w:rsid w:val="00032DF1"/>
    <w:pPr>
      <w:outlineLvl w:val="3"/>
    </w:pPr>
    <w:rPr>
      <w:rFonts w:ascii="Hind Light" w:eastAsia="Times New Roman" w:hAnsi="Hind Light" w:cs="Times New Roman"/>
      <w:caps/>
      <w:spacing w:val="14"/>
      <w:sz w:val="20"/>
      <w:szCs w:val="22"/>
    </w:rPr>
  </w:style>
  <w:style w:type="paragraph" w:customStyle="1" w:styleId="SWAQberschrift2">
    <w:name w:val="SWAQ Überschrift 2"/>
    <w:next w:val="SWAQLauftext"/>
    <w:link w:val="SWAQberschrift2Zchn"/>
    <w:uiPriority w:val="1"/>
    <w:qFormat/>
    <w:locked/>
    <w:rsid w:val="00032DF1"/>
    <w:pPr>
      <w:numPr>
        <w:ilvl w:val="1"/>
        <w:numId w:val="1"/>
      </w:numPr>
      <w:spacing w:line="480" w:lineRule="exact"/>
      <w:outlineLvl w:val="1"/>
    </w:pPr>
    <w:rPr>
      <w:rFonts w:ascii="Hind Medium" w:eastAsia="Times New Roman" w:hAnsi="Hind Medium" w:cs="Times New Roman"/>
      <w:caps/>
      <w:spacing w:val="38"/>
      <w:sz w:val="20"/>
      <w:szCs w:val="22"/>
    </w:rPr>
  </w:style>
  <w:style w:type="character" w:customStyle="1" w:styleId="berschrift4Zchn">
    <w:name w:val="Überschrift 4 Zchn"/>
    <w:basedOn w:val="Absatz-Standardschriftart"/>
    <w:link w:val="berschrift4"/>
    <w:rsid w:val="00B57549"/>
    <w:rPr>
      <w:rFonts w:asciiTheme="majorHAnsi" w:eastAsiaTheme="majorEastAsia" w:hAnsiTheme="majorHAnsi" w:cstheme="majorBidi"/>
      <w:i/>
      <w:iCs/>
      <w:color w:val="2F5496" w:themeColor="accent1" w:themeShade="BF"/>
      <w:sz w:val="18"/>
      <w:szCs w:val="22"/>
    </w:rPr>
  </w:style>
  <w:style w:type="character" w:customStyle="1" w:styleId="KopfzeileZchn">
    <w:name w:val="Kopfzeile Zchn"/>
    <w:basedOn w:val="Absatz-Standardschriftart"/>
    <w:link w:val="Kopfzeile"/>
    <w:uiPriority w:val="99"/>
    <w:rsid w:val="00C0293F"/>
    <w:rPr>
      <w:rFonts w:ascii="Hind Light" w:eastAsia="Times New Roman" w:hAnsi="Hind Light" w:cs="Times New Roman"/>
      <w:sz w:val="18"/>
      <w:szCs w:val="22"/>
    </w:rPr>
  </w:style>
  <w:style w:type="paragraph" w:styleId="Fuzeile">
    <w:name w:val="footer"/>
    <w:basedOn w:val="Standard"/>
    <w:link w:val="FuzeileZchn"/>
    <w:uiPriority w:val="99"/>
    <w:locked/>
    <w:rsid w:val="00C0293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C0293F"/>
    <w:rPr>
      <w:rFonts w:ascii="Hind Light" w:eastAsia="Times New Roman" w:hAnsi="Hind Light" w:cs="Times New Roman"/>
      <w:sz w:val="18"/>
      <w:szCs w:val="22"/>
    </w:rPr>
  </w:style>
  <w:style w:type="paragraph" w:styleId="Inhaltsverzeichnisberschrift">
    <w:name w:val="TOC Heading"/>
    <w:aliases w:val="SWAQ Inhaltsverzeichnisüberschrift"/>
    <w:next w:val="Standard"/>
    <w:uiPriority w:val="39"/>
    <w:unhideWhenUsed/>
    <w:qFormat/>
    <w:locked/>
    <w:rsid w:val="006C3D7C"/>
    <w:rPr>
      <w:rFonts w:ascii="Hind Medium" w:eastAsiaTheme="majorEastAsia" w:hAnsi="Hind Medium" w:cs="Times New Roman (Überschriften"/>
      <w:bCs/>
      <w:caps/>
      <w:color w:val="000000" w:themeColor="text1"/>
      <w:spacing w:val="58"/>
      <w:sz w:val="48"/>
      <w:szCs w:val="28"/>
      <w:lang w:eastAsia="de-DE"/>
    </w:rPr>
  </w:style>
  <w:style w:type="paragraph" w:styleId="Verzeichnis1">
    <w:name w:val="toc 1"/>
    <w:aliases w:val="SWAQ Verzeichnis 1"/>
    <w:next w:val="Standard"/>
    <w:autoRedefine/>
    <w:uiPriority w:val="39"/>
    <w:locked/>
    <w:rsid w:val="00E14180"/>
    <w:pPr>
      <w:tabs>
        <w:tab w:val="left" w:pos="709"/>
        <w:tab w:val="right" w:pos="10490"/>
      </w:tabs>
      <w:spacing w:after="120" w:line="300" w:lineRule="exact"/>
    </w:pPr>
    <w:rPr>
      <w:rFonts w:ascii="Hind Medium" w:eastAsiaTheme="majorEastAsia" w:hAnsi="Hind Medium" w:cs="Hind Medium"/>
      <w:bCs/>
      <w:caps/>
      <w:noProof/>
      <w:color w:val="000000" w:themeColor="text1"/>
      <w:spacing w:val="58"/>
      <w:sz w:val="20"/>
      <w:szCs w:val="32"/>
      <w:u w:val="dotted"/>
    </w:rPr>
  </w:style>
  <w:style w:type="paragraph" w:styleId="Verzeichnis2">
    <w:name w:val="toc 2"/>
    <w:aliases w:val="SWAQ Verzeichnis 2"/>
    <w:next w:val="Standard"/>
    <w:autoRedefine/>
    <w:uiPriority w:val="39"/>
    <w:locked/>
    <w:rsid w:val="00B60DB5"/>
    <w:pPr>
      <w:tabs>
        <w:tab w:val="left" w:pos="709"/>
        <w:tab w:val="right" w:pos="10490"/>
      </w:tabs>
      <w:spacing w:line="300" w:lineRule="exact"/>
      <w:ind w:left="170"/>
    </w:pPr>
    <w:rPr>
      <w:rFonts w:ascii="Hind Light" w:eastAsiaTheme="majorEastAsia" w:hAnsi="Hind Light" w:cs="Hind Light"/>
      <w:bCs/>
      <w:caps/>
      <w:noProof/>
      <w:spacing w:val="38"/>
      <w:sz w:val="20"/>
      <w:szCs w:val="20"/>
    </w:rPr>
  </w:style>
  <w:style w:type="paragraph" w:styleId="Verzeichnis3">
    <w:name w:val="toc 3"/>
    <w:aliases w:val="SWAQ Verzeichnis 3"/>
    <w:next w:val="Standard"/>
    <w:autoRedefine/>
    <w:uiPriority w:val="39"/>
    <w:locked/>
    <w:rsid w:val="006834D9"/>
    <w:pPr>
      <w:tabs>
        <w:tab w:val="left" w:pos="709"/>
        <w:tab w:val="right" w:pos="10490"/>
      </w:tabs>
    </w:pPr>
    <w:rPr>
      <w:rFonts w:ascii="Hind Medium" w:eastAsia="Times New Roman" w:hAnsi="Hind Medium" w:cs="Times New Roman"/>
      <w:caps/>
      <w:spacing w:val="14"/>
      <w:sz w:val="20"/>
      <w:szCs w:val="20"/>
    </w:rPr>
  </w:style>
  <w:style w:type="paragraph" w:styleId="Verzeichnis4">
    <w:name w:val="toc 4"/>
    <w:aliases w:val="SWAQ Verzeichnis 4"/>
    <w:next w:val="Standard"/>
    <w:autoRedefine/>
    <w:uiPriority w:val="39"/>
    <w:locked/>
    <w:rsid w:val="006834D9"/>
    <w:pPr>
      <w:tabs>
        <w:tab w:val="left" w:pos="709"/>
        <w:tab w:val="right" w:pos="10490"/>
      </w:tabs>
    </w:pPr>
    <w:rPr>
      <w:rFonts w:ascii="Hind Light" w:eastAsia="Times New Roman" w:hAnsi="Hind Light" w:cs="Times New Roman"/>
      <w:caps/>
      <w:spacing w:val="14"/>
      <w:sz w:val="20"/>
      <w:szCs w:val="20"/>
    </w:rPr>
  </w:style>
  <w:style w:type="paragraph" w:styleId="Verzeichnis5">
    <w:name w:val="toc 5"/>
    <w:basedOn w:val="Standard"/>
    <w:next w:val="Standard"/>
    <w:autoRedefine/>
    <w:uiPriority w:val="39"/>
    <w:semiHidden/>
    <w:locked/>
    <w:rsid w:val="000B2B03"/>
    <w:pPr>
      <w:ind w:left="540"/>
    </w:pPr>
    <w:rPr>
      <w:rFonts w:asciiTheme="minorHAnsi" w:hAnsiTheme="minorHAnsi"/>
      <w:szCs w:val="20"/>
    </w:rPr>
  </w:style>
  <w:style w:type="paragraph" w:styleId="Verzeichnis6">
    <w:name w:val="toc 6"/>
    <w:basedOn w:val="Standard"/>
    <w:next w:val="Standard"/>
    <w:autoRedefine/>
    <w:uiPriority w:val="39"/>
    <w:semiHidden/>
    <w:locked/>
    <w:rsid w:val="000B2B03"/>
    <w:pPr>
      <w:ind w:left="720"/>
    </w:pPr>
    <w:rPr>
      <w:rFonts w:asciiTheme="minorHAnsi" w:hAnsiTheme="minorHAnsi"/>
      <w:szCs w:val="20"/>
    </w:rPr>
  </w:style>
  <w:style w:type="paragraph" w:styleId="Verzeichnis7">
    <w:name w:val="toc 7"/>
    <w:basedOn w:val="Standard"/>
    <w:next w:val="Standard"/>
    <w:autoRedefine/>
    <w:uiPriority w:val="39"/>
    <w:semiHidden/>
    <w:locked/>
    <w:rsid w:val="000B2B03"/>
    <w:pPr>
      <w:ind w:left="900"/>
    </w:pPr>
    <w:rPr>
      <w:rFonts w:asciiTheme="minorHAnsi" w:hAnsiTheme="minorHAnsi"/>
      <w:szCs w:val="20"/>
    </w:rPr>
  </w:style>
  <w:style w:type="paragraph" w:styleId="Verzeichnis8">
    <w:name w:val="toc 8"/>
    <w:basedOn w:val="Standard"/>
    <w:next w:val="Standard"/>
    <w:autoRedefine/>
    <w:uiPriority w:val="39"/>
    <w:semiHidden/>
    <w:locked/>
    <w:rsid w:val="000B2B03"/>
    <w:pPr>
      <w:ind w:left="1080"/>
    </w:pPr>
    <w:rPr>
      <w:rFonts w:asciiTheme="minorHAnsi" w:hAnsiTheme="minorHAnsi"/>
      <w:szCs w:val="20"/>
    </w:rPr>
  </w:style>
  <w:style w:type="paragraph" w:styleId="Verzeichnis9">
    <w:name w:val="toc 9"/>
    <w:basedOn w:val="Standard"/>
    <w:next w:val="Standard"/>
    <w:autoRedefine/>
    <w:uiPriority w:val="39"/>
    <w:semiHidden/>
    <w:locked/>
    <w:rsid w:val="000B2B03"/>
    <w:pPr>
      <w:ind w:left="1260"/>
    </w:pPr>
    <w:rPr>
      <w:rFonts w:asciiTheme="minorHAnsi" w:hAnsiTheme="minorHAnsi"/>
      <w:szCs w:val="20"/>
    </w:rPr>
  </w:style>
  <w:style w:type="character" w:styleId="Hyperlink">
    <w:name w:val="Hyperlink"/>
    <w:basedOn w:val="Absatz-Standardschriftart"/>
    <w:uiPriority w:val="99"/>
    <w:unhideWhenUsed/>
    <w:locked/>
    <w:rsid w:val="000B2B03"/>
    <w:rPr>
      <w:color w:val="0563C1" w:themeColor="hyperlink"/>
      <w:u w:val="single"/>
    </w:rPr>
  </w:style>
  <w:style w:type="paragraph" w:styleId="Listenabsatz">
    <w:name w:val="List Paragraph"/>
    <w:basedOn w:val="Standard"/>
    <w:uiPriority w:val="34"/>
    <w:qFormat/>
    <w:locked/>
    <w:rsid w:val="006C3D7C"/>
    <w:pPr>
      <w:ind w:left="720"/>
      <w:contextualSpacing/>
    </w:pPr>
  </w:style>
  <w:style w:type="character" w:customStyle="1" w:styleId="SWAQberschrift1Zchn">
    <w:name w:val="SWAQ Überschrift 1 Zchn"/>
    <w:basedOn w:val="Absatz-Standardschriftart"/>
    <w:link w:val="SWAQberschrift1"/>
    <w:rsid w:val="002F5ECC"/>
    <w:rPr>
      <w:rFonts w:ascii="Hind Medium" w:eastAsiaTheme="majorEastAsia" w:hAnsi="Hind Medium" w:cstheme="majorBidi"/>
      <w:caps/>
      <w:spacing w:val="58"/>
      <w:sz w:val="48"/>
      <w:szCs w:val="26"/>
    </w:rPr>
  </w:style>
  <w:style w:type="character" w:customStyle="1" w:styleId="SWAQberschrift2Zchn">
    <w:name w:val="SWAQ Überschrift 2 Zchn"/>
    <w:basedOn w:val="Absatz-Standardschriftart"/>
    <w:link w:val="SWAQberschrift2"/>
    <w:uiPriority w:val="1"/>
    <w:rsid w:val="002F5ECC"/>
    <w:rPr>
      <w:rFonts w:ascii="Hind Medium" w:eastAsia="Times New Roman" w:hAnsi="Hind Medium" w:cs="Times New Roman"/>
      <w:caps/>
      <w:spacing w:val="38"/>
      <w:sz w:val="20"/>
      <w:szCs w:val="22"/>
    </w:rPr>
  </w:style>
  <w:style w:type="character" w:customStyle="1" w:styleId="SWAQberschrift3Zchn">
    <w:name w:val="SWAQ Überschrift 3 Zchn"/>
    <w:basedOn w:val="Absatz-Standardschriftart"/>
    <w:link w:val="SWAQberschrift3"/>
    <w:uiPriority w:val="2"/>
    <w:rsid w:val="002F5ECC"/>
    <w:rPr>
      <w:rFonts w:ascii="Hind Medium" w:eastAsia="Times New Roman" w:hAnsi="Hind Medium" w:cs="Times New Roman"/>
      <w:caps/>
      <w:spacing w:val="14"/>
      <w:sz w:val="20"/>
      <w:szCs w:val="22"/>
    </w:rPr>
  </w:style>
  <w:style w:type="character" w:customStyle="1" w:styleId="SWAQberschrift4Zchn">
    <w:name w:val="SWAQ Überschrift 4 Zchn"/>
    <w:basedOn w:val="Absatz-Standardschriftart"/>
    <w:link w:val="SWAQberschrift4"/>
    <w:uiPriority w:val="3"/>
    <w:rsid w:val="002F5ECC"/>
    <w:rPr>
      <w:rFonts w:ascii="Hind Light" w:eastAsia="Times New Roman" w:hAnsi="Hind Light" w:cs="Times New Roman"/>
      <w:caps/>
      <w:spacing w:val="14"/>
      <w:sz w:val="20"/>
      <w:szCs w:val="22"/>
    </w:rPr>
  </w:style>
  <w:style w:type="paragraph" w:customStyle="1" w:styleId="SWAQTitelDiagonal">
    <w:name w:val="SWAQ Titel Diagonal"/>
    <w:basedOn w:val="Standard"/>
    <w:qFormat/>
    <w:locked/>
    <w:rsid w:val="00D82B67"/>
    <w:pPr>
      <w:spacing w:line="240" w:lineRule="auto"/>
    </w:pPr>
    <w:rPr>
      <w:rFonts w:ascii="Hind" w:hAnsi="Hind"/>
      <w:b/>
      <w:caps/>
      <w:color w:val="FFFFFF" w:themeColor="background1"/>
      <w:spacing w:val="70"/>
      <w:sz w:val="160"/>
    </w:rPr>
  </w:style>
  <w:style w:type="paragraph" w:customStyle="1" w:styleId="SWAQUntertitelDiagonal">
    <w:name w:val="SWAQ Untertitel Diagonal"/>
    <w:basedOn w:val="SWAQTitelDiagonal"/>
    <w:qFormat/>
    <w:locked/>
    <w:rsid w:val="00D82B67"/>
    <w:rPr>
      <w:spacing w:val="60"/>
      <w:sz w:val="72"/>
      <w:szCs w:val="13"/>
    </w:rPr>
  </w:style>
  <w:style w:type="character" w:customStyle="1" w:styleId="berschrift6Zchn">
    <w:name w:val="Überschrift 6 Zchn"/>
    <w:basedOn w:val="Absatz-Standardschriftart"/>
    <w:link w:val="berschrift6"/>
    <w:rsid w:val="005A2E55"/>
    <w:rPr>
      <w:rFonts w:ascii="Times New Roman" w:eastAsia="Times New Roman" w:hAnsi="Times New Roman" w:cs="Times New Roman"/>
      <w:b/>
      <w:bCs/>
      <w:sz w:val="22"/>
      <w:szCs w:val="22"/>
      <w:lang w:val="de-DE" w:eastAsia="de-DE"/>
    </w:rPr>
  </w:style>
  <w:style w:type="character" w:customStyle="1" w:styleId="berschrift7Zchn">
    <w:name w:val="Überschrift 7 Zchn"/>
    <w:basedOn w:val="Absatz-Standardschriftart"/>
    <w:link w:val="berschrift7"/>
    <w:rsid w:val="005A2E55"/>
    <w:rPr>
      <w:rFonts w:ascii="Times New Roman" w:eastAsia="Times New Roman" w:hAnsi="Times New Roman" w:cs="Times New Roman"/>
      <w:lang w:val="de-DE" w:eastAsia="de-DE"/>
    </w:rPr>
  </w:style>
  <w:style w:type="character" w:customStyle="1" w:styleId="berschrift8Zchn">
    <w:name w:val="Überschrift 8 Zchn"/>
    <w:basedOn w:val="Absatz-Standardschriftart"/>
    <w:link w:val="berschrift8"/>
    <w:rsid w:val="005A2E55"/>
    <w:rPr>
      <w:rFonts w:ascii="Times New Roman" w:eastAsia="Times New Roman" w:hAnsi="Times New Roman" w:cs="Times New Roman"/>
      <w:i/>
      <w:iCs/>
      <w:lang w:val="de-DE" w:eastAsia="de-DE"/>
    </w:rPr>
  </w:style>
  <w:style w:type="character" w:customStyle="1" w:styleId="berschrift9Zchn">
    <w:name w:val="Überschrift 9 Zchn"/>
    <w:basedOn w:val="Absatz-Standardschriftart"/>
    <w:link w:val="berschrift9"/>
    <w:rsid w:val="005A2E55"/>
    <w:rPr>
      <w:rFonts w:eastAsia="Times New Roman" w:cs="Arial"/>
      <w:sz w:val="22"/>
      <w:szCs w:val="22"/>
      <w:lang w:val="de-DE" w:eastAsia="de-DE"/>
    </w:rPr>
  </w:style>
  <w:style w:type="paragraph" w:customStyle="1" w:styleId="swswTitel">
    <w:name w:val="swsw_Titel"/>
    <w:qFormat/>
    <w:locked/>
    <w:rsid w:val="005A2E55"/>
    <w:pPr>
      <w:spacing w:before="120" w:after="240" w:line="440" w:lineRule="exact"/>
    </w:pPr>
    <w:rPr>
      <w:rFonts w:ascii="Hind Medium" w:eastAsia="Arial Unicode MS" w:hAnsi="Hind Medium" w:cs="Hind Medium"/>
      <w:color w:val="002060"/>
      <w:sz w:val="36"/>
      <w:szCs w:val="36"/>
      <w:lang w:eastAsia="de-DE"/>
    </w:rPr>
  </w:style>
  <w:style w:type="paragraph" w:customStyle="1" w:styleId="swswStandartText">
    <w:name w:val="swsw_Standart Text"/>
    <w:basedOn w:val="Standard"/>
    <w:qFormat/>
    <w:locked/>
    <w:rsid w:val="005A2E55"/>
    <w:pPr>
      <w:jc w:val="both"/>
    </w:pPr>
    <w:rPr>
      <w:rFonts w:ascii="Hind" w:eastAsiaTheme="minorHAnsi" w:hAnsi="Hind" w:cs="Hind"/>
      <w:sz w:val="22"/>
      <w:lang w:val="de-DE"/>
    </w:rPr>
  </w:style>
  <w:style w:type="character" w:styleId="Kommentarzeichen">
    <w:name w:val="annotation reference"/>
    <w:unhideWhenUsed/>
    <w:locked/>
    <w:rsid w:val="005A2E55"/>
    <w:rPr>
      <w:sz w:val="16"/>
      <w:szCs w:val="16"/>
    </w:rPr>
  </w:style>
  <w:style w:type="character" w:styleId="Seitenzahl">
    <w:name w:val="page number"/>
    <w:basedOn w:val="Absatz-Standardschriftart"/>
    <w:locked/>
    <w:rsid w:val="005A2E55"/>
  </w:style>
  <w:style w:type="paragraph" w:styleId="Sprechblasentext">
    <w:name w:val="Balloon Text"/>
    <w:basedOn w:val="Standard"/>
    <w:link w:val="SprechblasentextZchn"/>
    <w:uiPriority w:val="99"/>
    <w:semiHidden/>
    <w:unhideWhenUsed/>
    <w:locked/>
    <w:rsid w:val="005A2E55"/>
    <w:pPr>
      <w:spacing w:line="240" w:lineRule="auto"/>
    </w:pPr>
    <w:rPr>
      <w:rFonts w:ascii="Tahoma" w:hAnsi="Tahoma" w:cs="Tahoma"/>
      <w:sz w:val="16"/>
      <w:szCs w:val="16"/>
      <w:lang w:val="de-DE"/>
    </w:rPr>
  </w:style>
  <w:style w:type="character" w:customStyle="1" w:styleId="SprechblasentextZchn">
    <w:name w:val="Sprechblasentext Zchn"/>
    <w:basedOn w:val="Absatz-Standardschriftart"/>
    <w:link w:val="Sprechblasentext"/>
    <w:uiPriority w:val="99"/>
    <w:semiHidden/>
    <w:rsid w:val="005A2E55"/>
    <w:rPr>
      <w:rFonts w:ascii="Tahoma" w:eastAsia="Times New Roman" w:hAnsi="Tahoma" w:cs="Tahoma"/>
      <w:sz w:val="16"/>
      <w:szCs w:val="16"/>
      <w:lang w:val="de-DE"/>
    </w:rPr>
  </w:style>
  <w:style w:type="paragraph" w:styleId="KeinLeerraum">
    <w:name w:val="No Spacing"/>
    <w:uiPriority w:val="1"/>
    <w:qFormat/>
    <w:locked/>
    <w:rsid w:val="005A2E55"/>
    <w:rPr>
      <w:rFonts w:eastAsiaTheme="minorEastAsia"/>
      <w:sz w:val="22"/>
      <w:szCs w:val="22"/>
      <w:lang w:eastAsia="de-DE"/>
    </w:rPr>
  </w:style>
  <w:style w:type="paragraph" w:customStyle="1" w:styleId="Default">
    <w:name w:val="Default"/>
    <w:locked/>
    <w:rsid w:val="005A2E55"/>
    <w:pPr>
      <w:autoSpaceDE w:val="0"/>
      <w:autoSpaceDN w:val="0"/>
      <w:adjustRightInd w:val="0"/>
    </w:pPr>
    <w:rPr>
      <w:rFonts w:ascii="Arial" w:hAnsi="Arial" w:cs="Arial"/>
      <w:color w:val="000000"/>
      <w:lang w:val="it-CH"/>
    </w:rPr>
  </w:style>
  <w:style w:type="paragraph" w:customStyle="1" w:styleId="SWAQDokumentTitel">
    <w:name w:val="SWAQ_Dokument_Titel"/>
    <w:next w:val="Standard"/>
    <w:autoRedefine/>
    <w:qFormat/>
    <w:locked/>
    <w:rsid w:val="005A2E55"/>
    <w:pPr>
      <w:tabs>
        <w:tab w:val="left" w:pos="8885"/>
      </w:tabs>
    </w:pPr>
    <w:rPr>
      <w:rFonts w:ascii="Hind SemiBold" w:eastAsiaTheme="majorEastAsia" w:hAnsi="Hind SemiBold" w:cs="Hind SemiBold"/>
      <w:bCs/>
      <w:color w:val="000000" w:themeColor="text1"/>
      <w:spacing w:val="40"/>
      <w:kern w:val="28"/>
      <w:sz w:val="56"/>
      <w:szCs w:val="56"/>
    </w:rPr>
  </w:style>
  <w:style w:type="paragraph" w:customStyle="1" w:styleId="SWAQDokumentUntertitel">
    <w:name w:val="SWAQ_Dokument_Untertitel"/>
    <w:basedOn w:val="SWAQDokumentTitel"/>
    <w:qFormat/>
    <w:locked/>
    <w:rsid w:val="005A2E55"/>
    <w:rPr>
      <w:rFonts w:ascii="Hind Light" w:hAnsi="Hind Light"/>
      <w:b/>
      <w:sz w:val="40"/>
    </w:rPr>
  </w:style>
  <w:style w:type="paragraph" w:styleId="Kommentartext">
    <w:name w:val="annotation text"/>
    <w:basedOn w:val="Standard"/>
    <w:link w:val="KommentartextZchn"/>
    <w:unhideWhenUsed/>
    <w:locked/>
    <w:rsid w:val="005A2E55"/>
    <w:pPr>
      <w:spacing w:line="240" w:lineRule="auto"/>
    </w:pPr>
    <w:rPr>
      <w:rFonts w:asciiTheme="minorHAnsi" w:eastAsiaTheme="minorHAnsi" w:hAnsiTheme="minorHAnsi" w:cstheme="minorHAnsi"/>
      <w:szCs w:val="20"/>
      <w:lang w:val="de-DE"/>
    </w:rPr>
  </w:style>
  <w:style w:type="character" w:customStyle="1" w:styleId="KommentartextZchn">
    <w:name w:val="Kommentartext Zchn"/>
    <w:basedOn w:val="Absatz-Standardschriftart"/>
    <w:link w:val="Kommentartext"/>
    <w:rsid w:val="005A2E55"/>
    <w:rPr>
      <w:rFonts w:cstheme="minorHAnsi"/>
      <w:sz w:val="20"/>
      <w:szCs w:val="20"/>
      <w:lang w:val="de-DE"/>
    </w:rPr>
  </w:style>
  <w:style w:type="paragraph" w:styleId="Kommentarthema">
    <w:name w:val="annotation subject"/>
    <w:basedOn w:val="Kommentartext"/>
    <w:next w:val="Kommentartext"/>
    <w:link w:val="KommentarthemaZchn"/>
    <w:semiHidden/>
    <w:unhideWhenUsed/>
    <w:locked/>
    <w:rsid w:val="005A2E55"/>
    <w:rPr>
      <w:b/>
      <w:bCs/>
    </w:rPr>
  </w:style>
  <w:style w:type="character" w:customStyle="1" w:styleId="KommentarthemaZchn">
    <w:name w:val="Kommentarthema Zchn"/>
    <w:basedOn w:val="KommentartextZchn"/>
    <w:link w:val="Kommentarthema"/>
    <w:semiHidden/>
    <w:rsid w:val="005A2E55"/>
    <w:rPr>
      <w:rFonts w:cstheme="minorHAnsi"/>
      <w:b/>
      <w:bCs/>
      <w:sz w:val="20"/>
      <w:szCs w:val="20"/>
      <w:lang w:val="de-DE"/>
    </w:rPr>
  </w:style>
  <w:style w:type="paragraph" w:styleId="berarbeitung">
    <w:name w:val="Revision"/>
    <w:hidden/>
    <w:uiPriority w:val="99"/>
    <w:semiHidden/>
    <w:rsid w:val="006E6EF3"/>
    <w:rPr>
      <w:rFonts w:ascii="Hind Light" w:eastAsia="Times New Roman" w:hAnsi="Hind Light" w:cs="Times New Roman"/>
      <w:sz w:val="18"/>
      <w:szCs w:val="22"/>
    </w:rPr>
  </w:style>
  <w:style w:type="paragraph" w:customStyle="1" w:styleId="SWAQberschft3">
    <w:name w:val="SWAQ Überschft 3"/>
    <w:basedOn w:val="Standard"/>
    <w:uiPriority w:val="2"/>
    <w:qFormat/>
    <w:locked/>
    <w:rsid w:val="00C67CAF"/>
    <w:pPr>
      <w:spacing w:line="720" w:lineRule="exact"/>
    </w:pPr>
    <w:rPr>
      <w:rFonts w:ascii="Hind Medium" w:hAnsi="Hind Medium" w:cs="Hind Light"/>
      <w:caps/>
      <w:noProof/>
      <w:spacing w:val="58"/>
      <w:sz w:val="48"/>
      <w:szCs w:val="15"/>
    </w:rPr>
  </w:style>
  <w:style w:type="paragraph" w:customStyle="1" w:styleId="SWAQberrschrift4">
    <w:name w:val="SWAQ Überrschrift 4"/>
    <w:basedOn w:val="SWAQberschrift2"/>
    <w:uiPriority w:val="3"/>
    <w:qFormat/>
    <w:locked/>
    <w:rsid w:val="00C67CAF"/>
    <w:pPr>
      <w:numPr>
        <w:ilvl w:val="0"/>
        <w:numId w:val="0"/>
      </w:numPr>
      <w:outlineLvl w:val="9"/>
    </w:pPr>
    <w:rPr>
      <w:rFonts w:cs="Hind Light"/>
      <w:noProof/>
      <w:szCs w:val="15"/>
    </w:rPr>
  </w:style>
  <w:style w:type="paragraph" w:customStyle="1" w:styleId="SWAQberschrift5">
    <w:name w:val="SWAQ Überschrift 5"/>
    <w:basedOn w:val="Standard"/>
    <w:uiPriority w:val="4"/>
    <w:qFormat/>
    <w:locked/>
    <w:rsid w:val="00C67CAF"/>
    <w:pPr>
      <w:spacing w:line="300" w:lineRule="exact"/>
    </w:pPr>
    <w:rPr>
      <w:rFonts w:ascii="Hind Medium" w:hAnsi="Hind Medium" w:cs="Hind Light"/>
      <w:noProof/>
      <w:spacing w:val="14"/>
      <w:szCs w:val="15"/>
    </w:rPr>
  </w:style>
  <w:style w:type="paragraph" w:customStyle="1" w:styleId="TextfarbigeTabellen">
    <w:name w:val="Text farbige Tabellen"/>
    <w:basedOn w:val="Textkrper"/>
    <w:qFormat/>
    <w:locked/>
    <w:rsid w:val="00C67CAF"/>
    <w:pPr>
      <w:spacing w:before="200" w:after="200" w:line="360" w:lineRule="auto"/>
    </w:pPr>
    <w:rPr>
      <w:rFonts w:ascii="Arial" w:hAnsi="Arial"/>
      <w:szCs w:val="24"/>
    </w:rPr>
  </w:style>
  <w:style w:type="numbering" w:customStyle="1" w:styleId="AktuelleListe1">
    <w:name w:val="Aktuelle Liste1"/>
    <w:uiPriority w:val="99"/>
    <w:locked/>
    <w:rsid w:val="00C67CAF"/>
    <w:pPr>
      <w:numPr>
        <w:numId w:val="29"/>
      </w:numPr>
    </w:pPr>
  </w:style>
  <w:style w:type="numbering" w:customStyle="1" w:styleId="AktuelleListe2">
    <w:name w:val="Aktuelle Liste2"/>
    <w:uiPriority w:val="99"/>
    <w:locked/>
    <w:rsid w:val="00C67CAF"/>
    <w:pPr>
      <w:numPr>
        <w:numId w:val="31"/>
      </w:numPr>
    </w:pPr>
  </w:style>
  <w:style w:type="numbering" w:customStyle="1" w:styleId="AktuelleListe3">
    <w:name w:val="Aktuelle Liste3"/>
    <w:uiPriority w:val="99"/>
    <w:locked/>
    <w:rsid w:val="00C67CAF"/>
    <w:pPr>
      <w:numPr>
        <w:numId w:val="32"/>
      </w:numPr>
    </w:pPr>
  </w:style>
  <w:style w:type="numbering" w:customStyle="1" w:styleId="AktuelleListe4">
    <w:name w:val="Aktuelle Liste4"/>
    <w:uiPriority w:val="99"/>
    <w:locked/>
    <w:rsid w:val="00C67CAF"/>
    <w:pPr>
      <w:numPr>
        <w:numId w:val="33"/>
      </w:numPr>
    </w:pPr>
  </w:style>
  <w:style w:type="paragraph" w:styleId="Textkrper">
    <w:name w:val="Body Text"/>
    <w:basedOn w:val="Standard"/>
    <w:link w:val="TextkrperZchn"/>
    <w:uiPriority w:val="99"/>
    <w:semiHidden/>
    <w:locked/>
    <w:rsid w:val="00C67CAF"/>
    <w:pPr>
      <w:spacing w:after="120"/>
    </w:pPr>
  </w:style>
  <w:style w:type="character" w:customStyle="1" w:styleId="TextkrperZchn">
    <w:name w:val="Textkörper Zchn"/>
    <w:basedOn w:val="Absatz-Standardschriftart"/>
    <w:link w:val="Textkrper"/>
    <w:uiPriority w:val="99"/>
    <w:semiHidden/>
    <w:rsid w:val="00C67CAF"/>
    <w:rPr>
      <w:rFonts w:ascii="Hind Light" w:eastAsia="Times New Roman" w:hAnsi="Hind Light" w:cs="Times New Roman"/>
      <w:sz w:val="20"/>
      <w:szCs w:val="22"/>
    </w:rPr>
  </w:style>
  <w:style w:type="paragraph" w:customStyle="1" w:styleId="TextweisseTabellen">
    <w:name w:val="Text weisse Tabellen"/>
    <w:basedOn w:val="Textkrper"/>
    <w:next w:val="Textkrper"/>
    <w:autoRedefine/>
    <w:qFormat/>
    <w:locked/>
    <w:rsid w:val="00A4323F"/>
    <w:pPr>
      <w:tabs>
        <w:tab w:val="left" w:pos="2977"/>
        <w:tab w:val="left" w:pos="7088"/>
      </w:tabs>
      <w:spacing w:before="80" w:after="0" w:line="276" w:lineRule="auto"/>
    </w:pPr>
    <w:rPr>
      <w:rFonts w:ascii="Arial" w:hAnsi="Arial"/>
      <w:noProof/>
      <w:szCs w:val="20"/>
    </w:rPr>
  </w:style>
  <w:style w:type="paragraph" w:styleId="Beschriftung">
    <w:name w:val="caption"/>
    <w:basedOn w:val="Standard"/>
    <w:next w:val="Standard"/>
    <w:uiPriority w:val="35"/>
    <w:semiHidden/>
    <w:qFormat/>
    <w:locked/>
    <w:rsid w:val="002E2C74"/>
    <w:pPr>
      <w:spacing w:after="200" w:line="240" w:lineRule="auto"/>
    </w:pPr>
    <w:rPr>
      <w:iCs/>
      <w:szCs w:val="18"/>
    </w:rPr>
  </w:style>
  <w:style w:type="paragraph" w:styleId="StandardWeb">
    <w:name w:val="Normal (Web)"/>
    <w:basedOn w:val="Standard"/>
    <w:uiPriority w:val="99"/>
    <w:semiHidden/>
    <w:unhideWhenUsed/>
    <w:locked/>
    <w:rsid w:val="0055038B"/>
    <w:pPr>
      <w:spacing w:before="100" w:beforeAutospacing="1" w:after="100" w:afterAutospacing="1" w:line="240" w:lineRule="auto"/>
    </w:pPr>
    <w:rPr>
      <w:rFonts w:ascii="Calibri" w:eastAsiaTheme="minorHAnsi" w:hAnsi="Calibri" w:cs="Calibri"/>
      <w:sz w:val="22"/>
      <w:lang w:eastAsia="de-CH"/>
    </w:rPr>
  </w:style>
  <w:style w:type="character" w:styleId="Platzhaltertext">
    <w:name w:val="Placeholder Text"/>
    <w:basedOn w:val="Absatz-Standardschriftart"/>
    <w:uiPriority w:val="99"/>
    <w:semiHidden/>
    <w:locked/>
    <w:rsid w:val="000C177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109266">
      <w:bodyDiv w:val="1"/>
      <w:marLeft w:val="0"/>
      <w:marRight w:val="0"/>
      <w:marTop w:val="0"/>
      <w:marBottom w:val="0"/>
      <w:divBdr>
        <w:top w:val="none" w:sz="0" w:space="0" w:color="auto"/>
        <w:left w:val="none" w:sz="0" w:space="0" w:color="auto"/>
        <w:bottom w:val="none" w:sz="0" w:space="0" w:color="auto"/>
        <w:right w:val="none" w:sz="0" w:space="0" w:color="auto"/>
      </w:divBdr>
    </w:div>
    <w:div w:id="379285221">
      <w:bodyDiv w:val="1"/>
      <w:marLeft w:val="0"/>
      <w:marRight w:val="0"/>
      <w:marTop w:val="0"/>
      <w:marBottom w:val="0"/>
      <w:divBdr>
        <w:top w:val="none" w:sz="0" w:space="0" w:color="auto"/>
        <w:left w:val="none" w:sz="0" w:space="0" w:color="auto"/>
        <w:bottom w:val="none" w:sz="0" w:space="0" w:color="auto"/>
        <w:right w:val="none" w:sz="0" w:space="0" w:color="auto"/>
      </w:divBdr>
    </w:div>
    <w:div w:id="595599375">
      <w:bodyDiv w:val="1"/>
      <w:marLeft w:val="0"/>
      <w:marRight w:val="0"/>
      <w:marTop w:val="0"/>
      <w:marBottom w:val="0"/>
      <w:divBdr>
        <w:top w:val="none" w:sz="0" w:space="0" w:color="auto"/>
        <w:left w:val="none" w:sz="0" w:space="0" w:color="auto"/>
        <w:bottom w:val="none" w:sz="0" w:space="0" w:color="auto"/>
        <w:right w:val="none" w:sz="0" w:space="0" w:color="auto"/>
      </w:divBdr>
    </w:div>
    <w:div w:id="695473323">
      <w:bodyDiv w:val="1"/>
      <w:marLeft w:val="0"/>
      <w:marRight w:val="0"/>
      <w:marTop w:val="0"/>
      <w:marBottom w:val="0"/>
      <w:divBdr>
        <w:top w:val="none" w:sz="0" w:space="0" w:color="auto"/>
        <w:left w:val="none" w:sz="0" w:space="0" w:color="auto"/>
        <w:bottom w:val="none" w:sz="0" w:space="0" w:color="auto"/>
        <w:right w:val="none" w:sz="0" w:space="0" w:color="auto"/>
      </w:divBdr>
    </w:div>
    <w:div w:id="703291584">
      <w:bodyDiv w:val="1"/>
      <w:marLeft w:val="0"/>
      <w:marRight w:val="0"/>
      <w:marTop w:val="0"/>
      <w:marBottom w:val="0"/>
      <w:divBdr>
        <w:top w:val="none" w:sz="0" w:space="0" w:color="auto"/>
        <w:left w:val="none" w:sz="0" w:space="0" w:color="auto"/>
        <w:bottom w:val="none" w:sz="0" w:space="0" w:color="auto"/>
        <w:right w:val="none" w:sz="0" w:space="0" w:color="auto"/>
      </w:divBdr>
    </w:div>
    <w:div w:id="1227956640">
      <w:bodyDiv w:val="1"/>
      <w:marLeft w:val="0"/>
      <w:marRight w:val="0"/>
      <w:marTop w:val="0"/>
      <w:marBottom w:val="0"/>
      <w:divBdr>
        <w:top w:val="none" w:sz="0" w:space="0" w:color="auto"/>
        <w:left w:val="none" w:sz="0" w:space="0" w:color="auto"/>
        <w:bottom w:val="none" w:sz="0" w:space="0" w:color="auto"/>
        <w:right w:val="none" w:sz="0" w:space="0" w:color="auto"/>
      </w:divBdr>
    </w:div>
    <w:div w:id="1380469969">
      <w:bodyDiv w:val="1"/>
      <w:marLeft w:val="0"/>
      <w:marRight w:val="0"/>
      <w:marTop w:val="0"/>
      <w:marBottom w:val="0"/>
      <w:divBdr>
        <w:top w:val="none" w:sz="0" w:space="0" w:color="auto"/>
        <w:left w:val="none" w:sz="0" w:space="0" w:color="auto"/>
        <w:bottom w:val="none" w:sz="0" w:space="0" w:color="auto"/>
        <w:right w:val="none" w:sz="0" w:space="0" w:color="auto"/>
      </w:divBdr>
    </w:div>
    <w:div w:id="1448309385">
      <w:bodyDiv w:val="1"/>
      <w:marLeft w:val="0"/>
      <w:marRight w:val="0"/>
      <w:marTop w:val="0"/>
      <w:marBottom w:val="0"/>
      <w:divBdr>
        <w:top w:val="none" w:sz="0" w:space="0" w:color="auto"/>
        <w:left w:val="none" w:sz="0" w:space="0" w:color="auto"/>
        <w:bottom w:val="none" w:sz="0" w:space="0" w:color="auto"/>
        <w:right w:val="none" w:sz="0" w:space="0" w:color="auto"/>
      </w:divBdr>
    </w:div>
    <w:div w:id="1606107561">
      <w:bodyDiv w:val="1"/>
      <w:marLeft w:val="0"/>
      <w:marRight w:val="0"/>
      <w:marTop w:val="0"/>
      <w:marBottom w:val="0"/>
      <w:divBdr>
        <w:top w:val="none" w:sz="0" w:space="0" w:color="auto"/>
        <w:left w:val="none" w:sz="0" w:space="0" w:color="auto"/>
        <w:bottom w:val="none" w:sz="0" w:space="0" w:color="auto"/>
        <w:right w:val="none" w:sz="0" w:space="0" w:color="auto"/>
      </w:divBdr>
      <w:divsChild>
        <w:div w:id="495463303">
          <w:marLeft w:val="0"/>
          <w:marRight w:val="0"/>
          <w:marTop w:val="0"/>
          <w:marBottom w:val="0"/>
          <w:divBdr>
            <w:top w:val="none" w:sz="0" w:space="0" w:color="auto"/>
            <w:left w:val="none" w:sz="0" w:space="0" w:color="auto"/>
            <w:bottom w:val="none" w:sz="0" w:space="0" w:color="auto"/>
            <w:right w:val="none" w:sz="0" w:space="0" w:color="auto"/>
          </w:divBdr>
          <w:divsChild>
            <w:div w:id="91242025">
              <w:marLeft w:val="0"/>
              <w:marRight w:val="0"/>
              <w:marTop w:val="0"/>
              <w:marBottom w:val="0"/>
              <w:divBdr>
                <w:top w:val="none" w:sz="0" w:space="0" w:color="auto"/>
                <w:left w:val="none" w:sz="0" w:space="0" w:color="auto"/>
                <w:bottom w:val="none" w:sz="0" w:space="0" w:color="auto"/>
                <w:right w:val="none" w:sz="0" w:space="0" w:color="auto"/>
              </w:divBdr>
            </w:div>
            <w:div w:id="643893286">
              <w:marLeft w:val="0"/>
              <w:marRight w:val="0"/>
              <w:marTop w:val="0"/>
              <w:marBottom w:val="0"/>
              <w:divBdr>
                <w:top w:val="none" w:sz="0" w:space="0" w:color="auto"/>
                <w:left w:val="none" w:sz="0" w:space="0" w:color="auto"/>
                <w:bottom w:val="none" w:sz="0" w:space="0" w:color="auto"/>
                <w:right w:val="none" w:sz="0" w:space="0" w:color="auto"/>
              </w:divBdr>
            </w:div>
            <w:div w:id="8763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37869">
      <w:bodyDiv w:val="1"/>
      <w:marLeft w:val="0"/>
      <w:marRight w:val="0"/>
      <w:marTop w:val="0"/>
      <w:marBottom w:val="0"/>
      <w:divBdr>
        <w:top w:val="none" w:sz="0" w:space="0" w:color="auto"/>
        <w:left w:val="none" w:sz="0" w:space="0" w:color="auto"/>
        <w:bottom w:val="none" w:sz="0" w:space="0" w:color="auto"/>
        <w:right w:val="none" w:sz="0" w:space="0" w:color="auto"/>
      </w:divBdr>
      <w:divsChild>
        <w:div w:id="1042094651">
          <w:marLeft w:val="0"/>
          <w:marRight w:val="0"/>
          <w:marTop w:val="0"/>
          <w:marBottom w:val="0"/>
          <w:divBdr>
            <w:top w:val="none" w:sz="0" w:space="0" w:color="auto"/>
            <w:left w:val="none" w:sz="0" w:space="0" w:color="auto"/>
            <w:bottom w:val="none" w:sz="0" w:space="0" w:color="auto"/>
            <w:right w:val="none" w:sz="0" w:space="0" w:color="auto"/>
          </w:divBdr>
          <w:divsChild>
            <w:div w:id="460924041">
              <w:marLeft w:val="0"/>
              <w:marRight w:val="0"/>
              <w:marTop w:val="0"/>
              <w:marBottom w:val="0"/>
              <w:divBdr>
                <w:top w:val="none" w:sz="0" w:space="0" w:color="auto"/>
                <w:left w:val="none" w:sz="0" w:space="0" w:color="auto"/>
                <w:bottom w:val="none" w:sz="0" w:space="0" w:color="auto"/>
                <w:right w:val="none" w:sz="0" w:space="0" w:color="auto"/>
              </w:divBdr>
            </w:div>
            <w:div w:id="655383967">
              <w:marLeft w:val="0"/>
              <w:marRight w:val="0"/>
              <w:marTop w:val="0"/>
              <w:marBottom w:val="0"/>
              <w:divBdr>
                <w:top w:val="none" w:sz="0" w:space="0" w:color="auto"/>
                <w:left w:val="none" w:sz="0" w:space="0" w:color="auto"/>
                <w:bottom w:val="none" w:sz="0" w:space="0" w:color="auto"/>
                <w:right w:val="none" w:sz="0" w:space="0" w:color="auto"/>
              </w:divBdr>
            </w:div>
            <w:div w:id="20113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21867">
      <w:bodyDiv w:val="1"/>
      <w:marLeft w:val="0"/>
      <w:marRight w:val="0"/>
      <w:marTop w:val="0"/>
      <w:marBottom w:val="0"/>
      <w:divBdr>
        <w:top w:val="none" w:sz="0" w:space="0" w:color="auto"/>
        <w:left w:val="none" w:sz="0" w:space="0" w:color="auto"/>
        <w:bottom w:val="none" w:sz="0" w:space="0" w:color="auto"/>
        <w:right w:val="none" w:sz="0" w:space="0" w:color="auto"/>
      </w:divBdr>
    </w:div>
    <w:div w:id="1813712190">
      <w:bodyDiv w:val="1"/>
      <w:marLeft w:val="0"/>
      <w:marRight w:val="0"/>
      <w:marTop w:val="0"/>
      <w:marBottom w:val="0"/>
      <w:divBdr>
        <w:top w:val="none" w:sz="0" w:space="0" w:color="auto"/>
        <w:left w:val="none" w:sz="0" w:space="0" w:color="auto"/>
        <w:bottom w:val="none" w:sz="0" w:space="0" w:color="auto"/>
        <w:right w:val="none" w:sz="0" w:space="0" w:color="auto"/>
      </w:divBdr>
    </w:div>
    <w:div w:id="1906185266">
      <w:bodyDiv w:val="1"/>
      <w:marLeft w:val="0"/>
      <w:marRight w:val="0"/>
      <w:marTop w:val="0"/>
      <w:marBottom w:val="0"/>
      <w:divBdr>
        <w:top w:val="none" w:sz="0" w:space="0" w:color="auto"/>
        <w:left w:val="none" w:sz="0" w:space="0" w:color="auto"/>
        <w:bottom w:val="none" w:sz="0" w:space="0" w:color="auto"/>
        <w:right w:val="none" w:sz="0" w:space="0" w:color="auto"/>
      </w:divBdr>
    </w:div>
    <w:div w:id="1975207547">
      <w:bodyDiv w:val="1"/>
      <w:marLeft w:val="0"/>
      <w:marRight w:val="0"/>
      <w:marTop w:val="0"/>
      <w:marBottom w:val="0"/>
      <w:divBdr>
        <w:top w:val="none" w:sz="0" w:space="0" w:color="auto"/>
        <w:left w:val="none" w:sz="0" w:space="0" w:color="auto"/>
        <w:bottom w:val="none" w:sz="0" w:space="0" w:color="auto"/>
        <w:right w:val="none" w:sz="0" w:space="0" w:color="auto"/>
      </w:divBdr>
    </w:div>
    <w:div w:id="2002390707">
      <w:bodyDiv w:val="1"/>
      <w:marLeft w:val="0"/>
      <w:marRight w:val="0"/>
      <w:marTop w:val="0"/>
      <w:marBottom w:val="0"/>
      <w:divBdr>
        <w:top w:val="none" w:sz="0" w:space="0" w:color="auto"/>
        <w:left w:val="none" w:sz="0" w:space="0" w:color="auto"/>
        <w:bottom w:val="none" w:sz="0" w:space="0" w:color="auto"/>
        <w:right w:val="none" w:sz="0" w:space="0" w:color="auto"/>
      </w:divBdr>
      <w:divsChild>
        <w:div w:id="398094634">
          <w:marLeft w:val="0"/>
          <w:marRight w:val="0"/>
          <w:marTop w:val="0"/>
          <w:marBottom w:val="0"/>
          <w:divBdr>
            <w:top w:val="none" w:sz="0" w:space="0" w:color="auto"/>
            <w:left w:val="none" w:sz="0" w:space="0" w:color="auto"/>
            <w:bottom w:val="none" w:sz="0" w:space="0" w:color="auto"/>
            <w:right w:val="none" w:sz="0" w:space="0" w:color="auto"/>
          </w:divBdr>
        </w:div>
      </w:divsChild>
    </w:div>
    <w:div w:id="2129660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diving@swiss-aquatics.ch" TargetMode="External"/><Relationship Id="rId26" Type="http://schemas.openxmlformats.org/officeDocument/2006/relationships/hyperlink" Target="https://www.sportintegrity.ch/" TargetMode="External"/><Relationship Id="rId39" Type="http://schemas.openxmlformats.org/officeDocument/2006/relationships/hyperlink" Target="https://www.swissolympic.ch/verbaende/ftem-sport-athletenentwicklung" TargetMode="External"/><Relationship Id="rId21" Type="http://schemas.openxmlformats.org/officeDocument/2006/relationships/hyperlink" Target="https://www.swiss-aquatics.ch/verband/facts-news/ftem/" TargetMode="External"/><Relationship Id="rId34" Type="http://schemas.openxmlformats.org/officeDocument/2006/relationships/hyperlink" Target="https://www.coolandclean.ch/" TargetMode="External"/><Relationship Id="rId42" Type="http://schemas.openxmlformats.org/officeDocument/2006/relationships/image" Target="media/image10.png"/><Relationship Id="rId47" Type="http://schemas.openxmlformats.org/officeDocument/2006/relationships/hyperlink" Target="https://www.swiss-aquatics.ch/leiten-coachen/aus-weiterbildung/trainer/berufsausbildung/" TargetMode="External"/><Relationship Id="rId50" Type="http://schemas.openxmlformats.org/officeDocument/2006/relationships/hyperlink" Target="https://www.swiss-aquatics.ch/leistungssport/diving/leistungssport-nachwuchs/piste-test/" TargetMode="External"/><Relationship Id="rId55"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hyperlink" Target="https://www.swissolympic.ch/dam/jcr:836de380-4bdf-44be-b536-6132637f1235/2015_Ethik_Charta_A4_fbg_DE.pdf" TargetMode="Externa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hyperlink" Target="https://www.sportintegrity.ch/" TargetMode="External"/><Relationship Id="rId37" Type="http://schemas.openxmlformats.org/officeDocument/2006/relationships/hyperlink" Target="https://academy.swissolympic.ch/page/anbieter-praesenztage" TargetMode="External"/><Relationship Id="rId40" Type="http://schemas.openxmlformats.org/officeDocument/2006/relationships/image" Target="media/image9.png"/><Relationship Id="rId45" Type="http://schemas.openxmlformats.org/officeDocument/2006/relationships/hyperlink" Target="https://www.swiss-aquatics.ch/leiten-coachen/facts-news/ausbildungskonzept/" TargetMode="External"/><Relationship Id="rId53" Type="http://schemas.openxmlformats.org/officeDocument/2006/relationships/hyperlink" Target="https://www.swissolympic.ch/ueber-swiss-olympic/partner_labelinhaber/medizinische-institutionen.html?tabId=8bac170b-9f61-461d-86b2-0912787a76b9" TargetMode="External"/><Relationship Id="rId5" Type="http://schemas.openxmlformats.org/officeDocument/2006/relationships/numbering" Target="numbering.xml"/><Relationship Id="rId19" Type="http://schemas.openxmlformats.org/officeDocument/2006/relationships/hyperlink" Target="mailto:diving@swiss-aquatics.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hyperlink" Target="https://www.swissolympic.ch/verbaende/werte-ethik/ethik-statut" TargetMode="External"/><Relationship Id="rId30" Type="http://schemas.openxmlformats.org/officeDocument/2006/relationships/hyperlink" Target="https://www.swissolympic.ch/ueber-swiss-olympic/ueber-uns/ethik-statut-ethik-charta" TargetMode="External"/><Relationship Id="rId35" Type="http://schemas.openxmlformats.org/officeDocument/2006/relationships/hyperlink" Target="https://www.swiss-aquatics.ch/wp-content/uploads/2023/06/SWOT_Anleitung.pdf" TargetMode="External"/><Relationship Id="rId43" Type="http://schemas.openxmlformats.org/officeDocument/2006/relationships/hyperlink" Target="https://www.jugendundsport.ch/de/themen/sicherheit/merkblaetter.html" TargetMode="External"/><Relationship Id="rId48" Type="http://schemas.openxmlformats.org/officeDocument/2006/relationships/hyperlink" Target="https://www.ehsm.admin.ch/de/ausbildung-weiterbildung/trainerbildung-schweiz/ausbildung.html"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1.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swiss-aquatics.ch" TargetMode="External"/><Relationship Id="rId25" Type="http://schemas.openxmlformats.org/officeDocument/2006/relationships/footer" Target="footer4.xml"/><Relationship Id="rId33" Type="http://schemas.openxmlformats.org/officeDocument/2006/relationships/hyperlink" Target="https://www.coolandclean.ch/" TargetMode="External"/><Relationship Id="rId38" Type="http://schemas.openxmlformats.org/officeDocument/2006/relationships/hyperlink" Target="https://www.swiss-aquatics.ch/verband/facts-news/ftem/" TargetMode="External"/><Relationship Id="rId46" Type="http://schemas.openxmlformats.org/officeDocument/2006/relationships/hyperlink" Target="https://www.ehsm.admin.ch/de/ausbildung-weiterbildung/trainerbildung-schweiz.html" TargetMode="External"/><Relationship Id="rId20" Type="http://schemas.openxmlformats.org/officeDocument/2006/relationships/hyperlink" Target="https://www.swiss-aquatics.ch/leistungssport/diving/leistungssport-nachwuchs/piste-test/" TargetMode="External"/><Relationship Id="rId41" Type="http://schemas.openxmlformats.org/officeDocument/2006/relationships/hyperlink" Target="https://www.swiss-aquatics.ch/verband/facts-news/ftem/"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hyperlink" Target="https://www.swissolympic.ch/athleten-trainer/werte-ethik/ethik-charta.html" TargetMode="External"/><Relationship Id="rId36" Type="http://schemas.openxmlformats.org/officeDocument/2006/relationships/hyperlink" Target="https://academy.swissolympic.ch/COURSE/60E83D9707C8170017079A52" TargetMode="External"/><Relationship Id="rId49" Type="http://schemas.openxmlformats.org/officeDocument/2006/relationships/hyperlink" Target="http://www.ausbildungsplaner.ch"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swissolympic.ch/verbaende/praevention" TargetMode="External"/><Relationship Id="rId44" Type="http://schemas.openxmlformats.org/officeDocument/2006/relationships/hyperlink" Target="C://Users/lena.schneuwly/Downloads/js_coach_leitfaden_d%20(2).pdf" TargetMode="External"/><Relationship Id="rId52" Type="http://schemas.openxmlformats.org/officeDocument/2006/relationships/image" Target="media/image12.em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y.gross\Documents\Benutzerdefinierte%20Office-Vorlagen\Dokumentvorlage_Water%20Polo_mit_Titelblatt_extern_2021.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6dbe401-dba6-460c-99a2-43ead0abc6e2">
      <Terms xmlns="http://schemas.microsoft.com/office/infopath/2007/PartnerControls"/>
    </lcf76f155ced4ddcb4097134ff3c332f>
    <TaxCatchAll xmlns="19c69255-3a0c-4e09-b24f-20ec68b0053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32FE982A4CC2914E8F986514B252E39D" ma:contentTypeVersion="11" ma:contentTypeDescription="Ein neues Dokument erstellen." ma:contentTypeScope="" ma:versionID="494b45de21f2d1f3dca1dbc9ce41a328">
  <xsd:schema xmlns:xsd="http://www.w3.org/2001/XMLSchema" xmlns:xs="http://www.w3.org/2001/XMLSchema" xmlns:p="http://schemas.microsoft.com/office/2006/metadata/properties" xmlns:ns2="96dbe401-dba6-460c-99a2-43ead0abc6e2" xmlns:ns3="19c69255-3a0c-4e09-b24f-20ec68b00533" targetNamespace="http://schemas.microsoft.com/office/2006/metadata/properties" ma:root="true" ma:fieldsID="00aaa6057241cc073f679a0fa235ceaa" ns2:_="" ns3:_="">
    <xsd:import namespace="96dbe401-dba6-460c-99a2-43ead0abc6e2"/>
    <xsd:import namespace="19c69255-3a0c-4e09-b24f-20ec68b0053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dbe401-dba6-460c-99a2-43ead0abc6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1d8a1a72-0add-429b-a9e8-31ee51de9231"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c69255-3a0c-4e09-b24f-20ec68b0053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27820f1-0400-401b-91c0-e9cc54a91fef}" ma:internalName="TaxCatchAll" ma:showField="CatchAllData" ma:web="19c69255-3a0c-4e09-b24f-20ec68b00533">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D5AE1C-1EE5-4C5A-9EC1-47A9BC45849B}">
  <ds:schemaRefs>
    <ds:schemaRef ds:uri="http://schemas.openxmlformats.org/officeDocument/2006/bibliography"/>
  </ds:schemaRefs>
</ds:datastoreItem>
</file>

<file path=customXml/itemProps2.xml><?xml version="1.0" encoding="utf-8"?>
<ds:datastoreItem xmlns:ds="http://schemas.openxmlformats.org/officeDocument/2006/customXml" ds:itemID="{CD5775B9-377E-4659-824A-90452911DE60}">
  <ds:schemaRefs>
    <ds:schemaRef ds:uri="http://schemas.microsoft.com/sharepoint/v3/contenttype/forms"/>
  </ds:schemaRefs>
</ds:datastoreItem>
</file>

<file path=customXml/itemProps3.xml><?xml version="1.0" encoding="utf-8"?>
<ds:datastoreItem xmlns:ds="http://schemas.openxmlformats.org/officeDocument/2006/customXml" ds:itemID="{5D8D7023-06C9-46BA-883E-85FDA43BD190}">
  <ds:schemaRefs>
    <ds:schemaRef ds:uri="http://purl.org/dc/dcmitype/"/>
    <ds:schemaRef ds:uri="19c69255-3a0c-4e09-b24f-20ec68b00533"/>
    <ds:schemaRef ds:uri="http://purl.org/dc/elements/1.1/"/>
    <ds:schemaRef ds:uri="http://schemas.microsoft.com/office/2006/metadata/properties"/>
    <ds:schemaRef ds:uri="http://schemas.openxmlformats.org/package/2006/metadata/core-properties"/>
    <ds:schemaRef ds:uri="http://www.w3.org/XML/1998/namespace"/>
    <ds:schemaRef ds:uri="http://purl.org/dc/terms/"/>
    <ds:schemaRef ds:uri="http://schemas.microsoft.com/office/infopath/2007/PartnerControls"/>
    <ds:schemaRef ds:uri="http://schemas.microsoft.com/office/2006/documentManagement/types"/>
    <ds:schemaRef ds:uri="96dbe401-dba6-460c-99a2-43ead0abc6e2"/>
  </ds:schemaRefs>
</ds:datastoreItem>
</file>

<file path=customXml/itemProps4.xml><?xml version="1.0" encoding="utf-8"?>
<ds:datastoreItem xmlns:ds="http://schemas.openxmlformats.org/officeDocument/2006/customXml" ds:itemID="{75BD90F6-AA0D-416A-9A8A-CA89E65938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dbe401-dba6-460c-99a2-43ead0abc6e2"/>
    <ds:schemaRef ds:uri="19c69255-3a0c-4e09-b24f-20ec68b0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Dokumentvorlage_Water Polo_mit_Titelblatt_extern_2021.dotx</Template>
  <TotalTime>0</TotalTime>
  <Pages>39</Pages>
  <Words>10282</Words>
  <Characters>64778</Characters>
  <Application>Microsoft Office Word</Application>
  <DocSecurity>0</DocSecurity>
  <Lines>539</Lines>
  <Paragraphs>149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Gross Thomy</dc:creator>
  <cp:keywords/>
  <dc:description/>
  <cp:lastModifiedBy>Schneuwly Lena</cp:lastModifiedBy>
  <cp:revision>1185</cp:revision>
  <cp:lastPrinted>2023-08-22T06:45:00Z</cp:lastPrinted>
  <dcterms:created xsi:type="dcterms:W3CDTF">2022-03-10T18:22:00Z</dcterms:created>
  <dcterms:modified xsi:type="dcterms:W3CDTF">2023-09-11T05:38:00Z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0x01010032FE982A4CC2914E8F986514B252E39D</vt:lpwstr>
  </property>
  <property fmtid="{D5CDD505-2E9C-101B-9397-08002B2CF9AE}" pid="3" name="MediaServiceImageTags">
    <vt:lpwstr/>
  </property>
</Properties>
</file>